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5F04A" w14:textId="35230CF8" w:rsidR="00DB7BA5" w:rsidRDefault="00B319D1" w:rsidP="00E360E2">
      <w:pPr>
        <w:pStyle w:val="Heading1"/>
      </w:pPr>
      <w:r>
        <w:t>IB ALL HL 1 P1 16w to 08s</w:t>
      </w:r>
    </w:p>
    <w:p w14:paraId="1CB562DC" w14:textId="12D7C869"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14:paraId="57E20C77" w14:textId="64EA9D25"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77D0500" wp14:editId="03656BF1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B6ECF" w14:textId="77777777" w:rsidR="001741C5" w:rsidRDefault="001741C5" w:rsidP="00301366">
      <w:pPr>
        <w:spacing w:after="0" w:line="240" w:lineRule="auto"/>
        <w:rPr>
          <w:noProof/>
        </w:rPr>
      </w:pPr>
    </w:p>
    <w:p w14:paraId="18A2B5BF" w14:textId="2D58D72D" w:rsidR="001741C5" w:rsidRDefault="001741C5" w:rsidP="00D97F75">
      <w:r>
        <w:rPr>
          <w:noProof/>
        </w:rPr>
        <w:drawing>
          <wp:inline distT="0" distB="0" distL="0" distR="0" wp14:anchorId="7F6E7BC6" wp14:editId="5CB138E6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E3310" w14:textId="06D47B7A" w:rsidR="001741C5" w:rsidRDefault="001741C5" w:rsidP="00D97F75">
      <w:r>
        <w:br w:type="page"/>
      </w:r>
    </w:p>
    <w:p w14:paraId="3331A3F3" w14:textId="4D557763"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14:paraId="512EB780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26B7C8B" w14:textId="7736A7E9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0959D1D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6B9395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ADA070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94CE034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541EF01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D7AB11C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76E95E67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71D79073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75CD6F81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653B9F12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B527571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65704C36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0289D7E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14:paraId="1EA53350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8428358" w14:textId="77777777" w:rsidR="00D97F75" w:rsidRPr="001741C5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AB57246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DEDE72F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ACAC460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FDC6998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5CBDA71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887DBF2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F0DA3EA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956090C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4A5DE50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A4E6B71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D7CB9BA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4EDC8B9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13A24DE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14:paraId="0C0EE318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E55A9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14:paraId="351906D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1C27524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14:paraId="2B8C12C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14:paraId="37BA5EB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03CFC82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553E52D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14:paraId="52FBDCD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14:paraId="2352FCF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14:paraId="41BE7A2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14:paraId="4361D4E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14:paraId="1B31A9D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14:paraId="5B4D639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14:paraId="42F354F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14:paraId="75D9E2B8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ACA04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4BB1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14:paraId="1AD95D2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89E0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14:paraId="5433571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14:paraId="50A12AC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14:paraId="51F3062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14:paraId="7341168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14:paraId="2309667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3AAD038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14:paraId="1A6C33A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14:paraId="44061B3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14:paraId="394F7B8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14:paraId="3943B74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14:paraId="3B9DA58F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BB031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331A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14:paraId="7295869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88F3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797C1AC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291D569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14:paraId="658F74C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14:paraId="4B810B8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14:paraId="30A339B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14:paraId="00E90F6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14:paraId="07FF81B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701FE08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14:paraId="11F6B13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14:paraId="3FF881F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14:paraId="61285AFE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542D5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19DB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7F4CB2D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522B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14:paraId="74C1AD3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14:paraId="451EA53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14:paraId="43B51C9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14:paraId="16170FD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0DC6B6E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1B632D3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14:paraId="46CB198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78A056B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3A2BAD8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38AD086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14:paraId="5C80EEFE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79A9D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358C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14:paraId="00E242D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AAC1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14:paraId="171999F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14:paraId="4C35993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14:paraId="3F43F92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14:paraId="2DB9723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14:paraId="3E5F217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14:paraId="62938D4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519F955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14:paraId="7231EFF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14:paraId="00CEE49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14:paraId="1C2542D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14:paraId="4EEB2FD5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D6BEA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001C5D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1025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A94512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8F9F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A3B3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DA51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21D9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7293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3FAC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8135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B9F5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BB9A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ECDD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14:paraId="6D257278" w14:textId="77777777" w:rsidR="005248EE" w:rsidRDefault="005248EE" w:rsidP="005248EE"/>
    <w:p w14:paraId="6B7FF01C" w14:textId="73E045A2" w:rsidR="005248EE" w:rsidRDefault="005248EE" w:rsidP="005248EE">
      <w:r>
        <w:rPr>
          <w:noProof/>
        </w:rPr>
        <w:drawing>
          <wp:inline distT="0" distB="0" distL="0" distR="0" wp14:anchorId="69BA4B00" wp14:editId="52FC92D4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D134D" w14:textId="6F56AEE1" w:rsidR="005248EE" w:rsidRDefault="005248EE" w:rsidP="005248EE">
      <w:r>
        <w:rPr>
          <w:noProof/>
        </w:rPr>
        <w:drawing>
          <wp:inline distT="0" distB="0" distL="0" distR="0" wp14:anchorId="3DA29273" wp14:editId="7653EA34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CABB1" w14:textId="6EDA62F6"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14:paraId="4B136D01" w14:textId="77777777" w:rsidR="003D2A41" w:rsidRPr="003D2A41" w:rsidRDefault="003D2A41" w:rsidP="003D2A41"/>
    <w:p w14:paraId="7F24A248" w14:textId="745617A8" w:rsidR="005248EE" w:rsidRDefault="005248EE" w:rsidP="00D97F75">
      <w:r>
        <w:rPr>
          <w:noProof/>
        </w:rPr>
        <w:drawing>
          <wp:inline distT="0" distB="0" distL="0" distR="0" wp14:anchorId="0C79598C" wp14:editId="2BDA435A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053D6" w14:textId="0AE00EE7"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14:paraId="68447027" w14:textId="32BB5614"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24DC621C" w14:textId="21878D4C"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8BAA970" wp14:editId="7D91EE40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BB3AC" w14:textId="2F23B330"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14:paraId="025E0BDE" w14:textId="79A5FCE6"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14:paraId="79F11416" w14:textId="12D5D7CE"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14:paraId="2EBAB55A" w14:textId="037FC4B2"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14:paraId="60FB7B0C" w14:textId="77777777" w:rsidR="006D2F1B" w:rsidRDefault="006D2F1B" w:rsidP="006D2F1B">
      <w:pPr>
        <w:pStyle w:val="Heading1"/>
      </w:pPr>
      <w:bookmarkStart w:id="0" w:name="_Toc482269913"/>
      <w:r>
        <w:lastRenderedPageBreak/>
        <w:t>Topic 1</w:t>
      </w:r>
      <w:bookmarkEnd w:id="0"/>
    </w:p>
    <w:p w14:paraId="2AAC70B3" w14:textId="77777777" w:rsidR="006D2F1B" w:rsidRDefault="006D2F1B" w:rsidP="006D2F1B">
      <w:pPr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1/ </w:t>
      </w:r>
      <w:r>
        <w:rPr>
          <w:b/>
        </w:rPr>
        <w:t>IB/Paper 1/2016/w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346C47BD" w14:textId="77777777" w:rsidR="006D2F1B" w:rsidRPr="005E5818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A57A796" wp14:editId="1FC4FBD0">
            <wp:extent cx="6281420" cy="6771640"/>
            <wp:effectExtent l="0" t="0" r="0" b="0"/>
            <wp:docPr id="3" name="Picture 283" descr="C:\Users\Paddy Smashing\AppData\Roaming\M8 Software\Spartan_Data\Clips\O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Paddy Smashing\AppData\Roaming\M8 Software\Spartan_Data\Clips\OL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6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E6CA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Time Zone 0/Higher Level/</w:t>
      </w:r>
    </w:p>
    <w:p w14:paraId="258AB803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2FD17A1" wp14:editId="228056C1">
            <wp:extent cx="6069330" cy="1603375"/>
            <wp:effectExtent l="0" t="0" r="0" b="0"/>
            <wp:docPr id="4" name="Picture 186" descr="C:\Users\Paddy Smashing\AppData\Roaming\M8 Software\Spartan_Data\Clips\OL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Paddy Smashing\AppData\Roaming\M8 Software\Spartan_Data\Clips\OL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22C1" w14:textId="77777777" w:rsidR="006D2F1B" w:rsidRPr="00100361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308CE6BB" wp14:editId="287C6BC0">
            <wp:extent cx="6069330" cy="5048885"/>
            <wp:effectExtent l="0" t="0" r="0" b="0"/>
            <wp:docPr id="5" name="Picture 186" descr="C:\Users\Paddy Smashing\AppData\Roaming\M8 Software\Spartan_Data\Clips\OL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Paddy Smashing\AppData\Roaming\M8 Software\Spartan_Data\Clips\OL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33E3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3/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Specimen Paper/Higher Level/</w:t>
      </w:r>
    </w:p>
    <w:p w14:paraId="361F42EA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483E7A18" wp14:editId="1FDEC04A">
            <wp:extent cx="6294755" cy="2292350"/>
            <wp:effectExtent l="0" t="0" r="0" b="0"/>
            <wp:docPr id="6" name="Picture 322" descr="C:\Users\Paddy Smashing\AppData\Roaming\M8 Software\Spartan_Data\Clips\OL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Paddy Smashing\AppData\Roaming\M8 Software\Spartan_Data\Clips\OL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9" b="3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CE5E" w14:textId="77777777" w:rsidR="006D2F1B" w:rsidRPr="005E5818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3F839AFE" wp14:editId="36DDE062">
            <wp:extent cx="6294755" cy="3167380"/>
            <wp:effectExtent l="0" t="0" r="0" b="0"/>
            <wp:docPr id="7" name="Picture 322" descr="C:\Users\Paddy Smashing\AppData\Roaming\M8 Software\Spartan_Data\Clips\OL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Paddy Smashing\AppData\Roaming\M8 Software\Spartan_Data\Clips\OL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D14D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4/ </w:t>
      </w:r>
      <w:r>
        <w:rPr>
          <w:b/>
        </w:rPr>
        <w:t>IB/Paper 1/2015/w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2965590E" w14:textId="77777777" w:rsidR="006D2F1B" w:rsidRPr="005E5818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8F5EED5" wp14:editId="0DD85C6A">
            <wp:extent cx="6466840" cy="4015105"/>
            <wp:effectExtent l="0" t="0" r="0" b="0"/>
            <wp:docPr id="8" name="Picture 219" descr="C:\Users\Paddy Smashing\AppData\Roaming\M8 Software\Spartan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Paddy Smashing\AppData\Roaming\M8 Software\Spartan_Data\Clips\OL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3F03" w14:textId="77777777" w:rsidR="006D2F1B" w:rsidRDefault="006D2F1B" w:rsidP="006D2F1B">
      <w:pPr>
        <w:tabs>
          <w:tab w:val="left" w:pos="6633"/>
        </w:tabs>
        <w:spacing w:after="0" w:line="240" w:lineRule="auto"/>
        <w:rPr>
          <w:rFonts w:cs="Calibri"/>
          <w:color w:val="000000"/>
        </w:rPr>
      </w:pPr>
    </w:p>
    <w:p w14:paraId="607C1028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405E0BE0" wp14:editId="72FA6125">
            <wp:extent cx="6466840" cy="2465070"/>
            <wp:effectExtent l="0" t="0" r="0" b="0"/>
            <wp:docPr id="9" name="Picture 219" descr="C:\Users\Paddy Smashing\AppData\Roaming\M8 Software\Spartan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Paddy Smashing\AppData\Roaming\M8 Software\Spartan_Data\Clips\OL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5/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1284C5F8" w14:textId="77777777" w:rsidR="006D2F1B" w:rsidRPr="005E5818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0A6DC14E" wp14:editId="2F9D805D">
            <wp:extent cx="6400800" cy="6784975"/>
            <wp:effectExtent l="0" t="0" r="0" b="0"/>
            <wp:docPr id="10" name="Picture 105" descr="C:\Users\Paddy Smashing\AppData\Roaming\M8 Software\Spartan_Data\Clips\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Paddy Smashing\AppData\Roaming\M8 Software\Spartan_Data\Clips\OL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831A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6/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1/Higher Level/</w:t>
      </w:r>
    </w:p>
    <w:p w14:paraId="70D14546" w14:textId="77777777" w:rsidR="006D2F1B" w:rsidRPr="00100361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48523E03" wp14:editId="1621C4D8">
            <wp:extent cx="6321425" cy="5725160"/>
            <wp:effectExtent l="0" t="0" r="0" b="0"/>
            <wp:docPr id="11" name="Picture 375" descr="C:\Users\Paddy Smashing\AppData\Roaming\M8 Software\Spartan_Data\Clips\OL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Paddy Smashing\AppData\Roaming\M8 Software\Spartan_Data\Clips\OL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7D8D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7/ </w:t>
      </w:r>
      <w:r w:rsidRPr="00D00197">
        <w:rPr>
          <w:b/>
        </w:rPr>
        <w:t>IB/Paper 1/2014/w/</w:t>
      </w:r>
      <w:r>
        <w:rPr>
          <w:b/>
        </w:rPr>
        <w:t>Time Zone 0/Higher Level/</w:t>
      </w:r>
    </w:p>
    <w:p w14:paraId="7BEC4C15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28895E73" wp14:editId="38F91C4C">
            <wp:extent cx="6665595" cy="2120265"/>
            <wp:effectExtent l="0" t="0" r="0" b="0"/>
            <wp:docPr id="12" name="Picture 1732" descr="OL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OL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B4DF" w14:textId="77777777" w:rsidR="006D2F1B" w:rsidRPr="005F3ECE" w:rsidRDefault="006D2F1B" w:rsidP="006D2F1B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lastRenderedPageBreak/>
        <w:drawing>
          <wp:inline distT="0" distB="0" distL="0" distR="0" wp14:anchorId="47BF6421" wp14:editId="14711BA2">
            <wp:extent cx="6665595" cy="4982845"/>
            <wp:effectExtent l="0" t="0" r="0" b="0"/>
            <wp:docPr id="53" name="Picture 1732" descr="OL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OL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9093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bookmarkStart w:id="1" w:name="_Hlk481488554"/>
      <w:r>
        <w:rPr>
          <w:rFonts w:cs="Calibri"/>
          <w:color w:val="000000"/>
        </w:rPr>
        <w:t xml:space="preserve">Topic </w:t>
      </w:r>
      <w:bookmarkEnd w:id="1"/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9/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</w:p>
    <w:p w14:paraId="09C92EC6" w14:textId="77777777" w:rsidR="006D2F1B" w:rsidRDefault="006D2F1B" w:rsidP="006D2F1B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523DE0EE" wp14:editId="2AEAE474">
            <wp:extent cx="6718935" cy="3088005"/>
            <wp:effectExtent l="0" t="0" r="0" b="0"/>
            <wp:docPr id="54" name="Picture 1423" descr="C:\Users\Paddy Smashing\AppData\Roaming\M8 Software\Spartan_Data\Clips\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C:\Users\Paddy Smashing\AppData\Roaming\M8 Software\Spartan_Data\Clips\OL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0D78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104AEF64" wp14:editId="25CE7A1D">
            <wp:extent cx="6109335" cy="3273425"/>
            <wp:effectExtent l="0" t="0" r="0" b="0"/>
            <wp:docPr id="55" name="Picture 1423" descr="C:\Users\Paddy Smashing\AppData\Roaming\M8 Software\Spartan_Data\Clips\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C:\Users\Paddy Smashing\AppData\Roaming\M8 Software\Spartan_Data\Clips\OL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5629" w14:textId="77777777" w:rsidR="006D2F1B" w:rsidRPr="00D440CA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7D2F7982" wp14:editId="21555B4D">
            <wp:extent cx="6718935" cy="2703195"/>
            <wp:effectExtent l="0" t="0" r="0" b="0"/>
            <wp:docPr id="16" name="Picture 1424" descr="C:\Users\Paddy Smashing\AppData\Roaming\M8 Software\Spartan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C:\Users\Paddy Smashing\AppData\Roaming\M8 Software\Spartan_Data\Clips\OL9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4B1F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10/ </w:t>
      </w:r>
      <w:r w:rsidRPr="00872059">
        <w:rPr>
          <w:b/>
        </w:rPr>
        <w:t>IB/Paper 1/2014/s/</w:t>
      </w:r>
      <w:r>
        <w:rPr>
          <w:b/>
        </w:rPr>
        <w:t>Time Zone 1/Higher Level/</w:t>
      </w:r>
    </w:p>
    <w:p w14:paraId="4C69B123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629C622D" wp14:editId="246F43F2">
            <wp:extent cx="6520180" cy="3220085"/>
            <wp:effectExtent l="0" t="0" r="0" b="0"/>
            <wp:docPr id="56" name="Picture 1977" descr="OL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OL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737E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B8E6E75" wp14:editId="02306CA7">
            <wp:extent cx="6520180" cy="5274310"/>
            <wp:effectExtent l="0" t="0" r="0" b="0"/>
            <wp:docPr id="57" name="Picture 1977" descr="OL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OL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7234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11/ </w:t>
      </w:r>
      <w:r w:rsidRPr="00D00197">
        <w:rPr>
          <w:b/>
        </w:rPr>
        <w:t>IB/Paper 1/2013/w/</w:t>
      </w:r>
      <w:r>
        <w:rPr>
          <w:b/>
        </w:rPr>
        <w:t>Time Zone 0/Higher Level/</w:t>
      </w:r>
    </w:p>
    <w:p w14:paraId="1D9E0F08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16C4F699" wp14:editId="1D34FA58">
            <wp:extent cx="6784975" cy="1855470"/>
            <wp:effectExtent l="0" t="0" r="0" b="0"/>
            <wp:docPr id="19" name="Picture 1730" descr="OL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OL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6D16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1474B346" wp14:editId="5C0E4BD6">
            <wp:extent cx="6400800" cy="5168265"/>
            <wp:effectExtent l="0" t="0" r="0" b="0"/>
            <wp:docPr id="20" name="Picture 1730" descr="OL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OL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D443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12/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14:paraId="5B17DE10" w14:textId="77777777" w:rsidR="006D2F1B" w:rsidRDefault="006D2F1B" w:rsidP="006D2F1B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2B802E8E" wp14:editId="6F86C0F2">
            <wp:extent cx="6639560" cy="1709420"/>
            <wp:effectExtent l="0" t="0" r="0" b="0"/>
            <wp:docPr id="58" name="Picture 1426" descr="C:\Users\Paddy Smashing\AppData\Roaming\M8 Software\Spartan_Data\Clips\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C:\Users\Paddy Smashing\AppData\Roaming\M8 Software\Spartan_Data\Clips\OL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EFD8" w14:textId="77777777" w:rsidR="006D2F1B" w:rsidRDefault="006D2F1B" w:rsidP="006D2F1B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1FA4E912" wp14:editId="148E1369">
            <wp:extent cx="6639560" cy="2372360"/>
            <wp:effectExtent l="0" t="0" r="0" b="0"/>
            <wp:docPr id="59" name="Picture 1426" descr="C:\Users\Paddy Smashing\AppData\Roaming\M8 Software\Spartan_Data\Clips\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C:\Users\Paddy Smashing\AppData\Roaming\M8 Software\Spartan_Data\Clips\OL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8" b="3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F7C0" w14:textId="77777777" w:rsidR="006D2F1B" w:rsidRPr="00D440CA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298B5BA4" wp14:editId="62477AC4">
            <wp:extent cx="6639560" cy="2504440"/>
            <wp:effectExtent l="0" t="0" r="0" b="0"/>
            <wp:docPr id="60" name="Picture 1426" descr="C:\Users\Paddy Smashing\AppData\Roaming\M8 Software\Spartan_Data\Clips\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C:\Users\Paddy Smashing\AppData\Roaming\M8 Software\Spartan_Data\Clips\OL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6921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13/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14:paraId="0B31CB84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B3DA963" wp14:editId="3798224B">
            <wp:extent cx="6824980" cy="4929505"/>
            <wp:effectExtent l="0" t="0" r="0" b="0"/>
            <wp:docPr id="24" name="Picture 1975" descr="OL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 descr="OL9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4718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2685D4D" wp14:editId="58D04CCE">
            <wp:extent cx="6838315" cy="5141595"/>
            <wp:effectExtent l="0" t="0" r="0" b="0"/>
            <wp:docPr id="25" name="Picture 1974" descr="OL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 descr="OL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29C7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14/ </w:t>
      </w:r>
      <w:r w:rsidRPr="00D00197">
        <w:rPr>
          <w:b/>
        </w:rPr>
        <w:t>IB/Paper 1/2012/w/</w:t>
      </w:r>
      <w:r>
        <w:rPr>
          <w:b/>
        </w:rPr>
        <w:t>Time Zone 0/Higher Level/</w:t>
      </w:r>
    </w:p>
    <w:p w14:paraId="16948AC4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4A1F6203" wp14:editId="30FFEB80">
            <wp:extent cx="6838315" cy="1881505"/>
            <wp:effectExtent l="0" t="0" r="0" b="0"/>
            <wp:docPr id="26" name="Picture 1728" descr="OL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OL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4204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4FA623E" wp14:editId="7497CF12">
            <wp:extent cx="6109335" cy="5340350"/>
            <wp:effectExtent l="0" t="0" r="0" b="0"/>
            <wp:docPr id="27" name="Picture 1728" descr="OL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OL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71DE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15/ </w:t>
      </w:r>
      <w:r w:rsidRPr="00D440CA">
        <w:rPr>
          <w:b/>
        </w:rPr>
        <w:t>IB/Paper 1/2012/s/</w:t>
      </w:r>
      <w:r>
        <w:rPr>
          <w:b/>
        </w:rPr>
        <w:t>Time Zone 2/Higher Level/</w:t>
      </w:r>
    </w:p>
    <w:p w14:paraId="77260007" w14:textId="77777777" w:rsidR="006D2F1B" w:rsidRDefault="006D2F1B" w:rsidP="006D2F1B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7EEFCA9D" wp14:editId="503CEA96">
            <wp:extent cx="6639560" cy="1828800"/>
            <wp:effectExtent l="0" t="0" r="0" b="0"/>
            <wp:docPr id="28" name="Picture 1428" descr="C:\Users\Paddy Smashing\AppData\Roaming\M8 Software\Spartan_Data\Clips\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 descr="C:\Users\Paddy Smashing\AppData\Roaming\M8 Software\Spartan_Data\Clips\OL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F718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4C005894" wp14:editId="445308AC">
            <wp:extent cx="6639560" cy="5075555"/>
            <wp:effectExtent l="0" t="0" r="0" b="0"/>
            <wp:docPr id="29" name="Picture 1428" descr="C:\Users\Paddy Smashing\AppData\Roaming\M8 Software\Spartan_Data\Clips\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 descr="C:\Users\Paddy Smashing\AppData\Roaming\M8 Software\Spartan_Data\Clips\OL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1296" w14:textId="77777777" w:rsidR="006D2F1B" w:rsidRPr="00D440CA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40807F55" wp14:editId="1CA1B959">
            <wp:extent cx="6599555" cy="2756535"/>
            <wp:effectExtent l="0" t="0" r="0" b="0"/>
            <wp:docPr id="30" name="Picture 1429" descr="C:\Users\Paddy Smashing\AppData\Roaming\M8 Software\Spartan_Data\Clips\O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C:\Users\Paddy Smashing\AppData\Roaming\M8 Software\Spartan_Data\Clips\OL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C72E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16/ </w:t>
      </w:r>
      <w:r w:rsidRPr="00872059">
        <w:rPr>
          <w:b/>
        </w:rPr>
        <w:t>IB/Paper 1/2012/s/</w:t>
      </w:r>
      <w:r>
        <w:rPr>
          <w:b/>
        </w:rPr>
        <w:t>Time Zone 1/Higher Level/</w:t>
      </w:r>
    </w:p>
    <w:p w14:paraId="0041FC84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3503A2B" wp14:editId="37D424E4">
            <wp:extent cx="6917690" cy="7447915"/>
            <wp:effectExtent l="0" t="0" r="0" b="0"/>
            <wp:docPr id="31" name="Picture 1972" descr="O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 descr="OL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0E65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17/ </w:t>
      </w:r>
      <w:r w:rsidRPr="00D00197">
        <w:rPr>
          <w:b/>
        </w:rPr>
        <w:t>IB/Paper 1/2011/w/</w:t>
      </w:r>
      <w:r>
        <w:rPr>
          <w:b/>
        </w:rPr>
        <w:t>Time Zone 0/Higher Level/</w:t>
      </w:r>
    </w:p>
    <w:p w14:paraId="38122C9C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0980B2E" wp14:editId="43F1D813">
            <wp:extent cx="6758305" cy="7262495"/>
            <wp:effectExtent l="0" t="0" r="0" b="0"/>
            <wp:docPr id="32" name="Picture 1726" descr="OL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 descr="OL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61E89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FFB2E1D" wp14:editId="5224E6E0">
            <wp:extent cx="6811645" cy="4121150"/>
            <wp:effectExtent l="0" t="0" r="0" b="0"/>
            <wp:docPr id="33" name="Picture 1725" descr="OL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 descr="OL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AA6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18/ </w:t>
      </w:r>
      <w:r w:rsidRPr="00D440CA">
        <w:rPr>
          <w:b/>
        </w:rPr>
        <w:t>IB/Paper 1/2011/s/</w:t>
      </w:r>
      <w:r>
        <w:rPr>
          <w:b/>
        </w:rPr>
        <w:t>Time Zone 2/Higher Level/</w:t>
      </w:r>
    </w:p>
    <w:p w14:paraId="51ECB3B7" w14:textId="77777777" w:rsidR="006D2F1B" w:rsidRDefault="006D2F1B" w:rsidP="006D2F1B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6CB9FF22" wp14:editId="367D9A70">
            <wp:extent cx="6732270" cy="4876800"/>
            <wp:effectExtent l="0" t="0" r="0" b="0"/>
            <wp:docPr id="34" name="Picture 1431" descr="C:\Users\Paddy Smashing\AppData\Roaming\M8 Software\Spartan_Data\Clips\O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C:\Users\Paddy Smashing\AppData\Roaming\M8 Software\Spartan_Data\Clips\OL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6347" w14:textId="77777777" w:rsidR="006D2F1B" w:rsidRPr="00D440CA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B9A8180" wp14:editId="4166B190">
            <wp:extent cx="6732270" cy="1948180"/>
            <wp:effectExtent l="0" t="0" r="0" b="0"/>
            <wp:docPr id="35" name="Picture 1431" descr="C:\Users\Paddy Smashing\AppData\Roaming\M8 Software\Spartan_Data\Clips\O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C:\Users\Paddy Smashing\AppData\Roaming\M8 Software\Spartan_Data\Clips\OL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4E92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19/ </w:t>
      </w:r>
      <w:r w:rsidRPr="00872059">
        <w:rPr>
          <w:b/>
        </w:rPr>
        <w:t>IB/Paper 1/2011/s/</w:t>
      </w:r>
      <w:r>
        <w:rPr>
          <w:b/>
        </w:rPr>
        <w:t>Time Zone 1/Higher Level/</w:t>
      </w:r>
    </w:p>
    <w:p w14:paraId="3A9AFE39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BB6C5A5" wp14:editId="4DC906BC">
            <wp:extent cx="6718935" cy="7169150"/>
            <wp:effectExtent l="0" t="0" r="0" b="0"/>
            <wp:docPr id="36" name="Picture 1970" descr="OL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 descr="OL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A51D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34143230" wp14:editId="05D637C1">
            <wp:extent cx="6758305" cy="2305685"/>
            <wp:effectExtent l="0" t="0" r="0" b="0"/>
            <wp:docPr id="37" name="Picture 1969" descr="OL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 descr="OL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27F3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20/ </w:t>
      </w:r>
      <w:r w:rsidRPr="00D00197">
        <w:rPr>
          <w:b/>
        </w:rPr>
        <w:t>IB/Paper 1/2010/w/</w:t>
      </w:r>
      <w:r>
        <w:rPr>
          <w:b/>
        </w:rPr>
        <w:t>Time Zone 0/Higher Level/</w:t>
      </w:r>
    </w:p>
    <w:p w14:paraId="7FD743A8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6259233" wp14:editId="6A667302">
            <wp:extent cx="6838315" cy="4319905"/>
            <wp:effectExtent l="0" t="0" r="0" b="0"/>
            <wp:docPr id="38" name="Picture 1723" descr="OL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OL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6E95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775714AD" wp14:editId="62C121D6">
            <wp:extent cx="6400800" cy="4824095"/>
            <wp:effectExtent l="0" t="0" r="0" b="0"/>
            <wp:docPr id="39" name="Picture 1722" descr="OL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 descr="OL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08FE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21/ </w:t>
      </w:r>
      <w:r w:rsidRPr="00D440CA">
        <w:rPr>
          <w:b/>
        </w:rPr>
        <w:t>IB/Paper 1/2010/s/</w:t>
      </w:r>
      <w:r>
        <w:rPr>
          <w:b/>
        </w:rPr>
        <w:t>Time Zone 2/Higher Level/</w:t>
      </w:r>
    </w:p>
    <w:p w14:paraId="290BE153" w14:textId="77777777" w:rsidR="006D2F1B" w:rsidRDefault="006D2F1B" w:rsidP="006D2F1B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263C0BA6" wp14:editId="6897B146">
            <wp:extent cx="6639560" cy="4425950"/>
            <wp:effectExtent l="0" t="0" r="0" b="0"/>
            <wp:docPr id="40" name="Picture 1433" descr="C:\Users\Paddy Smashing\AppData\Roaming\M8 Software\Spartan_Data\Clips\OL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C:\Users\Paddy Smashing\AppData\Roaming\M8 Software\Spartan_Data\Clips\OL5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0857" w14:textId="77777777" w:rsidR="006D2F1B" w:rsidRPr="00D440CA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1E78BFB2" wp14:editId="195ECD68">
            <wp:extent cx="6639560" cy="4307205"/>
            <wp:effectExtent l="0" t="0" r="0" b="0"/>
            <wp:docPr id="41" name="Picture 1433" descr="C:\Users\Paddy Smashing\AppData\Roaming\M8 Software\Spartan_Data\Clips\OL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C:\Users\Paddy Smashing\AppData\Roaming\M8 Software\Spartan_Data\Clips\OL5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CD9F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22/ </w:t>
      </w:r>
      <w:r w:rsidRPr="00872059">
        <w:rPr>
          <w:b/>
        </w:rPr>
        <w:t>IB/Paper 1/2010/s/</w:t>
      </w:r>
      <w:r>
        <w:rPr>
          <w:b/>
        </w:rPr>
        <w:t>Time Zone 1/Higher Level/</w:t>
      </w:r>
    </w:p>
    <w:p w14:paraId="3BC90256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4FADC08" wp14:editId="06D8032A">
            <wp:extent cx="6745605" cy="4015105"/>
            <wp:effectExtent l="0" t="0" r="0" b="0"/>
            <wp:docPr id="42" name="Picture 1967" descr="OL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 descr="OL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7236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7FE1716" wp14:editId="59C85CA4">
            <wp:extent cx="6784975" cy="8362315"/>
            <wp:effectExtent l="0" t="0" r="0" b="0"/>
            <wp:docPr id="43" name="Picture 1966" descr="OL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 descr="OL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83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5AB6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23/ </w:t>
      </w:r>
      <w:r w:rsidRPr="00D00197">
        <w:rPr>
          <w:b/>
        </w:rPr>
        <w:t>IB/Paper 1/2009/w/</w:t>
      </w:r>
      <w:r>
        <w:rPr>
          <w:b/>
        </w:rPr>
        <w:t>Time Zone 0/Higher Level/</w:t>
      </w:r>
    </w:p>
    <w:p w14:paraId="73E9AA77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696DB83" wp14:editId="14702BED">
            <wp:extent cx="6824980" cy="8481695"/>
            <wp:effectExtent l="0" t="0" r="0" b="0"/>
            <wp:docPr id="44" name="Picture 1720" descr="O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 descr="OL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99D4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E51D5FA" wp14:editId="148A981D">
            <wp:extent cx="6811645" cy="1881505"/>
            <wp:effectExtent l="0" t="0" r="0" b="0"/>
            <wp:docPr id="45" name="Picture 1719" descr="O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 descr="OL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4AEE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24/ </w:t>
      </w:r>
      <w:r w:rsidRPr="00D440CA">
        <w:rPr>
          <w:b/>
        </w:rPr>
        <w:t>IB/Paper 1/2009/s/</w:t>
      </w:r>
      <w:r>
        <w:rPr>
          <w:b/>
        </w:rPr>
        <w:t>Time Zone 2/Higher Level/</w:t>
      </w:r>
    </w:p>
    <w:p w14:paraId="049E8267" w14:textId="77777777" w:rsidR="006D2F1B" w:rsidRDefault="006D2F1B" w:rsidP="006D2F1B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23FA3E2B" wp14:editId="522FC2D9">
            <wp:extent cx="6639560" cy="6838315"/>
            <wp:effectExtent l="0" t="0" r="0" b="0"/>
            <wp:docPr id="46" name="Picture 1435" descr="C:\Users\Paddy Smashing\AppData\Roaming\M8 Software\Spartan_Data\Clips\OL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C:\Users\Paddy Smashing\AppData\Roaming\M8 Software\Spartan_Data\Clips\OL6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D5926" w14:textId="77777777" w:rsidR="006D2F1B" w:rsidRPr="00D440CA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0D52E6C3" wp14:editId="406B77D8">
            <wp:extent cx="6109335" cy="1616710"/>
            <wp:effectExtent l="0" t="0" r="0" b="0"/>
            <wp:docPr id="47" name="Picture 1435" descr="C:\Users\Paddy Smashing\AppData\Roaming\M8 Software\Spartan_Data\Clips\OL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C:\Users\Paddy Smashing\AppData\Roaming\M8 Software\Spartan_Data\Clips\OL6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D554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25/ </w:t>
      </w:r>
      <w:r w:rsidRPr="00872059">
        <w:rPr>
          <w:b/>
        </w:rPr>
        <w:t>IB/Paper 1/2009/s/</w:t>
      </w:r>
      <w:r>
        <w:rPr>
          <w:b/>
        </w:rPr>
        <w:t>Time Zone 1/Higher Level/</w:t>
      </w:r>
    </w:p>
    <w:p w14:paraId="6F71DF24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5E16B5D" wp14:editId="63E0BD14">
            <wp:extent cx="6758305" cy="7023735"/>
            <wp:effectExtent l="0" t="0" r="0" b="0"/>
            <wp:docPr id="48" name="Picture 1964" descr="OL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 descr="OL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49EE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26/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14:paraId="1A43385C" w14:textId="77777777" w:rsidR="006D2F1B" w:rsidRPr="00D00197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FC2907E" wp14:editId="262DFEA7">
            <wp:extent cx="6798310" cy="8057515"/>
            <wp:effectExtent l="0" t="0" r="0" b="0"/>
            <wp:docPr id="49" name="Picture 1717" descr="OL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 descr="OL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CF81" w14:textId="77777777" w:rsidR="006D2F1B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27/ </w:t>
      </w:r>
      <w:r w:rsidRPr="00D440CA">
        <w:rPr>
          <w:b/>
        </w:rPr>
        <w:t>IB/Paper 1/2008/s/</w:t>
      </w:r>
      <w:r>
        <w:rPr>
          <w:b/>
        </w:rPr>
        <w:t>Time Zone 2/Higher Level/</w:t>
      </w:r>
    </w:p>
    <w:p w14:paraId="68865689" w14:textId="77777777" w:rsidR="006D2F1B" w:rsidRPr="00D440CA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4D8F0E14" wp14:editId="041C0510">
            <wp:extent cx="6639560" cy="6493510"/>
            <wp:effectExtent l="0" t="0" r="0" b="0"/>
            <wp:docPr id="50" name="Picture 1437" descr="C:\Users\Paddy Smashing\AppData\Roaming\M8 Software\Spartan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C:\Users\Paddy Smashing\AppData\Roaming\M8 Software\Spartan_Data\Clips\OL8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BB56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28/ </w:t>
      </w:r>
      <w:r w:rsidRPr="00872059">
        <w:rPr>
          <w:b/>
        </w:rPr>
        <w:t>IB/Paper 1/2008/s/</w:t>
      </w:r>
      <w:r>
        <w:rPr>
          <w:b/>
        </w:rPr>
        <w:t>Time Zone 1/Higher Level/</w:t>
      </w:r>
    </w:p>
    <w:p w14:paraId="57C9857E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1FAEA97" wp14:editId="52066A09">
            <wp:extent cx="6758305" cy="1908175"/>
            <wp:effectExtent l="0" t="0" r="0" b="0"/>
            <wp:docPr id="51" name="Picture 1962" descr="OL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 descr="OL8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1" b="3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15E7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1 </w:t>
      </w:r>
      <w:r>
        <w:rPr>
          <w:rFonts w:cs="Calibri"/>
          <w:color w:val="000000"/>
        </w:rPr>
        <w:t xml:space="preserve">Q# 29/ </w:t>
      </w:r>
      <w:r w:rsidRPr="00872059">
        <w:rPr>
          <w:b/>
        </w:rPr>
        <w:t>IB/Paper 1/2008/s/</w:t>
      </w:r>
      <w:r>
        <w:rPr>
          <w:b/>
        </w:rPr>
        <w:t>Time Zone 1/Higher Level/</w:t>
      </w:r>
    </w:p>
    <w:p w14:paraId="1C3C24AC" w14:textId="77777777" w:rsidR="006D2F1B" w:rsidRPr="00872059" w:rsidRDefault="006D2F1B" w:rsidP="006D2F1B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B1ECA89" wp14:editId="474CDFDB">
            <wp:extent cx="6758305" cy="7023735"/>
            <wp:effectExtent l="0" t="0" r="0" b="0"/>
            <wp:docPr id="52" name="Picture 1960" descr="OL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 descr="OL7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EB3C" w14:textId="6B34B896" w:rsidR="006D2F1B" w:rsidRDefault="006D2F1B">
      <w:r>
        <w:br w:type="page"/>
      </w:r>
    </w:p>
    <w:p w14:paraId="53D6055E" w14:textId="77777777" w:rsidR="006D2F1B" w:rsidRPr="00AD601C" w:rsidRDefault="006D2F1B" w:rsidP="006D2F1B">
      <w:pPr>
        <w:pStyle w:val="Heading1"/>
        <w:rPr>
          <w:sz w:val="30"/>
        </w:rPr>
      </w:pPr>
      <w:bookmarkStart w:id="2" w:name="_Toc482269924"/>
      <w:r w:rsidRPr="00AD601C">
        <w:rPr>
          <w:sz w:val="30"/>
        </w:rPr>
        <w:lastRenderedPageBreak/>
        <w:t>Topic 1 Mark Scheme</w:t>
      </w:r>
      <w:bookmarkEnd w:id="2"/>
    </w:p>
    <w:p w14:paraId="5498DBBC" w14:textId="77777777" w:rsidR="006D2F1B" w:rsidRPr="00AD601C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4960013B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  <w:sectPr w:rsidR="006D2F1B" w:rsidSect="00987748"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0732AD6B" w14:textId="550C0671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1/ </w:t>
      </w:r>
      <w:r w:rsidRPr="00AD601C">
        <w:rPr>
          <w:b/>
          <w:sz w:val="18"/>
        </w:rPr>
        <w:t>IB/P1/2016/w/TZ 2/HL/</w:t>
      </w:r>
    </w:p>
    <w:p w14:paraId="3E33877C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B3FA661" wp14:editId="13DEA7DD">
            <wp:extent cx="901065" cy="808355"/>
            <wp:effectExtent l="0" t="0" r="0" b="0"/>
            <wp:docPr id="683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80EE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2/ </w:t>
      </w:r>
      <w:r w:rsidRPr="00AD601C">
        <w:rPr>
          <w:b/>
          <w:sz w:val="18"/>
        </w:rPr>
        <w:t>IB/P1/2016/s/TZ 0/HL/</w:t>
      </w:r>
    </w:p>
    <w:p w14:paraId="3B1BFEFB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FDA8DD8" wp14:editId="5E807906">
            <wp:extent cx="941070" cy="848360"/>
            <wp:effectExtent l="0" t="0" r="0" b="0"/>
            <wp:docPr id="684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B8D4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3/ </w:t>
      </w:r>
      <w:r w:rsidRPr="00AD601C">
        <w:rPr>
          <w:b/>
          <w:sz w:val="18"/>
        </w:rPr>
        <w:t>IB/P1/2016/s/</w:t>
      </w:r>
      <w:proofErr w:type="spellStart"/>
      <w:r w:rsidRPr="00AD601C">
        <w:rPr>
          <w:b/>
          <w:sz w:val="18"/>
        </w:rPr>
        <w:t>SpcmP</w:t>
      </w:r>
      <w:proofErr w:type="spellEnd"/>
      <w:r w:rsidRPr="00AD601C">
        <w:rPr>
          <w:b/>
          <w:sz w:val="18"/>
        </w:rPr>
        <w:t>/HL/</w:t>
      </w:r>
    </w:p>
    <w:p w14:paraId="0EEC6819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1AFC80E" wp14:editId="4F9A71A4">
            <wp:extent cx="861695" cy="569595"/>
            <wp:effectExtent l="0" t="0" r="0" b="0"/>
            <wp:docPr id="685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5" b="7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3AB6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4/ </w:t>
      </w:r>
      <w:r w:rsidRPr="00AD601C">
        <w:rPr>
          <w:b/>
          <w:sz w:val="18"/>
        </w:rPr>
        <w:t>IB/P1/2015/w/TZ 2/HL/</w:t>
      </w:r>
    </w:p>
    <w:p w14:paraId="3973115D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3066F07" wp14:editId="58DE5734">
            <wp:extent cx="835025" cy="861695"/>
            <wp:effectExtent l="0" t="0" r="0" b="0"/>
            <wp:docPr id="68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EDF0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5/ </w:t>
      </w:r>
      <w:r w:rsidRPr="00AD601C">
        <w:rPr>
          <w:b/>
          <w:sz w:val="18"/>
        </w:rPr>
        <w:t>IB/P1/2015/s/TZ 2/HL/</w:t>
      </w:r>
    </w:p>
    <w:p w14:paraId="2A4DB8CD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4C442E0" wp14:editId="5846752C">
            <wp:extent cx="835025" cy="848360"/>
            <wp:effectExtent l="0" t="0" r="0" b="0"/>
            <wp:docPr id="68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5530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6/ </w:t>
      </w:r>
      <w:r w:rsidRPr="00AD601C">
        <w:rPr>
          <w:b/>
          <w:sz w:val="18"/>
        </w:rPr>
        <w:t>IB/P1/2015/s/TZ 1/HL/</w:t>
      </w:r>
    </w:p>
    <w:p w14:paraId="4E4BB534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20A051C" wp14:editId="7572BAC4">
            <wp:extent cx="795020" cy="848360"/>
            <wp:effectExtent l="0" t="0" r="0" b="0"/>
            <wp:docPr id="688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37085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7/ </w:t>
      </w:r>
      <w:r w:rsidRPr="00AD601C">
        <w:rPr>
          <w:b/>
          <w:sz w:val="18"/>
        </w:rPr>
        <w:t>IB/P1/2014/w/TZ 0/HL/</w:t>
      </w:r>
    </w:p>
    <w:p w14:paraId="6CB08CFC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D73E8DD" wp14:editId="72B94345">
            <wp:extent cx="941070" cy="1007110"/>
            <wp:effectExtent l="0" t="0" r="0" b="0"/>
            <wp:docPr id="689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11" b="8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8440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8/ </w:t>
      </w:r>
      <w:r w:rsidRPr="00AD601C">
        <w:rPr>
          <w:b/>
          <w:sz w:val="18"/>
        </w:rPr>
        <w:t>IB/P1/2014/w/TZ 0/HL/</w:t>
      </w:r>
    </w:p>
    <w:p w14:paraId="236769E3" w14:textId="77777777" w:rsidR="006D2F1B" w:rsidRPr="004E11B8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85697DD" wp14:editId="3D0CE568">
            <wp:extent cx="941070" cy="1007110"/>
            <wp:effectExtent l="0" t="0" r="0" b="0"/>
            <wp:docPr id="690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11" b="8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ECC0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9/ </w:t>
      </w:r>
      <w:r w:rsidRPr="00AD601C">
        <w:rPr>
          <w:b/>
          <w:sz w:val="18"/>
        </w:rPr>
        <w:t>IB/P1/2014/s/TZ 2/HL/</w:t>
      </w:r>
    </w:p>
    <w:p w14:paraId="68685FEF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2C9A4BE" wp14:editId="7CC1DE51">
            <wp:extent cx="761415" cy="804672"/>
            <wp:effectExtent l="0" t="0" r="635" b="0"/>
            <wp:docPr id="691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9" r="78381" b="6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10" cy="8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CAC3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5ADFF642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11EFA734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07353A08" w14:textId="5CF72FBF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10/ </w:t>
      </w:r>
      <w:r w:rsidRPr="00AD601C">
        <w:rPr>
          <w:b/>
          <w:sz w:val="18"/>
        </w:rPr>
        <w:t>IB/P1/2014/s/TZ 1/HL/</w:t>
      </w:r>
    </w:p>
    <w:p w14:paraId="1FFFEF18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47ACCB4" wp14:editId="660BD1DB">
            <wp:extent cx="835025" cy="954405"/>
            <wp:effectExtent l="0" t="0" r="0" b="0"/>
            <wp:docPr id="692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40" b="8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2950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11/ </w:t>
      </w:r>
      <w:r w:rsidRPr="00AD601C">
        <w:rPr>
          <w:b/>
          <w:sz w:val="18"/>
        </w:rPr>
        <w:t>IB/P1/2013/w/TZ 0/HL/</w:t>
      </w:r>
    </w:p>
    <w:p w14:paraId="4131A161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E7EAECC" wp14:editId="0D04CC10">
            <wp:extent cx="874395" cy="914400"/>
            <wp:effectExtent l="0" t="0" r="0" b="0"/>
            <wp:docPr id="693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8" r="79848" b="7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CC5F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12/ </w:t>
      </w:r>
      <w:r w:rsidRPr="00AD601C">
        <w:rPr>
          <w:b/>
          <w:sz w:val="18"/>
        </w:rPr>
        <w:t>IB/P1/2013/s/TZ 2/HL/</w:t>
      </w:r>
    </w:p>
    <w:p w14:paraId="749532F3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C153059" wp14:editId="23EC7218">
            <wp:extent cx="1007110" cy="980440"/>
            <wp:effectExtent l="0" t="0" r="0" b="0"/>
            <wp:docPr id="694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7" r="76935" b="6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7756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13/ </w:t>
      </w:r>
      <w:r w:rsidRPr="00AD601C">
        <w:rPr>
          <w:b/>
          <w:sz w:val="18"/>
        </w:rPr>
        <w:t>IB/P1/2013/s/TZ 1/HL/</w:t>
      </w:r>
    </w:p>
    <w:p w14:paraId="4A7ED6D0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0E1B931" wp14:editId="2E8A68AA">
            <wp:extent cx="1033780" cy="914400"/>
            <wp:effectExtent l="0" t="0" r="0" b="0"/>
            <wp:docPr id="695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23" b="8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C8B8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14/ </w:t>
      </w:r>
      <w:r w:rsidRPr="00AD601C">
        <w:rPr>
          <w:b/>
          <w:sz w:val="18"/>
        </w:rPr>
        <w:t>IB/P1/2012/w/TZ 0/HL/</w:t>
      </w:r>
    </w:p>
    <w:p w14:paraId="4F382EE8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EDE0FC3" wp14:editId="780F62AF">
            <wp:extent cx="914400" cy="954405"/>
            <wp:effectExtent l="0" t="0" r="0" b="0"/>
            <wp:docPr id="696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5" r="78926" b="6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620F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15/ </w:t>
      </w:r>
      <w:r w:rsidRPr="00AD601C">
        <w:rPr>
          <w:b/>
          <w:sz w:val="18"/>
        </w:rPr>
        <w:t>IB/P1/2012/s/TZ 2/HL/</w:t>
      </w:r>
    </w:p>
    <w:p w14:paraId="0DFAA2E2" w14:textId="77777777" w:rsidR="006D2F1B" w:rsidRPr="004E11B8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149D248" wp14:editId="0814CDA1">
            <wp:extent cx="993775" cy="1311910"/>
            <wp:effectExtent l="0" t="0" r="0" b="0"/>
            <wp:docPr id="697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7" r="77109" b="6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6BE0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16/ </w:t>
      </w:r>
      <w:r w:rsidRPr="00AD601C">
        <w:rPr>
          <w:b/>
          <w:sz w:val="18"/>
        </w:rPr>
        <w:t>IB/P1/2012/s/TZ 1/HL/</w:t>
      </w:r>
    </w:p>
    <w:p w14:paraId="46025DEC" w14:textId="77777777" w:rsidR="006D2F1B" w:rsidRPr="004E11B8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121592E" wp14:editId="176707D4">
            <wp:extent cx="967105" cy="954405"/>
            <wp:effectExtent l="0" t="0" r="0" b="0"/>
            <wp:docPr id="698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08" b="8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610E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0CBFFCE4" w14:textId="77777777" w:rsidR="006D2F1B" w:rsidRDefault="006D2F1B">
      <w:pPr>
        <w:rPr>
          <w:rFonts w:cs="Calibri"/>
          <w:color w:val="000000"/>
          <w:sz w:val="18"/>
        </w:rPr>
      </w:pPr>
      <w:r>
        <w:rPr>
          <w:rFonts w:cs="Calibri"/>
          <w:color w:val="000000"/>
          <w:sz w:val="18"/>
        </w:rPr>
        <w:br w:type="page"/>
      </w:r>
    </w:p>
    <w:p w14:paraId="63D9EFA3" w14:textId="448711BB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lastRenderedPageBreak/>
        <w:t xml:space="preserve">Q# 17/ </w:t>
      </w:r>
      <w:r w:rsidRPr="00AD601C">
        <w:rPr>
          <w:b/>
          <w:sz w:val="18"/>
        </w:rPr>
        <w:t>IB/P1/2011/w/TZ 0/HL/</w:t>
      </w:r>
    </w:p>
    <w:p w14:paraId="3ACB364D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6A3FE22" wp14:editId="3C5943B1">
            <wp:extent cx="769084" cy="1335024"/>
            <wp:effectExtent l="0" t="0" r="0" b="0"/>
            <wp:docPr id="699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7" r="78198" b="5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10" cy="13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0C01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18/ </w:t>
      </w:r>
      <w:r w:rsidRPr="00AD601C">
        <w:rPr>
          <w:b/>
          <w:sz w:val="18"/>
        </w:rPr>
        <w:t>IB/P1/2011/s/TZ 2/HL/</w:t>
      </w:r>
    </w:p>
    <w:p w14:paraId="0DAC48A6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786BDA9" wp14:editId="1726C680">
            <wp:extent cx="980440" cy="1007110"/>
            <wp:effectExtent l="0" t="0" r="0" b="0"/>
            <wp:docPr id="700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0" r="77472" b="6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CA52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19/ </w:t>
      </w:r>
      <w:r w:rsidRPr="00AD601C">
        <w:rPr>
          <w:b/>
          <w:sz w:val="18"/>
        </w:rPr>
        <w:t>IB/P1/2011/s/TZ 1/HL/</w:t>
      </w:r>
    </w:p>
    <w:p w14:paraId="333D603D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599E8A1" wp14:editId="3C7E30F2">
            <wp:extent cx="993775" cy="1338580"/>
            <wp:effectExtent l="0" t="0" r="0" b="0"/>
            <wp:docPr id="701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09" b="7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E3B1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20/ </w:t>
      </w:r>
      <w:r w:rsidRPr="00AD601C">
        <w:rPr>
          <w:b/>
          <w:sz w:val="18"/>
        </w:rPr>
        <w:t>IB/P1/2010/w/TZ 0/HL/</w:t>
      </w:r>
    </w:p>
    <w:p w14:paraId="61A8EDD7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0288031" wp14:editId="3CCAAE32">
            <wp:extent cx="954405" cy="954405"/>
            <wp:effectExtent l="0" t="0" r="0" b="0"/>
            <wp:docPr id="702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1" r="77797" b="6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4A91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21/ </w:t>
      </w:r>
      <w:r w:rsidRPr="00AD601C">
        <w:rPr>
          <w:b/>
          <w:sz w:val="18"/>
        </w:rPr>
        <w:t>IB/P1/2010/s/TZ 2/HL/</w:t>
      </w:r>
    </w:p>
    <w:p w14:paraId="676E6102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6897833" wp14:editId="22D513AC">
            <wp:extent cx="980440" cy="1325245"/>
            <wp:effectExtent l="0" t="0" r="0" b="0"/>
            <wp:docPr id="703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0" r="77840" b="6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71FF4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7476CC91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7592A6C7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4480CED1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1AFDB751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320E85A1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3167734A" w14:textId="77777777" w:rsidR="006D2F1B" w:rsidRDefault="006D2F1B" w:rsidP="006D2F1B">
      <w:pPr>
        <w:spacing w:after="0" w:line="240" w:lineRule="auto"/>
        <w:rPr>
          <w:rFonts w:cs="Calibri"/>
          <w:color w:val="000000"/>
          <w:sz w:val="18"/>
        </w:rPr>
      </w:pPr>
    </w:p>
    <w:p w14:paraId="108C7CBF" w14:textId="722931C6" w:rsidR="006D2F1B" w:rsidRPr="00AD601C" w:rsidRDefault="006D2F1B" w:rsidP="006D2F1B">
      <w:pPr>
        <w:spacing w:after="0" w:line="240" w:lineRule="auto"/>
        <w:rPr>
          <w:b/>
          <w:sz w:val="18"/>
        </w:rPr>
      </w:pPr>
      <w:bookmarkStart w:id="3" w:name="_GoBack"/>
      <w:bookmarkEnd w:id="3"/>
      <w:r w:rsidRPr="00AD601C">
        <w:rPr>
          <w:rFonts w:cs="Calibri"/>
          <w:color w:val="000000"/>
          <w:sz w:val="18"/>
        </w:rPr>
        <w:t xml:space="preserve">Q# 22/ </w:t>
      </w:r>
      <w:r w:rsidRPr="00AD601C">
        <w:rPr>
          <w:b/>
          <w:sz w:val="18"/>
        </w:rPr>
        <w:t>IB/P1/2010/s/TZ 1/HL/</w:t>
      </w:r>
    </w:p>
    <w:p w14:paraId="789A57E4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3606A79" wp14:editId="04E19E9E">
            <wp:extent cx="954405" cy="914400"/>
            <wp:effectExtent l="0" t="0" r="0" b="0"/>
            <wp:docPr id="704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14" b="8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C1FC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23/ </w:t>
      </w:r>
      <w:r w:rsidRPr="00AD601C">
        <w:rPr>
          <w:b/>
          <w:sz w:val="18"/>
        </w:rPr>
        <w:t>IB/P1/2009/w/TZ 0/HL/</w:t>
      </w:r>
    </w:p>
    <w:p w14:paraId="0760B9A4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E8ED423" wp14:editId="286D1A28">
            <wp:extent cx="887730" cy="1271905"/>
            <wp:effectExtent l="0" t="0" r="0" b="0"/>
            <wp:docPr id="705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7" r="79115" b="6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7AEF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24/ </w:t>
      </w:r>
      <w:r w:rsidRPr="00AD601C">
        <w:rPr>
          <w:b/>
          <w:sz w:val="18"/>
        </w:rPr>
        <w:t>IB/P1/2009/s/TZ 2/HL/</w:t>
      </w:r>
    </w:p>
    <w:p w14:paraId="3A7ED8B3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C914965" wp14:editId="6CB991DD">
            <wp:extent cx="901065" cy="1311910"/>
            <wp:effectExtent l="0" t="0" r="0" b="0"/>
            <wp:docPr id="70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3" r="79289" b="6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52A5E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25/ </w:t>
      </w:r>
      <w:r w:rsidRPr="00AD601C">
        <w:rPr>
          <w:b/>
          <w:sz w:val="18"/>
        </w:rPr>
        <w:t>IB/P1/2009/s/TZ 1/HL/</w:t>
      </w:r>
    </w:p>
    <w:p w14:paraId="6C47434B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61DB3F6" wp14:editId="5C8DB4C4">
            <wp:extent cx="841248" cy="864521"/>
            <wp:effectExtent l="0" t="0" r="0" b="0"/>
            <wp:docPr id="707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32" b="8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39" cy="8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D8AB6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26/ </w:t>
      </w:r>
      <w:r w:rsidRPr="00AD601C">
        <w:rPr>
          <w:b/>
          <w:sz w:val="18"/>
        </w:rPr>
        <w:t>IB/P1/2008/w/TZ 0/HL/</w:t>
      </w:r>
    </w:p>
    <w:p w14:paraId="27EF2257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sz w:val="18"/>
        </w:rPr>
        <w:t xml:space="preserve"> </w:t>
      </w:r>
      <w:r w:rsidRPr="00AD601C">
        <w:rPr>
          <w:b/>
          <w:noProof/>
          <w:sz w:val="18"/>
        </w:rPr>
        <w:drawing>
          <wp:inline distT="0" distB="0" distL="0" distR="0" wp14:anchorId="435C9939" wp14:editId="526EE743">
            <wp:extent cx="874395" cy="954405"/>
            <wp:effectExtent l="0" t="0" r="0" b="0"/>
            <wp:docPr id="708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7" r="80016" b="6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1C41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27/ </w:t>
      </w:r>
      <w:r w:rsidRPr="00AD601C">
        <w:rPr>
          <w:b/>
          <w:sz w:val="18"/>
        </w:rPr>
        <w:t>IB/P1/2008/s/TZ 2/HL/</w:t>
      </w:r>
    </w:p>
    <w:p w14:paraId="0B19A961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3AAE117" wp14:editId="4D89EA79">
            <wp:extent cx="901065" cy="1007110"/>
            <wp:effectExtent l="0" t="0" r="0" b="0"/>
            <wp:docPr id="709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0" r="79459" b="6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B7D1" w14:textId="77777777" w:rsidR="006D2F1B" w:rsidRPr="00AD601C" w:rsidRDefault="006D2F1B" w:rsidP="006D2F1B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28/ </w:t>
      </w:r>
      <w:r w:rsidRPr="00AD601C">
        <w:rPr>
          <w:b/>
          <w:sz w:val="18"/>
        </w:rPr>
        <w:t>IB/P1/2008/s/TZ 1/HL/</w:t>
      </w:r>
    </w:p>
    <w:p w14:paraId="422FB500" w14:textId="77777777" w:rsidR="006D2F1B" w:rsidRPr="00AD601C" w:rsidRDefault="006D2F1B" w:rsidP="006D2F1B">
      <w:pPr>
        <w:tabs>
          <w:tab w:val="left" w:pos="887"/>
        </w:tabs>
        <w:spacing w:after="0" w:line="240" w:lineRule="auto"/>
        <w:ind w:left="113"/>
        <w:rPr>
          <w:b/>
          <w:noProof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EF509DC" wp14:editId="598817F5">
            <wp:extent cx="993775" cy="252095"/>
            <wp:effectExtent l="0" t="0" r="0" b="0"/>
            <wp:docPr id="710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35" r="7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CECD" w14:textId="77777777" w:rsidR="006D2F1B" w:rsidRDefault="006D2F1B" w:rsidP="00301366">
      <w:pPr>
        <w:spacing w:after="0" w:line="240" w:lineRule="auto"/>
        <w:sectPr w:rsidR="006D2F1B" w:rsidSect="006D2F1B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14:paraId="2B2839B1" w14:textId="031C08A8" w:rsidR="006D2F1B" w:rsidRPr="008D30BA" w:rsidRDefault="006D2F1B" w:rsidP="00301366">
      <w:pPr>
        <w:spacing w:after="0" w:line="240" w:lineRule="auto"/>
      </w:pPr>
    </w:p>
    <w:sectPr w:rsidR="006D2F1B" w:rsidRPr="008D30BA" w:rsidSect="006D2F1B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A7D83" w14:textId="77777777" w:rsidR="00B34E5F" w:rsidRDefault="00B34E5F" w:rsidP="006B1F1E">
      <w:pPr>
        <w:spacing w:after="0" w:line="240" w:lineRule="auto"/>
      </w:pPr>
      <w:r>
        <w:separator/>
      </w:r>
    </w:p>
  </w:endnote>
  <w:endnote w:type="continuationSeparator" w:id="0">
    <w:p w14:paraId="57552185" w14:textId="77777777" w:rsidR="00B34E5F" w:rsidRDefault="00B34E5F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4F8F8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776159A" wp14:editId="28277F33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A0F60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0E47A198" wp14:editId="4AE02D99">
          <wp:simplePos x="0" y="0"/>
          <wp:positionH relativeFrom="column">
            <wp:posOffset>9248140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2454F" w14:textId="77777777" w:rsidR="00B34E5F" w:rsidRDefault="00B34E5F" w:rsidP="006B1F1E">
      <w:pPr>
        <w:spacing w:after="0" w:line="240" w:lineRule="auto"/>
      </w:pPr>
      <w:r>
        <w:separator/>
      </w:r>
    </w:p>
  </w:footnote>
  <w:footnote w:type="continuationSeparator" w:id="0">
    <w:p w14:paraId="5B3EAD78" w14:textId="77777777" w:rsidR="00B34E5F" w:rsidRDefault="00B34E5F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FE473" w14:textId="1B978C64" w:rsidR="00E1431A" w:rsidRDefault="00E1431A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D1"/>
    <w:rsid w:val="00017EFF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41C5"/>
    <w:rsid w:val="0017630A"/>
    <w:rsid w:val="00196317"/>
    <w:rsid w:val="001A1BB2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D2A41"/>
    <w:rsid w:val="004022B7"/>
    <w:rsid w:val="00447C0A"/>
    <w:rsid w:val="00456D8F"/>
    <w:rsid w:val="004B0EDB"/>
    <w:rsid w:val="004B2561"/>
    <w:rsid w:val="004B484B"/>
    <w:rsid w:val="004C300F"/>
    <w:rsid w:val="00506BC9"/>
    <w:rsid w:val="005157AB"/>
    <w:rsid w:val="005248EE"/>
    <w:rsid w:val="00524AA3"/>
    <w:rsid w:val="00532AF3"/>
    <w:rsid w:val="00535A3B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D2F1B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8E4011"/>
    <w:rsid w:val="00906E8A"/>
    <w:rsid w:val="00917207"/>
    <w:rsid w:val="009305AF"/>
    <w:rsid w:val="00936A85"/>
    <w:rsid w:val="00937C0F"/>
    <w:rsid w:val="0094428E"/>
    <w:rsid w:val="00946F51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319D1"/>
    <w:rsid w:val="00B34E5F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3C30C"/>
  <w15:chartTrackingRefBased/>
  <w15:docId w15:val="{77810F8E-C600-42A3-BD87-84F14D49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emf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68127-E542-4698-A4D2-303AA97D4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HL 1 EQ P1 16w to 08s.docx</Template>
  <TotalTime>0</TotalTime>
  <Pages>33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2018-05-15T08:01:00Z</dcterms:created>
  <dcterms:modified xsi:type="dcterms:W3CDTF">2018-05-15T08:03:00Z</dcterms:modified>
</cp:coreProperties>
</file>