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31B25" w14:textId="006E8CD7" w:rsidR="00DB7BA5" w:rsidRDefault="00B319D1" w:rsidP="00E360E2">
      <w:pPr>
        <w:pStyle w:val="Heading1"/>
      </w:pPr>
      <w:r>
        <w:t xml:space="preserve">IB ALL HL 1 P1 16w to </w:t>
      </w:r>
      <w:r w:rsidR="00F2203E">
        <w:t>99s 263marks</w:t>
      </w:r>
      <w:r w:rsidR="009B313C">
        <w:t xml:space="preserve"> 54Pgs</w:t>
      </w:r>
      <w:bookmarkStart w:id="0" w:name="_GoBack"/>
      <w:bookmarkEnd w:id="0"/>
    </w:p>
    <w:p w14:paraId="3F153C73" w14:textId="77777777" w:rsidR="001741C5" w:rsidRPr="001741C5" w:rsidRDefault="001741C5" w:rsidP="001741C5">
      <w:r>
        <w:t xml:space="preserve">All </w:t>
      </w:r>
      <w:proofErr w:type="gramStart"/>
      <w:r>
        <w:t>Higher Level</w:t>
      </w:r>
      <w:proofErr w:type="gramEnd"/>
      <w:r>
        <w:t xml:space="preserve"> topics have been combined with their respective Standard Level equivalent, so in HL topic 2 revision resources there will be topics 2 and 12. </w:t>
      </w:r>
    </w:p>
    <w:p w14:paraId="2CBCD1BC" w14:textId="77777777" w:rsidR="00D97F75" w:rsidRDefault="0094428E" w:rsidP="00301366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33854E9" wp14:editId="531E5525">
            <wp:extent cx="6960235" cy="3935894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224" cy="395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C6D77C" w14:textId="77777777" w:rsidR="001741C5" w:rsidRDefault="001741C5" w:rsidP="00301366">
      <w:pPr>
        <w:spacing w:after="0" w:line="240" w:lineRule="auto"/>
        <w:rPr>
          <w:noProof/>
        </w:rPr>
      </w:pPr>
    </w:p>
    <w:p w14:paraId="0145A71D" w14:textId="77777777" w:rsidR="001741C5" w:rsidRDefault="001741C5" w:rsidP="00D97F75">
      <w:r>
        <w:rPr>
          <w:noProof/>
        </w:rPr>
        <w:drawing>
          <wp:inline distT="0" distB="0" distL="0" distR="0" wp14:anchorId="4DB558DD" wp14:editId="411EE9C1">
            <wp:extent cx="6960235" cy="3802639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319" cy="380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28A8B3" w14:textId="77777777" w:rsidR="001741C5" w:rsidRDefault="001741C5" w:rsidP="00D97F75">
      <w:r>
        <w:br w:type="page"/>
      </w:r>
    </w:p>
    <w:p w14:paraId="7ADCB876" w14:textId="77777777" w:rsidR="00D97F75" w:rsidRDefault="005248EE" w:rsidP="005248EE">
      <w:pPr>
        <w:pStyle w:val="Heading1"/>
        <w:rPr>
          <w:noProof/>
        </w:rPr>
      </w:pPr>
      <w:r>
        <w:lastRenderedPageBreak/>
        <w:t>All topics ranked according to their impact on your final grade using exam papers from 1999 to 2016</w:t>
      </w:r>
    </w:p>
    <w:tbl>
      <w:tblPr>
        <w:tblW w:w="10787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792"/>
        <w:gridCol w:w="931"/>
        <w:gridCol w:w="694"/>
        <w:gridCol w:w="916"/>
        <w:gridCol w:w="693"/>
        <w:gridCol w:w="693"/>
        <w:gridCol w:w="693"/>
        <w:gridCol w:w="693"/>
        <w:gridCol w:w="693"/>
        <w:gridCol w:w="693"/>
        <w:gridCol w:w="574"/>
        <w:gridCol w:w="574"/>
        <w:gridCol w:w="574"/>
        <w:gridCol w:w="574"/>
      </w:tblGrid>
      <w:tr w:rsidR="001741C5" w:rsidRPr="001741C5" w14:paraId="36021B89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009D7F95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Topic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35341C38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Option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2B2B66D0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3B141011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proofErr w:type="spellStart"/>
            <w:proofErr w:type="gramStart"/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N.ofSci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0BB93DD9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5C866B92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2BD9B3A8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59CDF1EC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4CC6C5EC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00A3CAC0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26A5DD53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44288E1F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62E11FDA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718FD598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11</w:t>
            </w:r>
          </w:p>
        </w:tc>
      </w:tr>
      <w:tr w:rsidR="001741C5" w:rsidRPr="001741C5" w14:paraId="7ED953D3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9E71F3B" w14:textId="77777777" w:rsidR="00D97F75" w:rsidRPr="001741C5" w:rsidRDefault="00D97F75" w:rsidP="001B05D9">
            <w:pPr>
              <w:spacing w:after="0" w:line="240" w:lineRule="auto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Rank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2A5C05A" w14:textId="77777777" w:rsidR="00D97F75" w:rsidRPr="001741C5" w:rsidRDefault="00D97F75" w:rsidP="001B05D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BD0ECBA" w14:textId="77777777" w:rsidR="00D97F75" w:rsidRPr="001741C5" w:rsidRDefault="00D97F75" w:rsidP="001B05D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9165F9C" w14:textId="77777777" w:rsidR="00D97F75" w:rsidRPr="001741C5" w:rsidRDefault="00D97F75" w:rsidP="001B05D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A5EAB74" w14:textId="77777777" w:rsidR="00D97F75" w:rsidRPr="001741C5" w:rsidRDefault="00D97F75" w:rsidP="001B05D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CE45B6E" w14:textId="77777777" w:rsidR="00D97F75" w:rsidRPr="001741C5" w:rsidRDefault="00D97F75" w:rsidP="001B05D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F946014" w14:textId="77777777" w:rsidR="00D97F75" w:rsidRPr="001741C5" w:rsidRDefault="00D97F75" w:rsidP="001B05D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A36C64B" w14:textId="77777777" w:rsidR="00D97F75" w:rsidRPr="001741C5" w:rsidRDefault="00D97F75" w:rsidP="001B05D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261FBB8" w14:textId="77777777" w:rsidR="00D97F75" w:rsidRPr="001741C5" w:rsidRDefault="00D97F75" w:rsidP="001B05D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4029ED4" w14:textId="77777777" w:rsidR="00D97F75" w:rsidRPr="001741C5" w:rsidRDefault="00D97F75" w:rsidP="001B05D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39414D0" w14:textId="77777777" w:rsidR="00D97F75" w:rsidRPr="001741C5" w:rsidRDefault="00D97F75" w:rsidP="001B05D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2EF5BAE" w14:textId="77777777" w:rsidR="00D97F75" w:rsidRPr="001741C5" w:rsidRDefault="00D97F75" w:rsidP="001B05D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39D2688" w14:textId="77777777" w:rsidR="00D97F75" w:rsidRPr="001741C5" w:rsidRDefault="00D97F75" w:rsidP="001B05D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EDC2738" w14:textId="77777777" w:rsidR="00D97F75" w:rsidRPr="001741C5" w:rsidRDefault="00D97F75" w:rsidP="001B05D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14</w:t>
            </w:r>
          </w:p>
        </w:tc>
      </w:tr>
      <w:tr w:rsidR="001741C5" w:rsidRPr="00D9124C" w14:paraId="4991E845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1C69A" w14:textId="77777777" w:rsidR="00D97F75" w:rsidRPr="00D9124C" w:rsidRDefault="00D97F75" w:rsidP="001B05D9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% of IB Grade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CA7E"/>
            <w:noWrap/>
            <w:vAlign w:val="center"/>
            <w:hideMark/>
          </w:tcPr>
          <w:p w14:paraId="11DCF304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16.6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center"/>
            <w:hideMark/>
          </w:tcPr>
          <w:p w14:paraId="646397AC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A84"/>
            <w:noWrap/>
            <w:vAlign w:val="center"/>
            <w:hideMark/>
          </w:tcPr>
          <w:p w14:paraId="5BBE9CAA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7.4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noWrap/>
            <w:vAlign w:val="center"/>
            <w:hideMark/>
          </w:tcPr>
          <w:p w14:paraId="3A8D1746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center"/>
            <w:hideMark/>
          </w:tcPr>
          <w:p w14:paraId="51C2B963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center"/>
            <w:hideMark/>
          </w:tcPr>
          <w:p w14:paraId="364EE674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noWrap/>
            <w:vAlign w:val="center"/>
            <w:hideMark/>
          </w:tcPr>
          <w:p w14:paraId="0BEBC1AB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noWrap/>
            <w:vAlign w:val="center"/>
            <w:hideMark/>
          </w:tcPr>
          <w:p w14:paraId="6E716235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676"/>
            <w:noWrap/>
            <w:vAlign w:val="center"/>
            <w:hideMark/>
          </w:tcPr>
          <w:p w14:paraId="0ED18816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576"/>
            <w:noWrap/>
            <w:vAlign w:val="center"/>
            <w:hideMark/>
          </w:tcPr>
          <w:p w14:paraId="175E7F26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D72"/>
            <w:noWrap/>
            <w:vAlign w:val="center"/>
            <w:hideMark/>
          </w:tcPr>
          <w:p w14:paraId="1F408F67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06F"/>
            <w:noWrap/>
            <w:vAlign w:val="center"/>
            <w:hideMark/>
          </w:tcPr>
          <w:p w14:paraId="0ACA178C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D6B"/>
            <w:noWrap/>
            <w:vAlign w:val="center"/>
            <w:hideMark/>
          </w:tcPr>
          <w:p w14:paraId="05F60106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1.8</w:t>
            </w:r>
          </w:p>
        </w:tc>
      </w:tr>
      <w:tr w:rsidR="001741C5" w:rsidRPr="00D9124C" w14:paraId="406138EE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87588" w14:textId="77777777" w:rsidR="00D97F75" w:rsidRPr="00D9124C" w:rsidRDefault="00D97F75" w:rsidP="001B05D9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1D3C5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BD380"/>
            <w:noWrap/>
            <w:vAlign w:val="center"/>
            <w:hideMark/>
          </w:tcPr>
          <w:p w14:paraId="01F62607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14.0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D9EF4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noWrap/>
            <w:vAlign w:val="center"/>
            <w:hideMark/>
          </w:tcPr>
          <w:p w14:paraId="1A67CA44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C81"/>
            <w:noWrap/>
            <w:vAlign w:val="center"/>
            <w:hideMark/>
          </w:tcPr>
          <w:p w14:paraId="1AC75218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981"/>
            <w:noWrap/>
            <w:vAlign w:val="center"/>
            <w:hideMark/>
          </w:tcPr>
          <w:p w14:paraId="6BA52FD1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283"/>
            <w:noWrap/>
            <w:vAlign w:val="center"/>
            <w:hideMark/>
          </w:tcPr>
          <w:p w14:paraId="3B28619B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4"/>
            <w:noWrap/>
            <w:vAlign w:val="center"/>
            <w:hideMark/>
          </w:tcPr>
          <w:p w14:paraId="17355ABE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center"/>
            <w:hideMark/>
          </w:tcPr>
          <w:p w14:paraId="74E6DFEB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383"/>
            <w:noWrap/>
            <w:vAlign w:val="center"/>
            <w:hideMark/>
          </w:tcPr>
          <w:p w14:paraId="582943B7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C74"/>
            <w:noWrap/>
            <w:vAlign w:val="center"/>
            <w:hideMark/>
          </w:tcPr>
          <w:p w14:paraId="42179B5F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noWrap/>
            <w:vAlign w:val="center"/>
            <w:hideMark/>
          </w:tcPr>
          <w:p w14:paraId="1EB067D3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noWrap/>
            <w:vAlign w:val="center"/>
            <w:hideMark/>
          </w:tcPr>
          <w:p w14:paraId="708BDB19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3.4</w:t>
            </w:r>
          </w:p>
        </w:tc>
      </w:tr>
      <w:tr w:rsidR="001741C5" w:rsidRPr="00D9124C" w14:paraId="1626B65F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1DD32" w14:textId="77777777" w:rsidR="00D97F75" w:rsidRPr="00D9124C" w:rsidRDefault="00D97F75" w:rsidP="001B05D9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FC618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center"/>
            <w:hideMark/>
          </w:tcPr>
          <w:p w14:paraId="3FFF552B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11.1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33347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center"/>
            <w:hideMark/>
          </w:tcPr>
          <w:p w14:paraId="7B8310C4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center"/>
            <w:hideMark/>
          </w:tcPr>
          <w:p w14:paraId="6E273792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981"/>
            <w:noWrap/>
            <w:vAlign w:val="center"/>
            <w:hideMark/>
          </w:tcPr>
          <w:p w14:paraId="718BCC5B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3"/>
            <w:noWrap/>
            <w:vAlign w:val="center"/>
            <w:hideMark/>
          </w:tcPr>
          <w:p w14:paraId="1B2BA3B1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A81"/>
            <w:noWrap/>
            <w:vAlign w:val="center"/>
            <w:hideMark/>
          </w:tcPr>
          <w:p w14:paraId="74336EAD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1"/>
            <w:noWrap/>
            <w:vAlign w:val="center"/>
            <w:hideMark/>
          </w:tcPr>
          <w:p w14:paraId="7429D795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noWrap/>
            <w:vAlign w:val="center"/>
            <w:hideMark/>
          </w:tcPr>
          <w:p w14:paraId="04406F56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80"/>
            <w:noWrap/>
            <w:vAlign w:val="center"/>
            <w:hideMark/>
          </w:tcPr>
          <w:p w14:paraId="36FBE1A0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center"/>
            <w:hideMark/>
          </w:tcPr>
          <w:p w14:paraId="780B977B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072"/>
            <w:noWrap/>
            <w:vAlign w:val="center"/>
            <w:hideMark/>
          </w:tcPr>
          <w:p w14:paraId="6FBF3A26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3.2</w:t>
            </w:r>
          </w:p>
        </w:tc>
      </w:tr>
      <w:tr w:rsidR="001741C5" w:rsidRPr="00D9124C" w14:paraId="7283B50F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2F2A02" w14:textId="77777777" w:rsidR="00D97F75" w:rsidRPr="00D9124C" w:rsidRDefault="00D97F75" w:rsidP="001B05D9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B8437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49BC04A0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20.0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A5560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881"/>
            <w:noWrap/>
            <w:vAlign w:val="center"/>
            <w:hideMark/>
          </w:tcPr>
          <w:p w14:paraId="207A2941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D680"/>
            <w:noWrap/>
            <w:vAlign w:val="center"/>
            <w:hideMark/>
          </w:tcPr>
          <w:p w14:paraId="098D733D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13.2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483"/>
            <w:noWrap/>
            <w:vAlign w:val="center"/>
            <w:hideMark/>
          </w:tcPr>
          <w:p w14:paraId="128AAFB9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981"/>
            <w:noWrap/>
            <w:vAlign w:val="center"/>
            <w:hideMark/>
          </w:tcPr>
          <w:p w14:paraId="6D840766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center"/>
            <w:hideMark/>
          </w:tcPr>
          <w:p w14:paraId="7D1CC0EC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14:paraId="53221B17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noWrap/>
            <w:vAlign w:val="center"/>
            <w:hideMark/>
          </w:tcPr>
          <w:p w14:paraId="5E7616D9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center"/>
            <w:hideMark/>
          </w:tcPr>
          <w:p w14:paraId="73576656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noWrap/>
            <w:vAlign w:val="center"/>
            <w:hideMark/>
          </w:tcPr>
          <w:p w14:paraId="7AFDD378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noWrap/>
            <w:vAlign w:val="center"/>
            <w:hideMark/>
          </w:tcPr>
          <w:p w14:paraId="76A6A7E3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2.9</w:t>
            </w:r>
          </w:p>
        </w:tc>
      </w:tr>
      <w:tr w:rsidR="001741C5" w:rsidRPr="00D9124C" w14:paraId="2EB19B7F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5FB8E" w14:textId="77777777" w:rsidR="00D97F75" w:rsidRPr="00D9124C" w:rsidRDefault="00D97F75" w:rsidP="001B05D9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ALL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06135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E7F"/>
            <w:noWrap/>
            <w:vAlign w:val="center"/>
            <w:hideMark/>
          </w:tcPr>
          <w:p w14:paraId="1DAE1A4E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15.6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3D2F7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E82"/>
            <w:noWrap/>
            <w:vAlign w:val="center"/>
            <w:hideMark/>
          </w:tcPr>
          <w:p w14:paraId="4E312326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noWrap/>
            <w:vAlign w:val="center"/>
            <w:hideMark/>
          </w:tcPr>
          <w:p w14:paraId="4E1E4557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E82"/>
            <w:noWrap/>
            <w:vAlign w:val="center"/>
            <w:hideMark/>
          </w:tcPr>
          <w:p w14:paraId="7A5700F4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E82"/>
            <w:noWrap/>
            <w:vAlign w:val="center"/>
            <w:hideMark/>
          </w:tcPr>
          <w:p w14:paraId="76CC957C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noWrap/>
            <w:vAlign w:val="center"/>
            <w:hideMark/>
          </w:tcPr>
          <w:p w14:paraId="218FB833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noWrap/>
            <w:vAlign w:val="center"/>
            <w:hideMark/>
          </w:tcPr>
          <w:p w14:paraId="219A43A3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80"/>
            <w:noWrap/>
            <w:vAlign w:val="center"/>
            <w:hideMark/>
          </w:tcPr>
          <w:p w14:paraId="36218627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noWrap/>
            <w:vAlign w:val="center"/>
            <w:hideMark/>
          </w:tcPr>
          <w:p w14:paraId="3F245A03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078"/>
            <w:noWrap/>
            <w:vAlign w:val="center"/>
            <w:hideMark/>
          </w:tcPr>
          <w:p w14:paraId="709E08BE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C71"/>
            <w:noWrap/>
            <w:vAlign w:val="center"/>
            <w:hideMark/>
          </w:tcPr>
          <w:p w14:paraId="79C25130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3.1</w:t>
            </w:r>
          </w:p>
        </w:tc>
      </w:tr>
      <w:tr w:rsidR="001741C5" w:rsidRPr="00D9124C" w14:paraId="5A119278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710C1" w14:textId="77777777" w:rsidR="00D97F75" w:rsidRPr="00D9124C" w:rsidRDefault="00D97F75" w:rsidP="001B05D9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1A3AB01B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2B62D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2993C94C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30.8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E2022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4382AE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92E3E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FE2FA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38495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E23A65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70EAE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B08D3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E3171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B64AA" w14:textId="77777777" w:rsidR="00D97F75" w:rsidRPr="00D9124C" w:rsidRDefault="00D97F75" w:rsidP="001B05D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</w:tbl>
    <w:p w14:paraId="6F2CDA39" w14:textId="77777777" w:rsidR="005248EE" w:rsidRDefault="005248EE" w:rsidP="005248EE"/>
    <w:p w14:paraId="26BCAFF3" w14:textId="77777777" w:rsidR="005248EE" w:rsidRDefault="005248EE" w:rsidP="005248EE">
      <w:r>
        <w:rPr>
          <w:noProof/>
        </w:rPr>
        <w:drawing>
          <wp:inline distT="0" distB="0" distL="0" distR="0" wp14:anchorId="59FA784A" wp14:editId="78E58D4A">
            <wp:extent cx="6534150" cy="377972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1" cy="3792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B6BED7" w14:textId="77777777" w:rsidR="005248EE" w:rsidRDefault="005248EE" w:rsidP="005248EE">
      <w:r>
        <w:rPr>
          <w:noProof/>
        </w:rPr>
        <w:drawing>
          <wp:inline distT="0" distB="0" distL="0" distR="0" wp14:anchorId="196A4AFE" wp14:editId="1DCBB689">
            <wp:extent cx="6913880" cy="2948979"/>
            <wp:effectExtent l="0" t="0" r="127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427" cy="2960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C4157A" w14:textId="77777777" w:rsidR="005248EE" w:rsidRDefault="005248EE" w:rsidP="005248EE">
      <w:pPr>
        <w:pStyle w:val="Heading1"/>
      </w:pPr>
      <w:r>
        <w:lastRenderedPageBreak/>
        <w:t xml:space="preserve">Standard and </w:t>
      </w:r>
      <w:proofErr w:type="gramStart"/>
      <w:r>
        <w:t>Higher Level</w:t>
      </w:r>
      <w:proofErr w:type="gramEnd"/>
      <w:r>
        <w:t xml:space="preserve"> </w:t>
      </w:r>
      <w:r w:rsidR="003D2A41">
        <w:t xml:space="preserve">components </w:t>
      </w:r>
      <w:r>
        <w:t>compared</w:t>
      </w:r>
    </w:p>
    <w:p w14:paraId="4D7894DA" w14:textId="77777777" w:rsidR="003D2A41" w:rsidRPr="003D2A41" w:rsidRDefault="003D2A41" w:rsidP="003D2A41"/>
    <w:p w14:paraId="25F35D7E" w14:textId="77777777" w:rsidR="005248EE" w:rsidRDefault="005248EE" w:rsidP="00D97F75">
      <w:r>
        <w:rPr>
          <w:noProof/>
        </w:rPr>
        <w:drawing>
          <wp:inline distT="0" distB="0" distL="0" distR="0" wp14:anchorId="2B266B74" wp14:editId="7BF51821">
            <wp:extent cx="6724650" cy="503996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620" cy="5048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66CA4" w14:textId="77777777" w:rsidR="00D97F75" w:rsidRDefault="003D2A41" w:rsidP="00D97F75">
      <w:pPr>
        <w:rPr>
          <w:noProof/>
        </w:rPr>
      </w:pPr>
      <w:r>
        <w:t xml:space="preserve">Essentially, IA has the exact same weight, the Option in HL is almost 50% more important than in SL </w:t>
      </w:r>
      <w:r w:rsidR="00946F51">
        <w:t>but</w:t>
      </w:r>
      <w:r>
        <w:t xml:space="preserve"> Topic 10 is more important in SL than HL. All other topics contribute almost equally to a SL and HL grade.</w:t>
      </w:r>
      <w:r w:rsidR="00D97F75">
        <w:br w:type="page"/>
      </w:r>
    </w:p>
    <w:p w14:paraId="02927618" w14:textId="77777777" w:rsidR="00D97F75" w:rsidRDefault="00D97F75" w:rsidP="00301366">
      <w:pPr>
        <w:spacing w:after="0" w:line="240" w:lineRule="auto"/>
        <w:rPr>
          <w:noProof/>
        </w:rPr>
        <w:sectPr w:rsidR="00D97F75" w:rsidSect="00987748">
          <w:footerReference w:type="default" r:id="rId13"/>
          <w:headerReference w:type="first" r:id="rId14"/>
          <w:footerReference w:type="first" r:id="rId15"/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14:paraId="47C93822" w14:textId="77777777" w:rsidR="00B319D1" w:rsidRDefault="00D97F75" w:rsidP="00301366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04ABA5C6" wp14:editId="4803531A">
            <wp:extent cx="9248775" cy="5594361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86"/>
                    <a:stretch/>
                  </pic:blipFill>
                  <pic:spPr bwMode="auto">
                    <a:xfrm>
                      <a:off x="0" y="0"/>
                      <a:ext cx="9288469" cy="56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B39C9" w14:textId="77777777" w:rsidR="001E7808" w:rsidRPr="00D97F75" w:rsidRDefault="00287315" w:rsidP="00301366">
      <w:pPr>
        <w:spacing w:after="0" w:line="240" w:lineRule="auto"/>
        <w:rPr>
          <w:b/>
        </w:rPr>
      </w:pPr>
      <w:r>
        <w:rPr>
          <w:b/>
        </w:rPr>
        <w:t xml:space="preserve">The dark blue bars are </w:t>
      </w:r>
      <w:r w:rsidR="00DB6411">
        <w:rPr>
          <w:b/>
        </w:rPr>
        <w:t>where your final IB grade will be from</w:t>
      </w:r>
      <w:r w:rsidR="00B319D1" w:rsidRPr="00D97F75">
        <w:rPr>
          <w:b/>
        </w:rPr>
        <w:t>:</w:t>
      </w:r>
      <w:r w:rsidR="001E7808" w:rsidRPr="00D97F75">
        <w:rPr>
          <w:b/>
        </w:rPr>
        <w:t xml:space="preserve"> </w:t>
      </w:r>
    </w:p>
    <w:p w14:paraId="4B649ECC" w14:textId="77777777" w:rsidR="001E7808" w:rsidRDefault="001E7808" w:rsidP="001E7808">
      <w:pPr>
        <w:pStyle w:val="ListParagraph"/>
        <w:numPr>
          <w:ilvl w:val="0"/>
          <w:numId w:val="1"/>
        </w:numPr>
        <w:spacing w:after="0" w:line="240" w:lineRule="auto"/>
      </w:pPr>
      <w:r>
        <w:t>Your IA is the single most important part of your IB HL, more important than even the Option.</w:t>
      </w:r>
      <w:r w:rsidR="00DB6411">
        <w:t xml:space="preserve"> </w:t>
      </w:r>
      <w:r>
        <w:t xml:space="preserve">Imagine how much </w:t>
      </w:r>
      <w:r w:rsidR="00DB6411">
        <w:t xml:space="preserve">time in </w:t>
      </w:r>
      <w:r>
        <w:t xml:space="preserve">class, </w:t>
      </w:r>
      <w:r w:rsidR="00DB6411">
        <w:t xml:space="preserve">at </w:t>
      </w:r>
      <w:r>
        <w:t>home</w:t>
      </w:r>
      <w:r w:rsidR="00DB6411">
        <w:t xml:space="preserve"> </w:t>
      </w:r>
      <w:r>
        <w:t xml:space="preserve">and </w:t>
      </w:r>
      <w:r w:rsidR="00DB6411">
        <w:t xml:space="preserve">in </w:t>
      </w:r>
      <w:r>
        <w:t xml:space="preserve">revision you have or will give to topics 9, 10 and 11. </w:t>
      </w:r>
      <w:r w:rsidRPr="00DB6411">
        <w:rPr>
          <w:b/>
        </w:rPr>
        <w:t xml:space="preserve">Your IA, on average, will be worth more to your final grade than </w:t>
      </w:r>
      <w:r w:rsidR="00DB6411" w:rsidRPr="00DB6411">
        <w:rPr>
          <w:b/>
        </w:rPr>
        <w:t>all</w:t>
      </w:r>
      <w:r w:rsidRPr="00DB6411">
        <w:rPr>
          <w:b/>
        </w:rPr>
        <w:t xml:space="preserve"> those combined.</w:t>
      </w:r>
    </w:p>
    <w:p w14:paraId="6E2CDC96" w14:textId="77777777" w:rsidR="00B319D1" w:rsidRDefault="001E7808" w:rsidP="001E7808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The </w:t>
      </w:r>
      <w:r w:rsidR="00D97F75">
        <w:t>O</w:t>
      </w:r>
      <w:r>
        <w:t xml:space="preserve">ption is the most important topic </w:t>
      </w:r>
      <w:r w:rsidR="00D97F75">
        <w:t xml:space="preserve">for your IB grade </w:t>
      </w:r>
      <w:r>
        <w:t xml:space="preserve">compared to the </w:t>
      </w:r>
      <w:r w:rsidR="00D97F75">
        <w:t xml:space="preserve">everything else  </w:t>
      </w:r>
    </w:p>
    <w:p w14:paraId="4A175696" w14:textId="77777777" w:rsidR="00D97F75" w:rsidRDefault="00D97F75" w:rsidP="00301366">
      <w:pPr>
        <w:pStyle w:val="ListParagraph"/>
        <w:numPr>
          <w:ilvl w:val="0"/>
          <w:numId w:val="1"/>
        </w:numPr>
        <w:spacing w:after="0" w:line="240" w:lineRule="auto"/>
        <w:sectPr w:rsidR="00D97F75" w:rsidSect="00D97F75">
          <w:pgSz w:w="16838" w:h="11906" w:orient="landscape" w:code="9"/>
          <w:pgMar w:top="567" w:right="709" w:bottom="993" w:left="567" w:header="284" w:footer="448" w:gutter="0"/>
          <w:cols w:space="708"/>
          <w:titlePg/>
          <w:docGrid w:linePitch="360"/>
        </w:sectPr>
      </w:pPr>
      <w:r>
        <w:t>Topic 10, Organic Chemistry, is by far the most important topic for papers 1 and 2.</w:t>
      </w:r>
    </w:p>
    <w:p w14:paraId="7C618823" w14:textId="77777777" w:rsidR="00535A3B" w:rsidRDefault="00535A3B" w:rsidP="00301366">
      <w:pPr>
        <w:spacing w:after="0" w:line="240" w:lineRule="auto"/>
      </w:pPr>
    </w:p>
    <w:p w14:paraId="1F5B4F99" w14:textId="77777777" w:rsidR="00F2203E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cs="Calibri"/>
          <w:b/>
          <w:bCs/>
          <w:color w:val="000000"/>
        </w:rPr>
        <w:tab/>
      </w:r>
      <w:r>
        <w:t>IB Chem/2016/w/TZ0/Paper 2 Section A/Higher Level/</w:t>
      </w:r>
    </w:p>
    <w:p w14:paraId="0D095B8E" w14:textId="77777777" w:rsidR="00F2203E" w:rsidRDefault="00F2203E" w:rsidP="00F2203E">
      <w:pPr>
        <w:spacing w:after="0" w:line="240" w:lineRule="auto"/>
      </w:pPr>
      <w:r w:rsidRPr="007D6F1E">
        <w:rPr>
          <w:noProof/>
        </w:rPr>
        <w:drawing>
          <wp:inline distT="0" distB="0" distL="0" distR="0" wp14:anchorId="04402807" wp14:editId="2C4C5A01">
            <wp:extent cx="6267450" cy="381000"/>
            <wp:effectExtent l="0" t="0" r="0" b="0"/>
            <wp:docPr id="165" name="Picture 165" descr="C:\Users\Paddy Smashing\AppData\Roaming\M8 Software\Spartan_Data\Clips\OL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addy Smashing\AppData\Roaming\M8 Software\Spartan_Data\Clips\OL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" b="93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A0830" w14:textId="77777777" w:rsidR="00F2203E" w:rsidRDefault="00F2203E" w:rsidP="00F2203E">
      <w:pPr>
        <w:spacing w:after="0" w:line="240" w:lineRule="auto"/>
      </w:pPr>
      <w:r w:rsidRPr="007D6F1E">
        <w:rPr>
          <w:noProof/>
        </w:rPr>
        <w:drawing>
          <wp:inline distT="0" distB="0" distL="0" distR="0" wp14:anchorId="08259A74" wp14:editId="25A30F90">
            <wp:extent cx="6267450" cy="1257300"/>
            <wp:effectExtent l="0" t="0" r="0" b="0"/>
            <wp:docPr id="166" name="Picture 166" descr="C:\Users\Paddy Smashing\AppData\Roaming\M8 Software\Spartan_Data\Clips\OL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addy Smashing\AppData\Roaming\M8 Software\Spartan_Data\Clips\OL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31" b="1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8FCB9" w14:textId="77777777" w:rsidR="00F2203E" w:rsidRPr="002B29A9" w:rsidRDefault="00F2203E" w:rsidP="00F2203E">
      <w:pPr>
        <w:tabs>
          <w:tab w:val="left" w:pos="698"/>
        </w:tabs>
        <w:spacing w:after="0" w:line="240" w:lineRule="auto"/>
      </w:pPr>
      <w:r w:rsidRPr="007D6F1E">
        <w:rPr>
          <w:noProof/>
        </w:rPr>
        <w:drawing>
          <wp:inline distT="0" distB="0" distL="0" distR="0" wp14:anchorId="7B98BC5C" wp14:editId="2D7F0657">
            <wp:extent cx="6248400" cy="5648325"/>
            <wp:effectExtent l="0" t="0" r="0" b="9525"/>
            <wp:docPr id="167" name="Picture 167" descr="C:\Users\Paddy Smashing\AppData\Roaming\M8 Software\Spartan_Data\Clips\OL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addy Smashing\AppData\Roaming\M8 Software\Spartan_Data\Clips\OL5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CFC61" w14:textId="77777777" w:rsidR="00F2203E" w:rsidRDefault="00F2203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733EC2C" w14:textId="5F51E437" w:rsidR="00F2203E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2/</w:t>
      </w:r>
      <w:r>
        <w:rPr>
          <w:rFonts w:cs="Calibri"/>
          <w:b/>
          <w:bCs/>
          <w:color w:val="000000"/>
        </w:rPr>
        <w:tab/>
      </w:r>
      <w:r>
        <w:t>IB Chem/2016/s/</w:t>
      </w:r>
      <w:proofErr w:type="spellStart"/>
      <w:r>
        <w:t>TZoSP</w:t>
      </w:r>
      <w:proofErr w:type="spellEnd"/>
      <w:r>
        <w:t>/Paper 2 Section A/Higher Level/Q7</w:t>
      </w:r>
    </w:p>
    <w:p w14:paraId="0DF818D9" w14:textId="77777777" w:rsidR="00F2203E" w:rsidRPr="002B29A9" w:rsidRDefault="00F2203E" w:rsidP="00F2203E">
      <w:pPr>
        <w:tabs>
          <w:tab w:val="left" w:pos="698"/>
        </w:tabs>
        <w:spacing w:after="0" w:line="240" w:lineRule="auto"/>
      </w:pPr>
      <w:r>
        <w:fldChar w:fldCharType="begin"/>
      </w:r>
      <w:r>
        <w:instrText xml:space="preserve"> INCLUDEPICTURE  "D:\\AppData\\Roaming\\M8 Software\\Spartan_Data\\Clips\\OL94.jpg" \* MERGEFORMATINET </w:instrText>
      </w:r>
      <w:r>
        <w:fldChar w:fldCharType="separate"/>
      </w:r>
      <w:r>
        <w:pict w14:anchorId="1F7A3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6701" type="#_x0000_t75" style="width:464.85pt;height:545.5pt">
            <v:imagedata r:id="rId19" r:href="rId20"/>
          </v:shape>
        </w:pict>
      </w:r>
      <w:r>
        <w:fldChar w:fldCharType="end"/>
      </w:r>
    </w:p>
    <w:p w14:paraId="049DA0E5" w14:textId="77777777" w:rsidR="00F2203E" w:rsidRDefault="00F2203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01DDED8A" w14:textId="7E5B0361" w:rsidR="00F2203E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3/</w:t>
      </w:r>
      <w:r>
        <w:rPr>
          <w:rFonts w:cs="Calibri"/>
          <w:b/>
          <w:bCs/>
          <w:color w:val="000000"/>
        </w:rPr>
        <w:tab/>
      </w:r>
      <w:r>
        <w:t>IB Chem/2016/s/</w:t>
      </w:r>
      <w:proofErr w:type="spellStart"/>
      <w:r>
        <w:t>TZoSP</w:t>
      </w:r>
      <w:proofErr w:type="spellEnd"/>
      <w:r>
        <w:t>/Paper 2 Section A/Higher Level/</w:t>
      </w:r>
    </w:p>
    <w:p w14:paraId="39EE7D28" w14:textId="77777777" w:rsidR="00F2203E" w:rsidRDefault="00F2203E" w:rsidP="00F2203E">
      <w:pPr>
        <w:spacing w:after="0" w:line="240" w:lineRule="auto"/>
      </w:pPr>
      <w:r>
        <w:fldChar w:fldCharType="begin"/>
      </w:r>
      <w:r>
        <w:instrText xml:space="preserve"> INCLUDEPICTURE  "D:\\AppData\\Roaming\\M8 Software\\Spartan_Data\\Clips\\OL74.jpg" \* MERGEFORMATINET </w:instrText>
      </w:r>
      <w:r>
        <w:fldChar w:fldCharType="separate"/>
      </w:r>
      <w:r>
        <w:pict w14:anchorId="2F996282">
          <v:shape id="_x0000_i6699" type="#_x0000_t75" style="width:489.9pt;height:594.8pt">
            <v:imagedata r:id="rId21" r:href="rId22"/>
          </v:shape>
        </w:pict>
      </w:r>
      <w:r>
        <w:fldChar w:fldCharType="end"/>
      </w:r>
    </w:p>
    <w:p w14:paraId="0D443FF4" w14:textId="77777777" w:rsidR="00F2203E" w:rsidRPr="002B29A9" w:rsidRDefault="00F2203E" w:rsidP="00F2203E">
      <w:pPr>
        <w:tabs>
          <w:tab w:val="left" w:pos="698"/>
        </w:tabs>
        <w:spacing w:after="0" w:line="240" w:lineRule="auto"/>
      </w:pPr>
      <w:r>
        <w:lastRenderedPageBreak/>
        <w:fldChar w:fldCharType="begin"/>
      </w:r>
      <w:r>
        <w:instrText xml:space="preserve"> INCLUDEPICTURE  "D:\\AppData\\Roaming\\M8 Software\\Spartan_Data\\Clips\\OL75.jpg" \* MERGEFORMATINET </w:instrText>
      </w:r>
      <w:r>
        <w:fldChar w:fldCharType="separate"/>
      </w:r>
      <w:r>
        <w:pict w14:anchorId="2A64E5DA">
          <v:shape id="_x0000_i6700" type="#_x0000_t75" style="width:438.25pt;height:405.4pt">
            <v:imagedata r:id="rId23" r:href="rId24"/>
          </v:shape>
        </w:pict>
      </w:r>
      <w:r>
        <w:fldChar w:fldCharType="end"/>
      </w:r>
    </w:p>
    <w:p w14:paraId="0E5624A6" w14:textId="77777777" w:rsidR="00F2203E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cs="Calibri"/>
          <w:b/>
          <w:bCs/>
          <w:color w:val="000000"/>
        </w:rPr>
        <w:tab/>
      </w:r>
      <w:r>
        <w:t xml:space="preserve">IB Chem/2016/s/TZ1/Paper 2 Section A/Higher Level/ </w:t>
      </w:r>
    </w:p>
    <w:p w14:paraId="19C89FD7" w14:textId="77777777" w:rsidR="00F2203E" w:rsidRDefault="00F2203E" w:rsidP="00F2203E">
      <w:pPr>
        <w:spacing w:after="0" w:line="240" w:lineRule="auto"/>
      </w:pPr>
      <w:r>
        <w:fldChar w:fldCharType="begin"/>
      </w:r>
      <w:r>
        <w:instrText xml:space="preserve"> INCLUDEPICTURE  "D:\\AppData\\Roaming\\M8 Software\\Spartan_Data\\Clips\\OL17.jpg" \* MERGEFORMATINET </w:instrText>
      </w:r>
      <w:r>
        <w:fldChar w:fldCharType="separate"/>
      </w:r>
      <w:r>
        <w:pict w14:anchorId="7BD2A0C0">
          <v:shape id="_x0000_i6694" type="#_x0000_t75" style="width:489.9pt;height:21.9pt">
            <v:imagedata r:id="rId25" r:href="rId26" cropbottom="62576f"/>
          </v:shape>
        </w:pict>
      </w:r>
      <w:r>
        <w:fldChar w:fldCharType="end"/>
      </w:r>
    </w:p>
    <w:p w14:paraId="40A8C309" w14:textId="77777777" w:rsidR="00F2203E" w:rsidRDefault="00F2203E" w:rsidP="00F2203E">
      <w:pPr>
        <w:spacing w:after="0" w:line="240" w:lineRule="auto"/>
      </w:pPr>
      <w:r>
        <w:fldChar w:fldCharType="begin"/>
      </w:r>
      <w:r>
        <w:instrText xml:space="preserve"> INCLUDEPICTURE  "D:\\AppData\\Roaming\\M8 Software\\Spartan_Data\\Clips\\OL18.jpg" \* MERGEFORMATINET </w:instrText>
      </w:r>
      <w:r>
        <w:fldChar w:fldCharType="separate"/>
      </w:r>
      <w:r>
        <w:pict w14:anchorId="5A6DEDAB">
          <v:shape id="_x0000_i6695" type="#_x0000_t75" style="width:486pt;height:199.55pt">
            <v:imagedata r:id="rId27" r:href="rId28" croptop="43662f" cropbottom="334f"/>
          </v:shape>
        </w:pict>
      </w:r>
      <w:r>
        <w:fldChar w:fldCharType="end"/>
      </w:r>
    </w:p>
    <w:p w14:paraId="254F187F" w14:textId="77777777" w:rsidR="00F2203E" w:rsidRDefault="00F2203E" w:rsidP="00F2203E">
      <w:pPr>
        <w:spacing w:after="0" w:line="240" w:lineRule="auto"/>
      </w:pPr>
      <w:r>
        <w:lastRenderedPageBreak/>
        <w:fldChar w:fldCharType="begin"/>
      </w:r>
      <w:r>
        <w:instrText xml:space="preserve"> INCLUDEPICTURE  "D:\\AppData\\Roaming\\M8 Software\\Spartan_Data\\Clips\\OL20.jpg" \* MERGEFORMATINET </w:instrText>
      </w:r>
      <w:r>
        <w:fldChar w:fldCharType="separate"/>
      </w:r>
      <w:r>
        <w:pict w14:anchorId="4643A624">
          <v:shape id="_x0000_i6696" type="#_x0000_t75" style="width:498.5pt;height:554.1pt">
            <v:imagedata r:id="rId29" r:href="rId30"/>
          </v:shape>
        </w:pict>
      </w:r>
      <w:r>
        <w:fldChar w:fldCharType="end"/>
      </w:r>
    </w:p>
    <w:p w14:paraId="666B8D03" w14:textId="77777777" w:rsidR="00F2203E" w:rsidRDefault="00F2203E" w:rsidP="00F2203E">
      <w:pPr>
        <w:spacing w:after="0" w:line="240" w:lineRule="auto"/>
      </w:pPr>
      <w:r>
        <w:fldChar w:fldCharType="begin"/>
      </w:r>
      <w:r>
        <w:instrText xml:space="preserve"> INCLUDEPICTURE  "D:\\AppData\\Roaming\\M8 Software\\Spartan_Data\\Clips\\OL21.jpg" \* MERGEFORMATINET </w:instrText>
      </w:r>
      <w:r>
        <w:fldChar w:fldCharType="separate"/>
      </w:r>
      <w:r>
        <w:pict w14:anchorId="2C4997EF">
          <v:shape id="_x0000_i6697" type="#_x0000_t75" style="width:494.6pt;height:38.35pt">
            <v:imagedata r:id="rId31" r:href="rId32" cropbottom="61229f"/>
          </v:shape>
        </w:pict>
      </w:r>
      <w:r>
        <w:fldChar w:fldCharType="end"/>
      </w:r>
    </w:p>
    <w:p w14:paraId="470D93DE" w14:textId="77777777" w:rsidR="00F2203E" w:rsidRDefault="00F2203E" w:rsidP="00F2203E">
      <w:pPr>
        <w:spacing w:after="0" w:line="240" w:lineRule="auto"/>
      </w:pPr>
      <w:r>
        <w:t>1 Mole of Phosphine was completely combusted in air.</w:t>
      </w:r>
    </w:p>
    <w:p w14:paraId="6EEE7513" w14:textId="77777777" w:rsidR="00F2203E" w:rsidRPr="002B29A9" w:rsidRDefault="00F2203E" w:rsidP="00F2203E">
      <w:pPr>
        <w:tabs>
          <w:tab w:val="left" w:pos="698"/>
        </w:tabs>
        <w:spacing w:after="0" w:line="240" w:lineRule="auto"/>
      </w:pPr>
      <w:r>
        <w:lastRenderedPageBreak/>
        <w:fldChar w:fldCharType="begin"/>
      </w:r>
      <w:r>
        <w:instrText xml:space="preserve"> INCLUDEPICTURE  "D:\\AppData\\Roaming\\M8 Software\\Spartan_Data\\Clips\\OL21.jpg" \* MERGEFORMATINET </w:instrText>
      </w:r>
      <w:r>
        <w:fldChar w:fldCharType="separate"/>
      </w:r>
      <w:r>
        <w:pict w14:anchorId="1E567209">
          <v:shape id="_x0000_i6698" type="#_x0000_t75" style="width:494.6pt;height:334.15pt">
            <v:imagedata r:id="rId31" r:href="rId33" croptop="28344f"/>
          </v:shape>
        </w:pict>
      </w:r>
      <w:r>
        <w:fldChar w:fldCharType="end"/>
      </w:r>
    </w:p>
    <w:p w14:paraId="4D0E5A67" w14:textId="77777777" w:rsidR="00F2203E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cs="Calibri"/>
          <w:b/>
          <w:bCs/>
          <w:color w:val="000000"/>
        </w:rPr>
        <w:tab/>
      </w:r>
      <w:r>
        <w:t>IB Chem/2015/w/TZ0/Paper 2 Section A/Higher Level/</w:t>
      </w:r>
    </w:p>
    <w:p w14:paraId="1DCCF0EB" w14:textId="77777777" w:rsidR="00F2203E" w:rsidRDefault="00F2203E" w:rsidP="00F2203E">
      <w:pPr>
        <w:spacing w:after="0" w:line="240" w:lineRule="auto"/>
      </w:pPr>
      <w:r>
        <w:fldChar w:fldCharType="begin"/>
      </w:r>
      <w:r>
        <w:instrText xml:space="preserve"> INCLUDEPICTURE  "D:\\AppData\\Roaming\\M8 Software\\Spartan_Data\\Clips\\OL66.jpg" \* MERGEFORMATINET </w:instrText>
      </w:r>
      <w:r>
        <w:fldChar w:fldCharType="separate"/>
      </w:r>
      <w:r>
        <w:pict w14:anchorId="75617E4F">
          <v:shape id="_x0000_i6691" type="#_x0000_t75" style="width:487.55pt;height:216.8pt">
            <v:imagedata r:id="rId34" r:href="rId35" cropbottom="40318f"/>
          </v:shape>
        </w:pict>
      </w:r>
      <w:r>
        <w:fldChar w:fldCharType="end"/>
      </w:r>
    </w:p>
    <w:p w14:paraId="56856196" w14:textId="20C43648" w:rsidR="00F2203E" w:rsidRDefault="00F2203E" w:rsidP="00F2203E">
      <w:pPr>
        <w:spacing w:after="0" w:line="240" w:lineRule="auto"/>
      </w:pPr>
      <w:r>
        <w:fldChar w:fldCharType="begin"/>
      </w:r>
      <w:r>
        <w:instrText xml:space="preserve"> INCLUDEPICTURE  "D:\\AppData\\Roaming\\M8 Software\\Spartan_Data\\Clips\\OL67.jpg" \* MERGEFORMATINET </w:instrText>
      </w:r>
      <w:r>
        <w:fldChar w:fldCharType="separate"/>
      </w:r>
      <w:r>
        <w:pict w14:anchorId="3837A1FF">
          <v:shape id="_x0000_i6692" type="#_x0000_t75" style="width:461.75pt;height:2in">
            <v:imagedata r:id="rId36" r:href="rId37" cropbottom="49843f"/>
          </v:shape>
        </w:pict>
      </w:r>
      <w:r>
        <w:fldChar w:fldCharType="end"/>
      </w:r>
    </w:p>
    <w:p w14:paraId="3AAF0F0A" w14:textId="52E51C75" w:rsidR="00F2203E" w:rsidRDefault="00F2203E" w:rsidP="00F2203E">
      <w:pPr>
        <w:spacing w:after="0" w:line="240" w:lineRule="auto"/>
      </w:pPr>
      <w:r>
        <w:lastRenderedPageBreak/>
        <w:fldChar w:fldCharType="begin"/>
      </w:r>
      <w:r>
        <w:instrText xml:space="preserve"> INCLUDEPICTURE  "D:\\AppData\\Roaming\\M8 Software\\Spartan_Data\\Clips\\OL67.jpg" \* MERGEFORMATINET </w:instrText>
      </w:r>
      <w:r>
        <w:fldChar w:fldCharType="separate"/>
      </w:r>
      <w:r>
        <w:pict w14:anchorId="55FD8FD5">
          <v:shape id="_x0000_i6732" type="#_x0000_t75" style="width:461.75pt;height:166.7pt">
            <v:imagedata r:id="rId36" r:href="rId38" croptop="16544f" cropbottom="30775f"/>
          </v:shape>
        </w:pict>
      </w:r>
      <w:r>
        <w:fldChar w:fldCharType="end"/>
      </w:r>
      <w:r>
        <w:t xml:space="preserve"> </w:t>
      </w:r>
    </w:p>
    <w:p w14:paraId="68E0C281" w14:textId="77777777" w:rsidR="00F2203E" w:rsidRPr="002B29A9" w:rsidRDefault="00F2203E" w:rsidP="00F2203E">
      <w:pPr>
        <w:tabs>
          <w:tab w:val="left" w:pos="698"/>
        </w:tabs>
        <w:spacing w:after="0" w:line="240" w:lineRule="auto"/>
      </w:pPr>
      <w:r>
        <w:fldChar w:fldCharType="begin"/>
      </w:r>
      <w:r>
        <w:instrText xml:space="preserve"> INCLUDEPICTURE  "D:\\AppData\\Roaming\\M8 Software\\Spartan_Data\\Clips\\OL68.jpg" \* MERGEFORMATINET </w:instrText>
      </w:r>
      <w:r>
        <w:fldChar w:fldCharType="separate"/>
      </w:r>
      <w:r>
        <w:pict w14:anchorId="494E92DF">
          <v:shape id="_x0000_i6693" type="#_x0000_t75" style="width:464.85pt;height:362.35pt">
            <v:imagedata r:id="rId39" r:href="rId40"/>
          </v:shape>
        </w:pict>
      </w:r>
      <w:r>
        <w:fldChar w:fldCharType="end"/>
      </w:r>
    </w:p>
    <w:p w14:paraId="1192C0D5" w14:textId="77777777" w:rsidR="00F2203E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cs="Calibri"/>
          <w:b/>
          <w:bCs/>
          <w:color w:val="000000"/>
        </w:rPr>
        <w:tab/>
      </w:r>
      <w:r>
        <w:t>IB Chem/2015/s/TZ1/Paper 2 Section A/Higher Level/</w:t>
      </w:r>
    </w:p>
    <w:p w14:paraId="45FC696B" w14:textId="03858BE5" w:rsidR="00F2203E" w:rsidRDefault="00F2203E" w:rsidP="00F2203E">
      <w:pPr>
        <w:spacing w:after="0" w:line="240" w:lineRule="auto"/>
      </w:pPr>
      <w:r>
        <w:fldChar w:fldCharType="begin"/>
      </w:r>
      <w:r>
        <w:instrText xml:space="preserve"> INCLUDEPICTURE  "D:\\AppData\\Roaming\\M8 Software\\Spartan_Data\\Clips\\OL28.jpg" \* MERGEFORMATINET </w:instrText>
      </w:r>
      <w:r>
        <w:fldChar w:fldCharType="separate"/>
      </w:r>
      <w:r>
        <w:pict w14:anchorId="666549AE">
          <v:shape id="_x0000_i6689" type="#_x0000_t75" style="width:491.5pt;height:143.2pt">
            <v:imagedata r:id="rId41" r:href="rId42" cropbottom="42932f"/>
          </v:shape>
        </w:pict>
      </w:r>
      <w:r>
        <w:fldChar w:fldCharType="end"/>
      </w:r>
    </w:p>
    <w:p w14:paraId="7149FD16" w14:textId="0609EBC5" w:rsidR="00F2203E" w:rsidRDefault="00F2203E" w:rsidP="00F2203E">
      <w:pPr>
        <w:spacing w:after="0" w:line="240" w:lineRule="auto"/>
      </w:pPr>
      <w:r>
        <w:lastRenderedPageBreak/>
        <w:fldChar w:fldCharType="begin"/>
      </w:r>
      <w:r>
        <w:instrText xml:space="preserve"> INCLUDEPICTURE  "D:\\AppData\\Roaming\\M8 Software\\Spartan_Data\\Clips\\OL28.jpg" \* MERGEFORMATINET </w:instrText>
      </w:r>
      <w:r>
        <w:fldChar w:fldCharType="separate"/>
      </w:r>
      <w:r>
        <w:pict w14:anchorId="3E7F2D54">
          <v:shape id="_x0000_i6736" type="#_x0000_t75" style="width:491.5pt;height:262.15pt">
            <v:imagedata r:id="rId41" r:href="rId43" croptop="24039f"/>
          </v:shape>
        </w:pict>
      </w:r>
      <w:r>
        <w:fldChar w:fldCharType="end"/>
      </w:r>
    </w:p>
    <w:p w14:paraId="7F6516FE" w14:textId="5D61537F" w:rsidR="00F2203E" w:rsidRDefault="00F2203E" w:rsidP="00F2203E">
      <w:pPr>
        <w:tabs>
          <w:tab w:val="left" w:pos="698"/>
        </w:tabs>
        <w:spacing w:after="0" w:line="240" w:lineRule="auto"/>
      </w:pPr>
      <w:r>
        <w:fldChar w:fldCharType="begin"/>
      </w:r>
      <w:r>
        <w:instrText xml:space="preserve"> INCLUDEPICTURE  "D:\\AppData\\Roaming\\M8 Software\\Spartan_Data\\Clips\\OL29.jpg" \* MERGEFORMATINET </w:instrText>
      </w:r>
      <w:r>
        <w:fldChar w:fldCharType="separate"/>
      </w:r>
      <w:r>
        <w:pict w14:anchorId="56C87BCA">
          <v:shape id="_x0000_i6690" type="#_x0000_t75" style="width:462.5pt;height:379.55pt">
            <v:imagedata r:id="rId44" r:href="rId45" cropbottom="23694f"/>
          </v:shape>
        </w:pict>
      </w:r>
      <w:r>
        <w:fldChar w:fldCharType="end"/>
      </w:r>
    </w:p>
    <w:p w14:paraId="2969C83D" w14:textId="4D8A2634" w:rsidR="00F2203E" w:rsidRPr="002B29A9" w:rsidRDefault="00F2203E" w:rsidP="00F2203E">
      <w:pPr>
        <w:tabs>
          <w:tab w:val="left" w:pos="698"/>
        </w:tabs>
        <w:spacing w:after="0" w:line="240" w:lineRule="auto"/>
      </w:pPr>
      <w:r>
        <w:fldChar w:fldCharType="begin"/>
      </w:r>
      <w:r>
        <w:instrText xml:space="preserve"> INCLUDEPICTURE  "D:\\AppData\\Roaming\\M8 Software\\Spartan_Data\\Clips\\OL29.jpg" \* MERGEFORMATINET </w:instrText>
      </w:r>
      <w:r>
        <w:fldChar w:fldCharType="separate"/>
      </w:r>
      <w:r>
        <w:pict w14:anchorId="5A339DD5">
          <v:shape id="_x0000_i6742" type="#_x0000_t75" style="width:462.5pt;height:114.25pt">
            <v:imagedata r:id="rId44" r:href="rId46" croptop="42983f" cropbottom="9953f"/>
          </v:shape>
        </w:pict>
      </w:r>
      <w:r>
        <w:fldChar w:fldCharType="end"/>
      </w:r>
    </w:p>
    <w:p w14:paraId="64300868" w14:textId="77777777" w:rsidR="00F2203E" w:rsidRPr="00863D12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7/</w:t>
      </w:r>
      <w:r>
        <w:rPr>
          <w:rFonts w:cs="Calibri"/>
          <w:b/>
          <w:bCs/>
          <w:color w:val="000000"/>
        </w:rPr>
        <w:tab/>
      </w:r>
      <w:r w:rsidRPr="00863D12">
        <w:t>IB CHEM/2014/w/TZ0/Paper 2 Section B/Higher Level/Q8</w:t>
      </w:r>
    </w:p>
    <w:p w14:paraId="21BF5A9F" w14:textId="77777777" w:rsidR="00F2203E" w:rsidRPr="00863D12" w:rsidRDefault="00F2203E" w:rsidP="00F2203E">
      <w:pPr>
        <w:tabs>
          <w:tab w:val="left" w:pos="698"/>
        </w:tabs>
        <w:spacing w:after="0" w:line="240" w:lineRule="auto"/>
      </w:pPr>
      <w:r w:rsidRPr="00863D12">
        <w:rPr>
          <w:noProof/>
        </w:rPr>
        <w:drawing>
          <wp:inline distT="0" distB="0" distL="0" distR="0" wp14:anchorId="7D230740" wp14:editId="43DA25AD">
            <wp:extent cx="5953125" cy="6286500"/>
            <wp:effectExtent l="0" t="0" r="9525" b="0"/>
            <wp:docPr id="9" name="Picture 9" descr="C:\Users\Paddy Smashing\AppData\Roaming\M8 Software\Spartan_Data\Clips\OL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C:\Users\Paddy Smashing\AppData\Roaming\M8 Software\Spartan_Data\Clips\OL2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43B43" w14:textId="77777777" w:rsidR="00F2203E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cs="Calibri"/>
          <w:b/>
          <w:bCs/>
          <w:color w:val="000000"/>
        </w:rPr>
        <w:tab/>
      </w:r>
      <w:r>
        <w:t>IB Chem/2014/w/TZ0/Paper 2 Section A/Higher Level/</w:t>
      </w:r>
    </w:p>
    <w:p w14:paraId="4E624757" w14:textId="1042B4CE" w:rsidR="00F2203E" w:rsidRDefault="00F2203E" w:rsidP="00F2203E">
      <w:pPr>
        <w:tabs>
          <w:tab w:val="left" w:pos="698"/>
        </w:tabs>
        <w:spacing w:after="0" w:line="240" w:lineRule="auto"/>
      </w:pPr>
      <w:r>
        <w:fldChar w:fldCharType="begin"/>
      </w:r>
      <w:r>
        <w:instrText xml:space="preserve"> INCLUDEPICTURE  "D:\\AppData\\Roaming\\M8 Software\\Spartan_Data\\Clips\\OL85.jpg" \* MERGEFORMATINET </w:instrText>
      </w:r>
      <w:r>
        <w:fldChar w:fldCharType="separate"/>
      </w:r>
      <w:r>
        <w:pict w14:anchorId="6441DD95">
          <v:shape id="_x0000_i6688" type="#_x0000_t75" style="width:489.9pt;height:233.2pt">
            <v:imagedata r:id="rId48" r:href="rId49" cropbottom="40303f"/>
          </v:shape>
        </w:pict>
      </w:r>
      <w:r>
        <w:fldChar w:fldCharType="end"/>
      </w:r>
    </w:p>
    <w:p w14:paraId="2DB54C67" w14:textId="416EC624" w:rsidR="00F2203E" w:rsidRPr="002B29A9" w:rsidRDefault="00F2203E" w:rsidP="00F2203E">
      <w:pPr>
        <w:tabs>
          <w:tab w:val="left" w:pos="698"/>
        </w:tabs>
        <w:spacing w:after="0" w:line="240" w:lineRule="auto"/>
      </w:pPr>
      <w:r>
        <w:lastRenderedPageBreak/>
        <w:fldChar w:fldCharType="begin"/>
      </w:r>
      <w:r>
        <w:instrText xml:space="preserve"> INCLUDEPICTURE  "D:\\AppData\\Roaming\\M8 Software\\Spartan_Data\\Clips\\OL85.jpg" \* MERGEFORMATINET </w:instrText>
      </w:r>
      <w:r>
        <w:fldChar w:fldCharType="separate"/>
      </w:r>
      <w:r>
        <w:pict w14:anchorId="1F40CD35">
          <v:shape id="_x0000_i6746" type="#_x0000_t75" style="width:489.9pt;height:122.1pt">
            <v:imagedata r:id="rId48" r:href="rId50" croptop="26229f" cropbottom="26074f"/>
          </v:shape>
        </w:pict>
      </w:r>
      <w:r>
        <w:fldChar w:fldCharType="end"/>
      </w:r>
    </w:p>
    <w:p w14:paraId="2B57B1D1" w14:textId="77777777" w:rsidR="00F2203E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cs="Calibri"/>
          <w:b/>
          <w:bCs/>
          <w:color w:val="000000"/>
        </w:rPr>
        <w:tab/>
      </w:r>
      <w:r>
        <w:t>IB Chem/2014/w/TZ0/Paper 2 Section A/Higher Level/</w:t>
      </w:r>
    </w:p>
    <w:p w14:paraId="5E4D7744" w14:textId="77777777" w:rsidR="00F2203E" w:rsidRDefault="00F2203E" w:rsidP="00F2203E">
      <w:pPr>
        <w:spacing w:after="0" w:line="240" w:lineRule="auto"/>
      </w:pPr>
      <w:r>
        <w:fldChar w:fldCharType="begin"/>
      </w:r>
      <w:r>
        <w:instrText xml:space="preserve"> INCLUDEPICTURE  "D:\\AppData\\Roaming\\M8 Software\\Spartan_Data\\Clips\\OL87.jpg" \* MERGEFORMATINET </w:instrText>
      </w:r>
      <w:r>
        <w:fldChar w:fldCharType="separate"/>
      </w:r>
      <w:r>
        <w:pict w14:anchorId="4DDE77DE">
          <v:shape id="_x0000_i6686" type="#_x0000_t75" style="width:489.9pt;height:187.85pt">
            <v:imagedata r:id="rId51" r:href="rId52" cropbottom="42917f"/>
          </v:shape>
        </w:pict>
      </w:r>
      <w:r>
        <w:fldChar w:fldCharType="end"/>
      </w:r>
    </w:p>
    <w:p w14:paraId="5CE54B76" w14:textId="77777777" w:rsidR="00F2203E" w:rsidRPr="002B29A9" w:rsidRDefault="00F2203E" w:rsidP="00F2203E">
      <w:pPr>
        <w:tabs>
          <w:tab w:val="left" w:pos="698"/>
        </w:tabs>
        <w:spacing w:after="0" w:line="240" w:lineRule="auto"/>
      </w:pPr>
      <w:r>
        <w:fldChar w:fldCharType="begin"/>
      </w:r>
      <w:r>
        <w:instrText xml:space="preserve"> INCLUDEPICTURE  "D:\\AppData\\Roaming\\M8 Software\\Spartan_Data\\Clips\\OL87.jpg" \* MERGEFORMATINET </w:instrText>
      </w:r>
      <w:r>
        <w:fldChar w:fldCharType="separate"/>
      </w:r>
      <w:r>
        <w:pict w14:anchorId="6AA95836">
          <v:shape id="_x0000_i6687" type="#_x0000_t75" style="width:489.9pt;height:229.3pt">
            <v:imagedata r:id="rId51" r:href="rId53" croptop="38003f"/>
          </v:shape>
        </w:pict>
      </w:r>
      <w:r>
        <w:fldChar w:fldCharType="end"/>
      </w:r>
    </w:p>
    <w:p w14:paraId="638CCCF3" w14:textId="77777777" w:rsidR="00F2203E" w:rsidRPr="00863D12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cs="Calibri"/>
          <w:b/>
          <w:bCs/>
          <w:color w:val="000000"/>
        </w:rPr>
        <w:tab/>
      </w:r>
      <w:r w:rsidRPr="00863D12">
        <w:t>IB CHEM/2014/s/TZ1/Paper 2 Section B/Higher Level/Q8</w:t>
      </w:r>
    </w:p>
    <w:p w14:paraId="2B9F7360" w14:textId="77777777" w:rsidR="00F2203E" w:rsidRPr="00863D12" w:rsidRDefault="00F2203E" w:rsidP="00F2203E">
      <w:pPr>
        <w:spacing w:after="0" w:line="240" w:lineRule="auto"/>
      </w:pPr>
      <w:r w:rsidRPr="00863D12">
        <w:rPr>
          <w:noProof/>
        </w:rPr>
        <w:drawing>
          <wp:inline distT="0" distB="0" distL="0" distR="0" wp14:anchorId="22E42867" wp14:editId="25EEC6FE">
            <wp:extent cx="6229350" cy="419100"/>
            <wp:effectExtent l="0" t="0" r="0" b="0"/>
            <wp:docPr id="121" name="Picture 121" descr="C:\Users\Paddy Smashing\AppData\Roaming\M8 Software\Spartan_Data\Clips\OL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C:\Users\Paddy Smashing\AppData\Roaming\M8 Software\Spartan_Data\Clips\OL9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76" b="61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EF56" w14:textId="77777777" w:rsidR="00F2203E" w:rsidRPr="00863D12" w:rsidRDefault="00F2203E" w:rsidP="00F2203E">
      <w:pPr>
        <w:spacing w:after="0" w:line="240" w:lineRule="auto"/>
      </w:pPr>
      <w:r w:rsidRPr="00863D12">
        <w:t>The reaction of ethanoic acid and sodium hydrogen carbonate is given below:</w:t>
      </w:r>
    </w:p>
    <w:p w14:paraId="40FF7854" w14:textId="77777777" w:rsidR="00F2203E" w:rsidRPr="00863D12" w:rsidRDefault="00F2203E" w:rsidP="00F2203E">
      <w:pPr>
        <w:spacing w:after="0" w:line="240" w:lineRule="auto"/>
      </w:pPr>
      <w:r w:rsidRPr="00863D12">
        <w:rPr>
          <w:noProof/>
        </w:rPr>
        <w:drawing>
          <wp:inline distT="0" distB="0" distL="0" distR="0" wp14:anchorId="5454D45D" wp14:editId="5563E8AC">
            <wp:extent cx="5419725" cy="371475"/>
            <wp:effectExtent l="0" t="0" r="9525" b="9525"/>
            <wp:docPr id="122" name="Picture 122" descr="C:\Users\Paddy Smashing\AppData\Roaming\M8 Software\Spartan_Data\Clips\OL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C:\Users\Paddy Smashing\AppData\Roaming\M8 Software\Spartan_Data\Clips\OL4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3" t="10692" r="16893" b="85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8104D" w14:textId="77777777" w:rsidR="00F2203E" w:rsidRPr="00863D12" w:rsidRDefault="00F2203E" w:rsidP="00F2203E">
      <w:pPr>
        <w:spacing w:after="0" w:line="240" w:lineRule="auto"/>
      </w:pPr>
      <w:r w:rsidRPr="00863D12">
        <w:rPr>
          <w:noProof/>
        </w:rPr>
        <w:lastRenderedPageBreak/>
        <w:drawing>
          <wp:inline distT="0" distB="0" distL="0" distR="0" wp14:anchorId="74E1F61B" wp14:editId="1BAB7208">
            <wp:extent cx="6229350" cy="4238625"/>
            <wp:effectExtent l="0" t="0" r="0" b="9525"/>
            <wp:docPr id="123" name="Picture 123" descr="C:\Users\Paddy Smashing\AppData\Roaming\M8 Software\Spartan_Data\Clips\OL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C:\Users\Paddy Smashing\AppData\Roaming\M8 Software\Spartan_Data\Clips\OL9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60F05" w14:textId="6DAC5E02" w:rsidR="00F2203E" w:rsidRDefault="00F2203E" w:rsidP="00F2203E">
      <w:pPr>
        <w:tabs>
          <w:tab w:val="left" w:pos="698"/>
        </w:tabs>
        <w:spacing w:after="0" w:line="240" w:lineRule="auto"/>
      </w:pPr>
      <w:r w:rsidRPr="00863D12">
        <w:rPr>
          <w:noProof/>
        </w:rPr>
        <w:drawing>
          <wp:inline distT="0" distB="0" distL="0" distR="0" wp14:anchorId="1B425914" wp14:editId="7EBC7E0C">
            <wp:extent cx="5829203" cy="2975428"/>
            <wp:effectExtent l="0" t="0" r="635" b="0"/>
            <wp:docPr id="124" name="Picture 124" descr="C:\Users\Paddy Smashing\AppData\Roaming\M8 Software\Spartan_Data\Clips\OL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C:\Users\Paddy Smashing\AppData\Roaming\M8 Software\Spartan_Data\Clips\OL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85"/>
                    <a:stretch/>
                  </pic:blipFill>
                  <pic:spPr bwMode="auto">
                    <a:xfrm>
                      <a:off x="0" y="0"/>
                      <a:ext cx="5829300" cy="297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F64FF" w14:textId="6A024479" w:rsidR="00F2203E" w:rsidRDefault="00F2203E" w:rsidP="00F2203E">
      <w:pPr>
        <w:tabs>
          <w:tab w:val="left" w:pos="698"/>
        </w:tabs>
        <w:spacing w:after="0" w:line="240" w:lineRule="auto"/>
      </w:pPr>
      <w:r w:rsidRPr="00863D12">
        <w:rPr>
          <w:noProof/>
        </w:rPr>
        <w:drawing>
          <wp:inline distT="0" distB="0" distL="0" distR="0" wp14:anchorId="69785E42" wp14:editId="4A02F63D">
            <wp:extent cx="5829300" cy="2307771"/>
            <wp:effectExtent l="0" t="0" r="0" b="0"/>
            <wp:docPr id="187" name="Picture 187" descr="C:\Users\Paddy Smashing\AppData\Roaming\M8 Software\Spartan_Data\Clips\OL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C:\Users\Paddy Smashing\AppData\Roaming\M8 Software\Spartan_Data\Clips\OL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85" b="22574"/>
                    <a:stretch/>
                  </pic:blipFill>
                  <pic:spPr bwMode="auto">
                    <a:xfrm>
                      <a:off x="0" y="0"/>
                      <a:ext cx="5829300" cy="230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9D542" w14:textId="10296087" w:rsidR="00F2203E" w:rsidRPr="00863D12" w:rsidRDefault="00F2203E" w:rsidP="00F2203E">
      <w:pPr>
        <w:tabs>
          <w:tab w:val="left" w:pos="698"/>
        </w:tabs>
        <w:spacing w:after="0" w:line="240" w:lineRule="auto"/>
      </w:pPr>
      <w:r w:rsidRPr="00863D12">
        <w:rPr>
          <w:noProof/>
        </w:rPr>
        <w:lastRenderedPageBreak/>
        <w:drawing>
          <wp:inline distT="0" distB="0" distL="0" distR="0" wp14:anchorId="1E68D27E" wp14:editId="2141ABCA">
            <wp:extent cx="5829300" cy="1460500"/>
            <wp:effectExtent l="0" t="0" r="0" b="6350"/>
            <wp:docPr id="188" name="Picture 188" descr="C:\Users\Paddy Smashing\AppData\Roaming\M8 Software\Spartan_Data\Clips\OL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C:\Users\Paddy Smashing\AppData\Roaming\M8 Software\Spartan_Data\Clips\OL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79"/>
                    <a:stretch/>
                  </pic:blipFill>
                  <pic:spPr bwMode="auto">
                    <a:xfrm>
                      <a:off x="0" y="0"/>
                      <a:ext cx="58293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B23BB" w14:textId="77777777" w:rsidR="00F2203E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cs="Calibri"/>
          <w:b/>
          <w:bCs/>
          <w:color w:val="000000"/>
        </w:rPr>
        <w:tab/>
      </w:r>
      <w:r>
        <w:t>IB Chem/2013/s/TZ1/Paper 2 Section A/Higher Level/</w:t>
      </w:r>
    </w:p>
    <w:p w14:paraId="53E6B2DF" w14:textId="77777777" w:rsidR="00F2203E" w:rsidRDefault="00F2203E" w:rsidP="00F2203E">
      <w:pPr>
        <w:spacing w:after="0" w:line="240" w:lineRule="auto"/>
      </w:pPr>
      <w:r>
        <w:fldChar w:fldCharType="begin"/>
      </w:r>
      <w:r>
        <w:instrText xml:space="preserve"> INCLUDEPICTURE  "D:\\AppData\\Roaming\\M8 Software\\Spartan_Data\\Clips\\OL28.jpg" \* MERGEFORMATINET </w:instrText>
      </w:r>
      <w:r>
        <w:fldChar w:fldCharType="separate"/>
      </w:r>
      <w:r>
        <w:pict w14:anchorId="7DAA0447">
          <v:shape id="_x0000_i6684" type="#_x0000_t75" style="width:499.3pt;height:565.85pt">
            <v:imagedata r:id="rId57" r:href="rId58"/>
          </v:shape>
        </w:pict>
      </w:r>
      <w:r>
        <w:fldChar w:fldCharType="end"/>
      </w:r>
    </w:p>
    <w:p w14:paraId="5468EB41" w14:textId="77777777" w:rsidR="00F2203E" w:rsidRPr="002B29A9" w:rsidRDefault="00F2203E" w:rsidP="00F2203E">
      <w:pPr>
        <w:tabs>
          <w:tab w:val="left" w:pos="698"/>
        </w:tabs>
        <w:spacing w:after="0" w:line="240" w:lineRule="auto"/>
      </w:pPr>
      <w:r>
        <w:lastRenderedPageBreak/>
        <w:fldChar w:fldCharType="begin"/>
      </w:r>
      <w:r>
        <w:instrText xml:space="preserve"> INCLUDEPICTURE  "D:\\AppData\\Roaming\\M8 Software\\Spartan_Data\\Clips\\OL29.jpg" \* MERGEFORMATINET </w:instrText>
      </w:r>
      <w:r>
        <w:fldChar w:fldCharType="separate"/>
      </w:r>
      <w:r>
        <w:pict w14:anchorId="7E7310E0">
          <v:shape id="_x0000_i6685" type="#_x0000_t75" style="width:512.6pt;height:435.15pt">
            <v:imagedata r:id="rId59" r:href="rId60" cropbottom="16922f"/>
          </v:shape>
        </w:pict>
      </w:r>
      <w:r>
        <w:fldChar w:fldCharType="end"/>
      </w:r>
    </w:p>
    <w:p w14:paraId="0B3698C1" w14:textId="77777777" w:rsidR="00F2203E" w:rsidRDefault="00F2203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5815F913" w14:textId="6F683142" w:rsidR="00F2203E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12/</w:t>
      </w:r>
      <w:r>
        <w:rPr>
          <w:rFonts w:cs="Calibri"/>
          <w:b/>
          <w:bCs/>
          <w:color w:val="000000"/>
        </w:rPr>
        <w:tab/>
      </w:r>
      <w:r>
        <w:t>IB Chem/2012/w/TZ0/Paper 2 Section B/Higher Level/Q7</w:t>
      </w:r>
    </w:p>
    <w:p w14:paraId="5E012D49" w14:textId="77777777" w:rsidR="00F2203E" w:rsidRDefault="00F2203E" w:rsidP="00F2203E">
      <w:pPr>
        <w:tabs>
          <w:tab w:val="left" w:pos="698"/>
        </w:tabs>
        <w:spacing w:after="0" w:line="240" w:lineRule="auto"/>
      </w:pPr>
      <w:r w:rsidRPr="00D55421">
        <w:rPr>
          <w:noProof/>
        </w:rPr>
        <w:drawing>
          <wp:inline distT="0" distB="0" distL="0" distR="0" wp14:anchorId="0D43FF24" wp14:editId="049FB50A">
            <wp:extent cx="6543675" cy="653415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32C1F" w14:textId="77777777" w:rsidR="00F2203E" w:rsidRPr="002B29A9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cs="Calibri"/>
          <w:b/>
          <w:bCs/>
          <w:color w:val="000000"/>
        </w:rPr>
        <w:tab/>
      </w:r>
      <w:r>
        <w:t>IB Chem/2012/w/TZ0/Paper 2 Section A/Higher Level/Q</w:t>
      </w:r>
      <w:r w:rsidRPr="002B29A9">
        <w:t>1</w:t>
      </w:r>
    </w:p>
    <w:p w14:paraId="3C30A2F7" w14:textId="77777777" w:rsidR="00F2203E" w:rsidRPr="002B29A9" w:rsidRDefault="00F2203E" w:rsidP="00F2203E">
      <w:pPr>
        <w:spacing w:after="0" w:line="240" w:lineRule="auto"/>
      </w:pPr>
      <w:r w:rsidRPr="00CD7207">
        <w:rPr>
          <w:noProof/>
        </w:rPr>
        <w:drawing>
          <wp:inline distT="0" distB="0" distL="0" distR="0" wp14:anchorId="7DF0F381" wp14:editId="1FBAA8E1">
            <wp:extent cx="5943600" cy="26860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8A164" w14:textId="77777777" w:rsidR="00F2203E" w:rsidRPr="002B29A9" w:rsidRDefault="00F2203E" w:rsidP="00F2203E">
      <w:pPr>
        <w:spacing w:after="0" w:line="240" w:lineRule="auto"/>
      </w:pPr>
      <w:r w:rsidRPr="00CD7207">
        <w:rPr>
          <w:noProof/>
        </w:rPr>
        <w:lastRenderedPageBreak/>
        <w:drawing>
          <wp:inline distT="0" distB="0" distL="0" distR="0" wp14:anchorId="56ED93E2" wp14:editId="734F1E43">
            <wp:extent cx="6534150" cy="7991475"/>
            <wp:effectExtent l="0" t="0" r="0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453FD" w14:textId="77777777" w:rsidR="00F2203E" w:rsidRPr="002B29A9" w:rsidRDefault="00F2203E" w:rsidP="00F2203E">
      <w:pPr>
        <w:spacing w:after="0" w:line="240" w:lineRule="auto"/>
      </w:pPr>
      <w:r w:rsidRPr="00CD7207">
        <w:rPr>
          <w:noProof/>
        </w:rPr>
        <w:lastRenderedPageBreak/>
        <w:drawing>
          <wp:inline distT="0" distB="0" distL="0" distR="0" wp14:anchorId="3D48F663" wp14:editId="33210C28">
            <wp:extent cx="6524625" cy="922972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708DE" w14:textId="77777777" w:rsidR="00F2203E" w:rsidRPr="002B29A9" w:rsidRDefault="00F2203E" w:rsidP="00F2203E">
      <w:pPr>
        <w:tabs>
          <w:tab w:val="left" w:pos="698"/>
        </w:tabs>
        <w:spacing w:after="0" w:line="240" w:lineRule="auto"/>
      </w:pPr>
      <w:r w:rsidRPr="00CD7207">
        <w:rPr>
          <w:noProof/>
        </w:rPr>
        <w:lastRenderedPageBreak/>
        <w:drawing>
          <wp:inline distT="0" distB="0" distL="0" distR="0" wp14:anchorId="15DC2C5B" wp14:editId="3A9E6006">
            <wp:extent cx="6534150" cy="2181225"/>
            <wp:effectExtent l="0" t="0" r="0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C256E" w14:textId="77777777" w:rsidR="00F2203E" w:rsidRPr="002B29A9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cs="Calibri"/>
          <w:b/>
          <w:bCs/>
          <w:color w:val="000000"/>
        </w:rPr>
        <w:tab/>
      </w:r>
      <w:r>
        <w:t>IB Chem/2012/w/TZ0/Paper 2 Section A/Higher Level/</w:t>
      </w:r>
    </w:p>
    <w:p w14:paraId="7174E5AB" w14:textId="77777777" w:rsidR="00F2203E" w:rsidRDefault="00F2203E" w:rsidP="00F2203E">
      <w:pPr>
        <w:spacing w:after="0" w:line="240" w:lineRule="auto"/>
      </w:pPr>
      <w:r w:rsidRPr="00CD7207">
        <w:rPr>
          <w:noProof/>
        </w:rPr>
        <w:drawing>
          <wp:inline distT="0" distB="0" distL="0" distR="0" wp14:anchorId="68D68C29" wp14:editId="09CBF3C3">
            <wp:extent cx="6524625" cy="28670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BC2F0" w14:textId="77777777" w:rsidR="00F2203E" w:rsidRPr="002B29A9" w:rsidRDefault="00F2203E" w:rsidP="00F2203E">
      <w:pPr>
        <w:spacing w:after="0" w:line="240" w:lineRule="auto"/>
      </w:pPr>
      <w:r w:rsidRPr="00CD7207">
        <w:rPr>
          <w:noProof/>
        </w:rPr>
        <w:drawing>
          <wp:inline distT="0" distB="0" distL="0" distR="0" wp14:anchorId="705344C5" wp14:editId="45823DF7">
            <wp:extent cx="6524625" cy="26574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247BA" w14:textId="77777777" w:rsidR="00F2203E" w:rsidRPr="002B29A9" w:rsidRDefault="00F2203E" w:rsidP="00F2203E">
      <w:pPr>
        <w:tabs>
          <w:tab w:val="left" w:pos="698"/>
        </w:tabs>
        <w:spacing w:after="0" w:line="240" w:lineRule="auto"/>
      </w:pPr>
      <w:r w:rsidRPr="00CD7207">
        <w:rPr>
          <w:noProof/>
        </w:rPr>
        <w:lastRenderedPageBreak/>
        <w:drawing>
          <wp:inline distT="0" distB="0" distL="0" distR="0" wp14:anchorId="30900512" wp14:editId="201F634D">
            <wp:extent cx="6524625" cy="2057400"/>
            <wp:effectExtent l="0" t="0" r="9525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6A2E7" w14:textId="77777777" w:rsidR="00F2203E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>
        <w:rPr>
          <w:rFonts w:cs="Calibri"/>
          <w:b/>
          <w:bCs/>
          <w:color w:val="000000"/>
        </w:rPr>
        <w:tab/>
      </w:r>
      <w:r>
        <w:t>IB Chem/2011/w/TZ0/Paper 2 Section B/Higher Level/Q9</w:t>
      </w:r>
    </w:p>
    <w:p w14:paraId="51346D54" w14:textId="77777777" w:rsidR="00F2203E" w:rsidRDefault="00F2203E" w:rsidP="00F2203E">
      <w:pPr>
        <w:spacing w:after="0" w:line="240" w:lineRule="auto"/>
      </w:pPr>
      <w:r w:rsidRPr="00D55421">
        <w:rPr>
          <w:noProof/>
        </w:rPr>
        <w:drawing>
          <wp:inline distT="0" distB="0" distL="0" distR="0" wp14:anchorId="6F3139B1" wp14:editId="4E7F2865">
            <wp:extent cx="6534150" cy="6753225"/>
            <wp:effectExtent l="0" t="0" r="0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321A1" w14:textId="77777777" w:rsidR="00F2203E" w:rsidRDefault="00F2203E" w:rsidP="00F2203E">
      <w:pPr>
        <w:tabs>
          <w:tab w:val="left" w:pos="698"/>
        </w:tabs>
        <w:spacing w:after="0" w:line="240" w:lineRule="auto"/>
      </w:pPr>
      <w:r w:rsidRPr="00D55421">
        <w:rPr>
          <w:noProof/>
        </w:rPr>
        <w:lastRenderedPageBreak/>
        <w:drawing>
          <wp:inline distT="0" distB="0" distL="0" distR="0" wp14:anchorId="7F3D9682" wp14:editId="78C40809">
            <wp:extent cx="6534150" cy="3000375"/>
            <wp:effectExtent l="0" t="0" r="0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E0FD5" w14:textId="77777777" w:rsidR="00F2203E" w:rsidRPr="002B29A9" w:rsidRDefault="00F2203E" w:rsidP="00F2203E">
      <w:pPr>
        <w:spacing w:after="0" w:line="240" w:lineRule="auto"/>
      </w:pPr>
      <w:bookmarkStart w:id="1" w:name="_Hlk480451958"/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>
        <w:rPr>
          <w:rFonts w:cs="Calibri"/>
          <w:b/>
          <w:bCs/>
          <w:color w:val="000000"/>
        </w:rPr>
        <w:tab/>
      </w:r>
      <w:r>
        <w:t>IB Chem/2011/w/TZ0/Paper 2 Section A/Higher Level/</w:t>
      </w:r>
    </w:p>
    <w:p w14:paraId="2E3EA782" w14:textId="77777777" w:rsidR="00F2203E" w:rsidRDefault="00F2203E" w:rsidP="00F2203E">
      <w:pPr>
        <w:tabs>
          <w:tab w:val="left" w:pos="698"/>
        </w:tabs>
        <w:spacing w:after="0" w:line="240" w:lineRule="auto"/>
      </w:pPr>
      <w:r w:rsidRPr="00CD7207">
        <w:rPr>
          <w:noProof/>
        </w:rPr>
        <w:drawing>
          <wp:inline distT="0" distB="0" distL="0" distR="0" wp14:anchorId="13754991" wp14:editId="159402BD">
            <wp:extent cx="6515100" cy="4467225"/>
            <wp:effectExtent l="0" t="0" r="0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218E5" w14:textId="488EED9E" w:rsidR="00F2203E" w:rsidRPr="002B29A9" w:rsidRDefault="00F2203E" w:rsidP="00F2203E">
      <w:pPr>
        <w:tabs>
          <w:tab w:val="left" w:pos="698"/>
        </w:tabs>
        <w:spacing w:after="0" w:line="240" w:lineRule="auto"/>
      </w:pPr>
      <w:r w:rsidRPr="00CD7207">
        <w:rPr>
          <w:noProof/>
        </w:rPr>
        <w:lastRenderedPageBreak/>
        <w:drawing>
          <wp:inline distT="0" distB="0" distL="0" distR="0" wp14:anchorId="6A39D5F0" wp14:editId="47D14AC1">
            <wp:extent cx="6524625" cy="845820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20413" w14:textId="77777777" w:rsidR="00F2203E" w:rsidRPr="007739EF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>
        <w:rPr>
          <w:rFonts w:cs="Calibri"/>
          <w:b/>
          <w:bCs/>
          <w:color w:val="000000"/>
        </w:rPr>
        <w:tab/>
      </w:r>
      <w:r>
        <w:t>IB Chem/2011/s/TZ1/Paper 2 Section B/Higher Level/Q</w:t>
      </w:r>
      <w:r w:rsidRPr="007739EF">
        <w:t>9e</w:t>
      </w:r>
    </w:p>
    <w:p w14:paraId="6453228B" w14:textId="77777777" w:rsidR="00F2203E" w:rsidRPr="007739EF" w:rsidRDefault="00F2203E" w:rsidP="00F2203E">
      <w:pPr>
        <w:spacing w:after="0" w:line="240" w:lineRule="auto"/>
      </w:pPr>
      <w:r w:rsidRPr="004040CB">
        <w:rPr>
          <w:noProof/>
        </w:rPr>
        <w:drawing>
          <wp:inline distT="0" distB="0" distL="0" distR="0" wp14:anchorId="432D9D8A" wp14:editId="48017F4A">
            <wp:extent cx="6238875" cy="942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11FF0" w14:textId="77777777" w:rsidR="00F2203E" w:rsidRPr="007739EF" w:rsidRDefault="00F2203E" w:rsidP="00F2203E">
      <w:pPr>
        <w:tabs>
          <w:tab w:val="left" w:pos="698"/>
        </w:tabs>
        <w:spacing w:after="0" w:line="240" w:lineRule="auto"/>
      </w:pPr>
      <w:r w:rsidRPr="004040CB">
        <w:rPr>
          <w:noProof/>
        </w:rPr>
        <w:lastRenderedPageBreak/>
        <w:drawing>
          <wp:inline distT="0" distB="0" distL="0" distR="0" wp14:anchorId="7C7D10A5" wp14:editId="64F4972E">
            <wp:extent cx="6534150" cy="2771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3142C" w14:textId="77777777" w:rsidR="00F2203E" w:rsidRPr="002B29A9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18/</w:t>
      </w:r>
      <w:r>
        <w:rPr>
          <w:rFonts w:cs="Calibri"/>
          <w:b/>
          <w:bCs/>
          <w:color w:val="000000"/>
        </w:rPr>
        <w:tab/>
      </w:r>
      <w:r>
        <w:t>IB Chem/2009/w/TZ0/Paper 2 Section A/Higher Level/</w:t>
      </w:r>
      <w:r w:rsidRPr="002B29A9">
        <w:t xml:space="preserve"> NOT with Q1a</w:t>
      </w:r>
    </w:p>
    <w:p w14:paraId="5FF9E1F4" w14:textId="77777777" w:rsidR="00F2203E" w:rsidRPr="002B29A9" w:rsidRDefault="00F2203E" w:rsidP="00F2203E">
      <w:pPr>
        <w:spacing w:after="0" w:line="240" w:lineRule="auto"/>
      </w:pPr>
      <w:r w:rsidRPr="002B29A9">
        <w:t>This balanced redox equation is needed to answer the question that follows:</w:t>
      </w:r>
    </w:p>
    <w:p w14:paraId="105E4528" w14:textId="77777777" w:rsidR="00F2203E" w:rsidRPr="002B29A9" w:rsidRDefault="00F2203E" w:rsidP="00F2203E">
      <w:pPr>
        <w:spacing w:after="0" w:line="240" w:lineRule="auto"/>
      </w:pPr>
      <w:r w:rsidRPr="00CD7207">
        <w:rPr>
          <w:noProof/>
        </w:rPr>
        <w:drawing>
          <wp:inline distT="0" distB="0" distL="0" distR="0" wp14:anchorId="1658A8B0" wp14:editId="624C2DC5">
            <wp:extent cx="4924425" cy="247650"/>
            <wp:effectExtent l="0" t="0" r="9525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2" t="397" r="12872" b="94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FB825" w14:textId="77777777" w:rsidR="00F2203E" w:rsidRPr="002B29A9" w:rsidRDefault="00F2203E" w:rsidP="00F2203E">
      <w:pPr>
        <w:spacing w:after="0" w:line="240" w:lineRule="auto"/>
      </w:pPr>
      <w:r w:rsidRPr="00CD7207">
        <w:rPr>
          <w:noProof/>
        </w:rPr>
        <w:drawing>
          <wp:inline distT="0" distB="0" distL="0" distR="0" wp14:anchorId="1F84C37F" wp14:editId="434CAC50">
            <wp:extent cx="6467475" cy="3419475"/>
            <wp:effectExtent l="0" t="0" r="9525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207">
        <w:rPr>
          <w:noProof/>
        </w:rPr>
        <w:drawing>
          <wp:inline distT="0" distB="0" distL="0" distR="0" wp14:anchorId="6F7B5658" wp14:editId="69AC73A3">
            <wp:extent cx="6457950" cy="1400175"/>
            <wp:effectExtent l="0" t="0" r="0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9" t="79881" r="539" b="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82827" w14:textId="77777777" w:rsidR="00F2203E" w:rsidRPr="002B29A9" w:rsidRDefault="00F2203E" w:rsidP="00F2203E">
      <w:pPr>
        <w:tabs>
          <w:tab w:val="left" w:pos="698"/>
        </w:tabs>
        <w:spacing w:after="0" w:line="240" w:lineRule="auto"/>
      </w:pPr>
      <w:r w:rsidRPr="00CD7207">
        <w:rPr>
          <w:noProof/>
        </w:rPr>
        <w:lastRenderedPageBreak/>
        <w:drawing>
          <wp:inline distT="0" distB="0" distL="0" distR="0" wp14:anchorId="17DD3638" wp14:editId="1C75BB71">
            <wp:extent cx="6477000" cy="3248025"/>
            <wp:effectExtent l="0" t="0" r="0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1F49294D" w14:textId="77777777" w:rsidR="00F2203E" w:rsidRPr="006059AF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19/</w:t>
      </w:r>
      <w:r>
        <w:rPr>
          <w:rFonts w:cs="Calibri"/>
          <w:b/>
          <w:bCs/>
          <w:color w:val="000000"/>
        </w:rPr>
        <w:tab/>
      </w:r>
      <w:r>
        <w:t>IB Chem/2008/s/TZ1/Paper 2 Section A/Higher Level/</w:t>
      </w:r>
    </w:p>
    <w:p w14:paraId="54C22D3D" w14:textId="77777777" w:rsidR="00F2203E" w:rsidRPr="006059AF" w:rsidRDefault="00F2203E" w:rsidP="00F2203E">
      <w:pPr>
        <w:tabs>
          <w:tab w:val="left" w:pos="698"/>
        </w:tabs>
        <w:spacing w:after="0" w:line="240" w:lineRule="auto"/>
      </w:pPr>
      <w:r w:rsidRPr="006059AF">
        <w:rPr>
          <w:noProof/>
        </w:rPr>
        <w:drawing>
          <wp:inline distT="0" distB="0" distL="0" distR="0" wp14:anchorId="6BA4A142" wp14:editId="25CB5E8F">
            <wp:extent cx="6524625" cy="56864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E8529" w14:textId="77777777" w:rsidR="00F2203E" w:rsidRDefault="00F2203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384E54D4" w14:textId="34ACE94A" w:rsidR="00F2203E" w:rsidRPr="006059AF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20/</w:t>
      </w:r>
      <w:r>
        <w:rPr>
          <w:rFonts w:cs="Calibri"/>
          <w:b/>
          <w:bCs/>
          <w:color w:val="000000"/>
        </w:rPr>
        <w:tab/>
      </w:r>
      <w:r>
        <w:t>IB Chem/2008/s/TZ0/Paper 2 Section A/Higher Level/</w:t>
      </w:r>
    </w:p>
    <w:p w14:paraId="3019106C" w14:textId="77777777" w:rsidR="00F2203E" w:rsidRPr="006059AF" w:rsidRDefault="00F2203E" w:rsidP="00F2203E">
      <w:pPr>
        <w:spacing w:after="0" w:line="240" w:lineRule="auto"/>
      </w:pPr>
      <w:r w:rsidRPr="006059AF">
        <w:rPr>
          <w:noProof/>
        </w:rPr>
        <w:drawing>
          <wp:inline distT="0" distB="0" distL="0" distR="0" wp14:anchorId="05F757EA" wp14:editId="7CF455D0">
            <wp:extent cx="6524625" cy="7562850"/>
            <wp:effectExtent l="0" t="0" r="952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7DD0B" w14:textId="4CF98AD3" w:rsidR="00F2203E" w:rsidRDefault="00F2203E" w:rsidP="00F2203E">
      <w:pPr>
        <w:tabs>
          <w:tab w:val="left" w:pos="698"/>
        </w:tabs>
        <w:spacing w:after="0" w:line="240" w:lineRule="auto"/>
      </w:pPr>
      <w:r w:rsidRPr="006059AF">
        <w:rPr>
          <w:noProof/>
        </w:rPr>
        <w:drawing>
          <wp:inline distT="0" distB="0" distL="0" distR="0" wp14:anchorId="448D1A67" wp14:editId="57EB5D89">
            <wp:extent cx="6543675" cy="1683657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60"/>
                    <a:stretch/>
                  </pic:blipFill>
                  <pic:spPr bwMode="auto">
                    <a:xfrm>
                      <a:off x="0" y="0"/>
                      <a:ext cx="6543675" cy="168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F8D70" w14:textId="01129DA6" w:rsidR="00F2203E" w:rsidRPr="006059AF" w:rsidRDefault="00F2203E" w:rsidP="00F2203E">
      <w:pPr>
        <w:tabs>
          <w:tab w:val="left" w:pos="698"/>
        </w:tabs>
        <w:spacing w:after="0" w:line="240" w:lineRule="auto"/>
      </w:pPr>
      <w:r w:rsidRPr="006059AF">
        <w:rPr>
          <w:noProof/>
        </w:rPr>
        <w:lastRenderedPageBreak/>
        <w:drawing>
          <wp:inline distT="0" distB="0" distL="0" distR="0" wp14:anchorId="42368EEB" wp14:editId="2D674B95">
            <wp:extent cx="6284693" cy="1432651"/>
            <wp:effectExtent l="0" t="0" r="1905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68"/>
                    <a:stretch/>
                  </pic:blipFill>
                  <pic:spPr bwMode="auto">
                    <a:xfrm>
                      <a:off x="0" y="0"/>
                      <a:ext cx="6285865" cy="143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7D8B7" w14:textId="77777777" w:rsidR="00F2203E" w:rsidRPr="002B29A9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21/</w:t>
      </w:r>
      <w:r w:rsidRPr="00084AF1">
        <w:rPr>
          <w:rFonts w:cs="Calibri"/>
          <w:b/>
          <w:color w:val="000000"/>
        </w:rPr>
        <w:tab/>
      </w:r>
      <w:r>
        <w:t>IB Chem/2007/w/TZ0/Paper 2 Section A/Higher Level/</w:t>
      </w:r>
    </w:p>
    <w:p w14:paraId="3D11EFFF" w14:textId="77777777" w:rsidR="00F2203E" w:rsidRPr="002B29A9" w:rsidRDefault="00F2203E" w:rsidP="00F2203E">
      <w:pPr>
        <w:tabs>
          <w:tab w:val="left" w:pos="698"/>
        </w:tabs>
        <w:spacing w:after="0" w:line="240" w:lineRule="auto"/>
      </w:pPr>
      <w:r w:rsidRPr="00CD7207">
        <w:rPr>
          <w:noProof/>
        </w:rPr>
        <w:drawing>
          <wp:inline distT="0" distB="0" distL="0" distR="0" wp14:anchorId="0B4E6EBD" wp14:editId="5AFB0A39">
            <wp:extent cx="6470650" cy="6977380"/>
            <wp:effectExtent l="0" t="0" r="635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69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5DC8E" w14:textId="77777777" w:rsidR="00F2203E" w:rsidRDefault="00F2203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7430EBDD" w14:textId="6ECB6A31" w:rsidR="00F2203E" w:rsidRPr="002B29A9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22/</w:t>
      </w:r>
      <w:r w:rsidRPr="00084AF1">
        <w:rPr>
          <w:rFonts w:cs="Calibri"/>
          <w:b/>
          <w:color w:val="000000"/>
        </w:rPr>
        <w:tab/>
      </w:r>
      <w:r>
        <w:t>IB Chem/2007/w/TZ0/Paper 2 Section A/Higher Level/</w:t>
      </w:r>
    </w:p>
    <w:p w14:paraId="13D58283" w14:textId="77777777" w:rsidR="00F2203E" w:rsidRPr="002B29A9" w:rsidRDefault="00F2203E" w:rsidP="00F2203E">
      <w:pPr>
        <w:tabs>
          <w:tab w:val="left" w:pos="698"/>
        </w:tabs>
        <w:spacing w:after="0" w:line="240" w:lineRule="auto"/>
      </w:pPr>
      <w:r w:rsidRPr="00CD7207">
        <w:rPr>
          <w:noProof/>
        </w:rPr>
        <w:drawing>
          <wp:inline distT="0" distB="0" distL="0" distR="0" wp14:anchorId="6BC40412" wp14:editId="59DD1ECC">
            <wp:extent cx="6390640" cy="558609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558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C8D92" w14:textId="77777777" w:rsidR="00F2203E" w:rsidRPr="006059AF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 w:rsidRPr="00084AF1">
        <w:rPr>
          <w:rFonts w:cs="Calibri"/>
          <w:b/>
          <w:color w:val="000000"/>
        </w:rPr>
        <w:tab/>
      </w:r>
      <w:r>
        <w:t>IB Chem/2007/s/TZ0/Paper 2 Section A/Higher Level/</w:t>
      </w:r>
    </w:p>
    <w:p w14:paraId="73CFD36E" w14:textId="3FB33E1E" w:rsidR="00F2203E" w:rsidRDefault="00F2203E" w:rsidP="00F2203E">
      <w:pPr>
        <w:spacing w:after="0" w:line="240" w:lineRule="auto"/>
      </w:pPr>
      <w:r w:rsidRPr="00637B8C">
        <w:rPr>
          <w:noProof/>
        </w:rPr>
        <w:drawing>
          <wp:inline distT="0" distB="0" distL="0" distR="0" wp14:anchorId="12F3667B" wp14:editId="70207486">
            <wp:extent cx="6539865" cy="3018971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15"/>
                    <a:stretch/>
                  </pic:blipFill>
                  <pic:spPr bwMode="auto">
                    <a:xfrm>
                      <a:off x="0" y="0"/>
                      <a:ext cx="6539865" cy="301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2EA80" w14:textId="316E46EF" w:rsidR="00F2203E" w:rsidRPr="006059AF" w:rsidRDefault="00F2203E" w:rsidP="00F2203E">
      <w:pPr>
        <w:spacing w:after="0" w:line="240" w:lineRule="auto"/>
      </w:pPr>
      <w:r w:rsidRPr="00637B8C">
        <w:rPr>
          <w:noProof/>
        </w:rPr>
        <w:lastRenderedPageBreak/>
        <w:drawing>
          <wp:inline distT="0" distB="0" distL="0" distR="0" wp14:anchorId="6EA3FE49" wp14:editId="34F9F337">
            <wp:extent cx="6285106" cy="2057944"/>
            <wp:effectExtent l="0" t="0" r="1905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80"/>
                    <a:stretch/>
                  </pic:blipFill>
                  <pic:spPr bwMode="auto">
                    <a:xfrm>
                      <a:off x="0" y="0"/>
                      <a:ext cx="6285865" cy="205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F286A" w14:textId="77777777" w:rsidR="00F2203E" w:rsidRPr="006059AF" w:rsidRDefault="00F2203E" w:rsidP="00F2203E">
      <w:pPr>
        <w:tabs>
          <w:tab w:val="left" w:pos="698"/>
        </w:tabs>
        <w:spacing w:after="0" w:line="240" w:lineRule="auto"/>
      </w:pPr>
      <w:r w:rsidRPr="00637B8C">
        <w:rPr>
          <w:noProof/>
        </w:rPr>
        <w:drawing>
          <wp:inline distT="0" distB="0" distL="0" distR="0" wp14:anchorId="450AA1B5" wp14:editId="43EA84E8">
            <wp:extent cx="6539865" cy="6907530"/>
            <wp:effectExtent l="0" t="0" r="0" b="762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690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51BEE" w14:textId="77777777" w:rsidR="00F2203E" w:rsidRDefault="00F2203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1FEE167E" w14:textId="73F44557" w:rsidR="00F2203E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24/</w:t>
      </w:r>
      <w:r w:rsidRPr="00084AF1">
        <w:rPr>
          <w:rFonts w:cs="Calibri"/>
          <w:b/>
          <w:color w:val="000000"/>
        </w:rPr>
        <w:tab/>
      </w:r>
      <w:r>
        <w:t>IB Chem/2006/w/TZ0/Paper 2 Section B/Higher Level/Q7</w:t>
      </w:r>
    </w:p>
    <w:p w14:paraId="0BE1AB28" w14:textId="77777777" w:rsidR="00F2203E" w:rsidRDefault="00F2203E" w:rsidP="00F2203E">
      <w:pPr>
        <w:pStyle w:val="ListParagraph"/>
        <w:numPr>
          <w:ilvl w:val="0"/>
          <w:numId w:val="2"/>
        </w:numPr>
        <w:spacing w:after="0" w:line="240" w:lineRule="auto"/>
      </w:pPr>
      <w:r>
        <w:t>(</w:t>
      </w:r>
      <w:proofErr w:type="spellStart"/>
      <w:r>
        <w:t>i</w:t>
      </w:r>
      <w:proofErr w:type="spellEnd"/>
      <w:r>
        <w:t>) Gaseous compound = Methane</w:t>
      </w:r>
    </w:p>
    <w:p w14:paraId="6B6FC6AA" w14:textId="77777777" w:rsidR="00F2203E" w:rsidRDefault="00F2203E" w:rsidP="00F2203E">
      <w:pPr>
        <w:tabs>
          <w:tab w:val="left" w:pos="698"/>
        </w:tabs>
        <w:spacing w:after="0" w:line="240" w:lineRule="auto"/>
      </w:pPr>
      <w:r w:rsidRPr="00D55421">
        <w:rPr>
          <w:noProof/>
        </w:rPr>
        <w:drawing>
          <wp:inline distT="0" distB="0" distL="0" distR="0" wp14:anchorId="16F97E31" wp14:editId="7C6AE355">
            <wp:extent cx="5854065" cy="4171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55D3F" w14:textId="77777777" w:rsidR="00F2203E" w:rsidRPr="002B29A9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 w:rsidRPr="00084AF1">
        <w:rPr>
          <w:rFonts w:cs="Calibri"/>
          <w:b/>
          <w:color w:val="000000"/>
        </w:rPr>
        <w:tab/>
      </w:r>
      <w:r>
        <w:t>IB Chem/2006/w/TZ0/Paper 2 Section A/Higher Level/</w:t>
      </w:r>
    </w:p>
    <w:p w14:paraId="46770C88" w14:textId="77777777" w:rsidR="00F2203E" w:rsidRPr="002B29A9" w:rsidRDefault="00F2203E" w:rsidP="00F2203E">
      <w:pPr>
        <w:tabs>
          <w:tab w:val="left" w:pos="698"/>
        </w:tabs>
        <w:spacing w:after="0" w:line="240" w:lineRule="auto"/>
      </w:pPr>
      <w:r w:rsidRPr="00CD7207">
        <w:rPr>
          <w:noProof/>
        </w:rPr>
        <w:drawing>
          <wp:inline distT="0" distB="0" distL="0" distR="0" wp14:anchorId="2BA0234D" wp14:editId="3976F858">
            <wp:extent cx="6510020" cy="4900295"/>
            <wp:effectExtent l="0" t="0" r="508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49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8A4A8" w14:textId="77777777" w:rsidR="00F2203E" w:rsidRPr="002B29A9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26/</w:t>
      </w:r>
      <w:r w:rsidRPr="00084AF1">
        <w:rPr>
          <w:rFonts w:cs="Calibri"/>
          <w:b/>
          <w:color w:val="000000"/>
        </w:rPr>
        <w:tab/>
      </w:r>
      <w:r>
        <w:t>IB Chem/2006/w/TZ0/Paper 2 Section A/Higher Level/</w:t>
      </w:r>
    </w:p>
    <w:p w14:paraId="1241A66A" w14:textId="77777777" w:rsidR="00F2203E" w:rsidRPr="002B29A9" w:rsidRDefault="00F2203E" w:rsidP="00F2203E">
      <w:pPr>
        <w:spacing w:after="0" w:line="240" w:lineRule="auto"/>
      </w:pPr>
      <w:r w:rsidRPr="00CD7207">
        <w:rPr>
          <w:noProof/>
        </w:rPr>
        <w:drawing>
          <wp:inline distT="0" distB="0" distL="0" distR="0" wp14:anchorId="24222ABA" wp14:editId="4DCDE47B">
            <wp:extent cx="5625465" cy="645795"/>
            <wp:effectExtent l="0" t="0" r="0" b="190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9DAC4" w14:textId="3FD3B52E" w:rsidR="00F2203E" w:rsidRDefault="00F2203E" w:rsidP="00F2203E">
      <w:pPr>
        <w:tabs>
          <w:tab w:val="left" w:pos="698"/>
        </w:tabs>
        <w:spacing w:after="0" w:line="240" w:lineRule="auto"/>
      </w:pPr>
      <w:r w:rsidRPr="00CD7207">
        <w:rPr>
          <w:noProof/>
        </w:rPr>
        <w:drawing>
          <wp:inline distT="0" distB="0" distL="0" distR="0" wp14:anchorId="6EC32463" wp14:editId="26A60DFB">
            <wp:extent cx="6132195" cy="1683657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80"/>
                    <a:stretch/>
                  </pic:blipFill>
                  <pic:spPr bwMode="auto">
                    <a:xfrm>
                      <a:off x="0" y="0"/>
                      <a:ext cx="6132195" cy="168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A75F6" w14:textId="42BC7C94" w:rsidR="00F2203E" w:rsidRPr="002B29A9" w:rsidRDefault="00F2203E" w:rsidP="00F2203E">
      <w:pPr>
        <w:tabs>
          <w:tab w:val="left" w:pos="698"/>
        </w:tabs>
        <w:spacing w:after="0" w:line="240" w:lineRule="auto"/>
      </w:pPr>
      <w:r w:rsidRPr="00CD7207">
        <w:rPr>
          <w:noProof/>
        </w:rPr>
        <w:lastRenderedPageBreak/>
        <w:drawing>
          <wp:inline distT="0" distB="0" distL="0" distR="0" wp14:anchorId="54042284" wp14:editId="10CF411F">
            <wp:extent cx="6132195" cy="1576342"/>
            <wp:effectExtent l="0" t="0" r="1905" b="508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92"/>
                    <a:stretch/>
                  </pic:blipFill>
                  <pic:spPr bwMode="auto">
                    <a:xfrm>
                      <a:off x="0" y="0"/>
                      <a:ext cx="6132195" cy="157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A7C20" w14:textId="77777777" w:rsidR="00F2203E" w:rsidRPr="006059AF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 w:rsidRPr="00084AF1">
        <w:rPr>
          <w:rFonts w:cs="Calibri"/>
          <w:b/>
          <w:color w:val="000000"/>
        </w:rPr>
        <w:tab/>
      </w:r>
      <w:r>
        <w:t>IB Chem/2006/s/TZ0/Paper 2 Section A/Higher Level/</w:t>
      </w:r>
    </w:p>
    <w:p w14:paraId="0828B943" w14:textId="77777777" w:rsidR="00F2203E" w:rsidRPr="006059AF" w:rsidRDefault="00F2203E" w:rsidP="00F2203E">
      <w:pPr>
        <w:tabs>
          <w:tab w:val="left" w:pos="698"/>
        </w:tabs>
        <w:spacing w:after="0" w:line="240" w:lineRule="auto"/>
      </w:pPr>
      <w:r w:rsidRPr="00637B8C">
        <w:rPr>
          <w:noProof/>
        </w:rPr>
        <w:drawing>
          <wp:inline distT="0" distB="0" distL="0" distR="0" wp14:anchorId="79F04EAD" wp14:editId="13073F62">
            <wp:extent cx="6539865" cy="400558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7E674" w14:textId="77777777" w:rsidR="00F2203E" w:rsidRPr="006059AF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28/</w:t>
      </w:r>
      <w:r w:rsidRPr="00084AF1">
        <w:rPr>
          <w:rFonts w:cs="Calibri"/>
          <w:b/>
          <w:color w:val="000000"/>
        </w:rPr>
        <w:tab/>
      </w:r>
      <w:r>
        <w:t>IB Chem/2005/s/TZ0/Paper 2 Section A/Higher Level/</w:t>
      </w:r>
    </w:p>
    <w:p w14:paraId="5030C2F0" w14:textId="20DB43AC" w:rsidR="00F2203E" w:rsidRDefault="00F2203E" w:rsidP="00F2203E">
      <w:pPr>
        <w:tabs>
          <w:tab w:val="left" w:pos="698"/>
        </w:tabs>
        <w:spacing w:after="0" w:line="240" w:lineRule="auto"/>
      </w:pPr>
      <w:r w:rsidRPr="00637B8C">
        <w:rPr>
          <w:noProof/>
        </w:rPr>
        <w:drawing>
          <wp:inline distT="0" distB="0" distL="0" distR="0" wp14:anchorId="181741E2" wp14:editId="12EE22A6">
            <wp:extent cx="6520180" cy="3556000"/>
            <wp:effectExtent l="0" t="0" r="0" b="635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69"/>
                    <a:stretch/>
                  </pic:blipFill>
                  <pic:spPr bwMode="auto">
                    <a:xfrm>
                      <a:off x="0" y="0"/>
                      <a:ext cx="652018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FEC50" w14:textId="7D13F337" w:rsidR="00F2203E" w:rsidRPr="006059AF" w:rsidRDefault="00F2203E" w:rsidP="00F2203E">
      <w:pPr>
        <w:tabs>
          <w:tab w:val="left" w:pos="698"/>
        </w:tabs>
        <w:spacing w:after="0" w:line="240" w:lineRule="auto"/>
      </w:pPr>
      <w:r w:rsidRPr="00637B8C">
        <w:rPr>
          <w:noProof/>
        </w:rPr>
        <w:lastRenderedPageBreak/>
        <w:drawing>
          <wp:inline distT="0" distB="0" distL="0" distR="0" wp14:anchorId="0166759A" wp14:editId="1D74BC7C">
            <wp:extent cx="6285095" cy="1090749"/>
            <wp:effectExtent l="0" t="0" r="190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79"/>
                    <a:stretch/>
                  </pic:blipFill>
                  <pic:spPr bwMode="auto">
                    <a:xfrm>
                      <a:off x="0" y="0"/>
                      <a:ext cx="6285865" cy="109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34002" w14:textId="77777777" w:rsidR="00F2203E" w:rsidRPr="002B29A9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29/</w:t>
      </w:r>
      <w:r w:rsidRPr="00084AF1">
        <w:rPr>
          <w:rFonts w:cs="Calibri"/>
          <w:b/>
          <w:color w:val="000000"/>
        </w:rPr>
        <w:tab/>
      </w:r>
      <w:r>
        <w:t>IB Chem/2004/w/TZ0/Paper 2 Section A/Higher Level/</w:t>
      </w:r>
    </w:p>
    <w:p w14:paraId="6CAB9039" w14:textId="77777777" w:rsidR="00F2203E" w:rsidRPr="002B29A9" w:rsidRDefault="00F2203E" w:rsidP="00F2203E">
      <w:pPr>
        <w:spacing w:after="0" w:line="240" w:lineRule="auto"/>
      </w:pPr>
      <w:r w:rsidRPr="00CD7207">
        <w:rPr>
          <w:noProof/>
        </w:rPr>
        <w:drawing>
          <wp:inline distT="0" distB="0" distL="0" distR="0" wp14:anchorId="7C5C2CB2" wp14:editId="2F5C20B4">
            <wp:extent cx="6633029" cy="6329414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647" cy="633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8D285" w14:textId="77777777" w:rsidR="00F2203E" w:rsidRPr="002B29A9" w:rsidRDefault="00F2203E" w:rsidP="00F2203E">
      <w:pPr>
        <w:tabs>
          <w:tab w:val="left" w:pos="698"/>
        </w:tabs>
        <w:spacing w:after="0" w:line="240" w:lineRule="auto"/>
      </w:pPr>
      <w:r w:rsidRPr="00CD7207">
        <w:rPr>
          <w:noProof/>
        </w:rPr>
        <w:lastRenderedPageBreak/>
        <w:drawing>
          <wp:inline distT="0" distB="0" distL="0" distR="0" wp14:anchorId="61D7745C" wp14:editId="559046A5">
            <wp:extent cx="6529705" cy="2452914"/>
            <wp:effectExtent l="0" t="0" r="4445" b="508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5"/>
                    <a:stretch/>
                  </pic:blipFill>
                  <pic:spPr bwMode="auto">
                    <a:xfrm>
                      <a:off x="0" y="0"/>
                      <a:ext cx="6529705" cy="245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0FCE1" w14:textId="77777777" w:rsidR="00F2203E" w:rsidRPr="006059AF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30/</w:t>
      </w:r>
      <w:r w:rsidRPr="00084AF1">
        <w:rPr>
          <w:rFonts w:cs="Calibri"/>
          <w:b/>
          <w:color w:val="000000"/>
        </w:rPr>
        <w:tab/>
      </w:r>
      <w:r>
        <w:t>IB Chem/2004/s/TZ0/Paper 2 Section A/Higher Level/</w:t>
      </w:r>
    </w:p>
    <w:p w14:paraId="4B31FEEE" w14:textId="77777777" w:rsidR="00F2203E" w:rsidRPr="006059AF" w:rsidRDefault="00F2203E" w:rsidP="00F2203E">
      <w:pPr>
        <w:tabs>
          <w:tab w:val="left" w:pos="698"/>
        </w:tabs>
        <w:spacing w:after="0" w:line="240" w:lineRule="auto"/>
      </w:pPr>
      <w:r w:rsidRPr="00637B8C">
        <w:rPr>
          <w:noProof/>
        </w:rPr>
        <w:drawing>
          <wp:inline distT="0" distB="0" distL="0" distR="0" wp14:anchorId="5AE5F76B" wp14:editId="4351AF3E">
            <wp:extent cx="6520180" cy="364744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DDD55" w14:textId="77777777" w:rsidR="00F2203E" w:rsidRPr="006059AF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31/</w:t>
      </w:r>
      <w:r w:rsidRPr="00084AF1">
        <w:rPr>
          <w:rFonts w:cs="Calibri"/>
          <w:b/>
          <w:color w:val="000000"/>
        </w:rPr>
        <w:tab/>
      </w:r>
      <w:r>
        <w:t>IB Chem/2004/s/TZ0/Paper 2 Section A/Higher Level/</w:t>
      </w:r>
    </w:p>
    <w:p w14:paraId="26F0DCCC" w14:textId="77777777" w:rsidR="00F2203E" w:rsidRPr="006059AF" w:rsidRDefault="00F2203E" w:rsidP="00F2203E">
      <w:pPr>
        <w:tabs>
          <w:tab w:val="left" w:pos="698"/>
        </w:tabs>
        <w:spacing w:after="0" w:line="240" w:lineRule="auto"/>
      </w:pPr>
      <w:r w:rsidRPr="00637B8C">
        <w:rPr>
          <w:noProof/>
        </w:rPr>
        <w:drawing>
          <wp:inline distT="0" distB="0" distL="0" distR="0" wp14:anchorId="2FBCC287" wp14:editId="777F892F">
            <wp:extent cx="6520180" cy="2663825"/>
            <wp:effectExtent l="0" t="0" r="0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7E30F" w14:textId="77777777" w:rsidR="00F2203E" w:rsidRDefault="00F2203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01534C90" w14:textId="7C5F55B4" w:rsidR="00F2203E" w:rsidRPr="002B29A9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32/</w:t>
      </w:r>
      <w:r w:rsidRPr="00084AF1">
        <w:rPr>
          <w:rFonts w:cs="Calibri"/>
          <w:b/>
          <w:color w:val="000000"/>
        </w:rPr>
        <w:tab/>
      </w:r>
      <w:r>
        <w:t>IB Chem/2003/w/TZ0/Paper 2 Section A/Higher Level/</w:t>
      </w:r>
    </w:p>
    <w:p w14:paraId="73ACEA9B" w14:textId="77777777" w:rsidR="00F2203E" w:rsidRPr="002B29A9" w:rsidRDefault="00F2203E" w:rsidP="00F2203E">
      <w:pPr>
        <w:tabs>
          <w:tab w:val="left" w:pos="698"/>
        </w:tabs>
        <w:spacing w:after="0" w:line="240" w:lineRule="auto"/>
      </w:pPr>
      <w:r w:rsidRPr="00CD7207">
        <w:rPr>
          <w:noProof/>
        </w:rPr>
        <w:drawing>
          <wp:inline distT="0" distB="0" distL="0" distR="0" wp14:anchorId="72BECF99" wp14:editId="2917D026">
            <wp:extent cx="6270172" cy="552626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305" cy="554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12249" w14:textId="77777777" w:rsidR="00F2203E" w:rsidRPr="002B29A9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33/</w:t>
      </w:r>
      <w:r w:rsidRPr="00084AF1">
        <w:rPr>
          <w:rFonts w:cs="Calibri"/>
          <w:b/>
          <w:color w:val="000000"/>
        </w:rPr>
        <w:tab/>
      </w:r>
      <w:r>
        <w:t>IB Chem/2002/w/TZ0/Paper 2 Section A/Higher Level/</w:t>
      </w:r>
    </w:p>
    <w:p w14:paraId="657D3823" w14:textId="55C8DAD0" w:rsidR="00F2203E" w:rsidRDefault="00F2203E" w:rsidP="00F2203E">
      <w:pPr>
        <w:tabs>
          <w:tab w:val="left" w:pos="698"/>
        </w:tabs>
        <w:spacing w:after="0" w:line="240" w:lineRule="auto"/>
      </w:pPr>
      <w:r w:rsidRPr="00CD7207">
        <w:rPr>
          <w:noProof/>
        </w:rPr>
        <w:drawing>
          <wp:inline distT="0" distB="0" distL="0" distR="0" wp14:anchorId="34EF866C" wp14:editId="4CB9EE25">
            <wp:extent cx="6520180" cy="3788228"/>
            <wp:effectExtent l="0" t="0" r="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10"/>
                    <a:stretch/>
                  </pic:blipFill>
                  <pic:spPr bwMode="auto">
                    <a:xfrm>
                      <a:off x="0" y="0"/>
                      <a:ext cx="6520180" cy="378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F50F4" w14:textId="7919DB9D" w:rsidR="00F2203E" w:rsidRPr="002B29A9" w:rsidRDefault="00F2203E" w:rsidP="00F2203E">
      <w:pPr>
        <w:tabs>
          <w:tab w:val="left" w:pos="698"/>
        </w:tabs>
        <w:spacing w:after="0" w:line="240" w:lineRule="auto"/>
      </w:pPr>
      <w:r w:rsidRPr="00CD7207">
        <w:rPr>
          <w:noProof/>
        </w:rPr>
        <w:lastRenderedPageBreak/>
        <w:drawing>
          <wp:inline distT="0" distB="0" distL="0" distR="0" wp14:anchorId="700B0274" wp14:editId="2528E9A4">
            <wp:extent cx="6285865" cy="6180570"/>
            <wp:effectExtent l="0" t="0" r="63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618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F8CF4" w14:textId="77777777" w:rsidR="00F2203E" w:rsidRPr="006059AF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34/</w:t>
      </w:r>
      <w:r w:rsidRPr="00084AF1">
        <w:rPr>
          <w:rFonts w:cs="Calibri"/>
          <w:b/>
          <w:color w:val="000000"/>
        </w:rPr>
        <w:tab/>
      </w:r>
      <w:r>
        <w:t>IB Chem/2002/s/TZ0/Paper 2 Section A/Higher Level/</w:t>
      </w:r>
    </w:p>
    <w:p w14:paraId="0E2F383F" w14:textId="366F0E90" w:rsidR="00F2203E" w:rsidRDefault="00F2203E" w:rsidP="00F2203E">
      <w:pPr>
        <w:tabs>
          <w:tab w:val="left" w:pos="698"/>
        </w:tabs>
        <w:spacing w:after="0" w:line="240" w:lineRule="auto"/>
      </w:pPr>
      <w:r w:rsidRPr="00637B8C">
        <w:rPr>
          <w:noProof/>
        </w:rPr>
        <w:drawing>
          <wp:inline distT="0" distB="0" distL="0" distR="0" wp14:anchorId="218061A4" wp14:editId="78B29159">
            <wp:extent cx="6520180" cy="2336800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85"/>
                    <a:stretch/>
                  </pic:blipFill>
                  <pic:spPr bwMode="auto">
                    <a:xfrm>
                      <a:off x="0" y="0"/>
                      <a:ext cx="652018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E6A3A" w14:textId="23D6CDDE" w:rsidR="00F2203E" w:rsidRPr="006059AF" w:rsidRDefault="00F2203E" w:rsidP="00F2203E">
      <w:pPr>
        <w:tabs>
          <w:tab w:val="left" w:pos="698"/>
        </w:tabs>
        <w:spacing w:after="0" w:line="240" w:lineRule="auto"/>
      </w:pPr>
      <w:r w:rsidRPr="00637B8C">
        <w:rPr>
          <w:noProof/>
        </w:rPr>
        <w:lastRenderedPageBreak/>
        <w:drawing>
          <wp:inline distT="0" distB="0" distL="0" distR="0" wp14:anchorId="02A4837C" wp14:editId="28F107B6">
            <wp:extent cx="6285858" cy="3306627"/>
            <wp:effectExtent l="0" t="0" r="1270" b="825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07"/>
                    <a:stretch/>
                  </pic:blipFill>
                  <pic:spPr bwMode="auto">
                    <a:xfrm>
                      <a:off x="0" y="0"/>
                      <a:ext cx="6285865" cy="330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D86ED" w14:textId="77777777" w:rsidR="00F2203E" w:rsidRPr="002B29A9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35/</w:t>
      </w:r>
      <w:r w:rsidRPr="00084AF1">
        <w:rPr>
          <w:rFonts w:cs="Calibri"/>
          <w:b/>
          <w:color w:val="000000"/>
        </w:rPr>
        <w:tab/>
      </w:r>
      <w:r>
        <w:t>IB Chem/2001/w/TZ0/Paper 2 Section A/Higher Level/</w:t>
      </w:r>
    </w:p>
    <w:p w14:paraId="047E1B3A" w14:textId="63FFA715" w:rsidR="00F2203E" w:rsidRDefault="00F2203E" w:rsidP="00F2203E">
      <w:pPr>
        <w:tabs>
          <w:tab w:val="left" w:pos="698"/>
        </w:tabs>
        <w:spacing w:after="0" w:line="240" w:lineRule="auto"/>
      </w:pPr>
      <w:r w:rsidRPr="00CD7207">
        <w:rPr>
          <w:noProof/>
        </w:rPr>
        <w:drawing>
          <wp:inline distT="0" distB="0" distL="0" distR="0" wp14:anchorId="7644AAF8" wp14:editId="7CD4451A">
            <wp:extent cx="6519414" cy="4963886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3742"/>
                    <a:stretch/>
                  </pic:blipFill>
                  <pic:spPr bwMode="auto">
                    <a:xfrm>
                      <a:off x="0" y="0"/>
                      <a:ext cx="6520180" cy="496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9A9B8" w14:textId="19BA873B" w:rsidR="00F2203E" w:rsidRPr="002B29A9" w:rsidRDefault="00F2203E" w:rsidP="00F2203E">
      <w:pPr>
        <w:tabs>
          <w:tab w:val="left" w:pos="698"/>
        </w:tabs>
        <w:spacing w:after="0" w:line="240" w:lineRule="auto"/>
      </w:pPr>
      <w:r w:rsidRPr="00CD7207">
        <w:rPr>
          <w:noProof/>
        </w:rPr>
        <w:lastRenderedPageBreak/>
        <w:drawing>
          <wp:inline distT="0" distB="0" distL="0" distR="0" wp14:anchorId="23E28F51" wp14:editId="53111779">
            <wp:extent cx="6285499" cy="1355362"/>
            <wp:effectExtent l="0" t="0" r="127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03"/>
                    <a:stretch/>
                  </pic:blipFill>
                  <pic:spPr bwMode="auto">
                    <a:xfrm>
                      <a:off x="0" y="0"/>
                      <a:ext cx="6285865" cy="135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72D79" w14:textId="77777777" w:rsidR="00F2203E" w:rsidRPr="002B29A9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36/</w:t>
      </w:r>
      <w:r w:rsidRPr="00084AF1">
        <w:rPr>
          <w:rFonts w:cs="Calibri"/>
          <w:b/>
          <w:color w:val="000000"/>
        </w:rPr>
        <w:tab/>
      </w:r>
      <w:r>
        <w:t>IB Chem/2001/w/TZ0/Paper 2 Section A/Higher Level/</w:t>
      </w:r>
    </w:p>
    <w:p w14:paraId="63C87E01" w14:textId="77777777" w:rsidR="00F2203E" w:rsidRPr="002B29A9" w:rsidRDefault="00F2203E" w:rsidP="00F2203E">
      <w:pPr>
        <w:spacing w:after="0" w:line="240" w:lineRule="auto"/>
      </w:pPr>
      <w:r w:rsidRPr="00CD7207">
        <w:rPr>
          <w:noProof/>
        </w:rPr>
        <w:drawing>
          <wp:inline distT="0" distB="0" distL="0" distR="0" wp14:anchorId="4F66AF0C" wp14:editId="31563754">
            <wp:extent cx="6520180" cy="2663825"/>
            <wp:effectExtent l="0" t="0" r="0" b="317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6E0BB" w14:textId="77777777" w:rsidR="00F2203E" w:rsidRPr="002B29A9" w:rsidRDefault="00F2203E" w:rsidP="00F2203E">
      <w:pPr>
        <w:tabs>
          <w:tab w:val="left" w:pos="698"/>
        </w:tabs>
        <w:spacing w:after="0" w:line="240" w:lineRule="auto"/>
      </w:pPr>
      <w:r w:rsidRPr="00CD7207">
        <w:rPr>
          <w:noProof/>
        </w:rPr>
        <w:drawing>
          <wp:inline distT="0" distB="0" distL="0" distR="0" wp14:anchorId="53954E6E" wp14:editId="5A3ED65F">
            <wp:extent cx="6529705" cy="2438400"/>
            <wp:effectExtent l="0" t="0" r="444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7"/>
                    <a:stretch/>
                  </pic:blipFill>
                  <pic:spPr bwMode="auto">
                    <a:xfrm>
                      <a:off x="0" y="0"/>
                      <a:ext cx="652970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81CC8" w14:textId="77777777" w:rsidR="00F2203E" w:rsidRPr="006059AF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37/</w:t>
      </w:r>
      <w:r w:rsidRPr="00084AF1">
        <w:rPr>
          <w:rFonts w:cs="Calibri"/>
          <w:b/>
          <w:color w:val="000000"/>
        </w:rPr>
        <w:tab/>
      </w:r>
      <w:r>
        <w:t>IB Chem/2001/s/TZ0/Paper 2 Section A/Higher Level/</w:t>
      </w:r>
    </w:p>
    <w:p w14:paraId="43B4FCFF" w14:textId="55693C3E" w:rsidR="00F2203E" w:rsidRDefault="00F2203E" w:rsidP="00F2203E">
      <w:pPr>
        <w:tabs>
          <w:tab w:val="left" w:pos="698"/>
        </w:tabs>
        <w:spacing w:after="0" w:line="240" w:lineRule="auto"/>
      </w:pPr>
      <w:r w:rsidRPr="00637B8C">
        <w:rPr>
          <w:noProof/>
        </w:rPr>
        <w:drawing>
          <wp:inline distT="0" distB="0" distL="0" distR="0" wp14:anchorId="60215C87" wp14:editId="35077D70">
            <wp:extent cx="6539865" cy="2888343"/>
            <wp:effectExtent l="0" t="0" r="0" b="762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431"/>
                    <a:stretch/>
                  </pic:blipFill>
                  <pic:spPr bwMode="auto">
                    <a:xfrm>
                      <a:off x="0" y="0"/>
                      <a:ext cx="6539865" cy="288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8F382" w14:textId="51094B1F" w:rsidR="00F2203E" w:rsidRPr="006059AF" w:rsidRDefault="00F2203E" w:rsidP="00F2203E">
      <w:pPr>
        <w:tabs>
          <w:tab w:val="left" w:pos="698"/>
        </w:tabs>
        <w:spacing w:after="0" w:line="240" w:lineRule="auto"/>
      </w:pPr>
      <w:r w:rsidRPr="00637B8C">
        <w:rPr>
          <w:noProof/>
        </w:rPr>
        <w:lastRenderedPageBreak/>
        <w:drawing>
          <wp:inline distT="0" distB="0" distL="0" distR="0" wp14:anchorId="6C93C12C" wp14:editId="3770236E">
            <wp:extent cx="6285696" cy="4916442"/>
            <wp:effectExtent l="0" t="0" r="127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07"/>
                    <a:stretch/>
                  </pic:blipFill>
                  <pic:spPr bwMode="auto">
                    <a:xfrm>
                      <a:off x="0" y="0"/>
                      <a:ext cx="6285865" cy="491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AA266" w14:textId="77777777" w:rsidR="00F2203E" w:rsidRDefault="00F2203E" w:rsidP="00F2203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38/</w:t>
      </w:r>
      <w:r w:rsidRPr="00084AF1">
        <w:rPr>
          <w:rFonts w:cs="Calibri"/>
          <w:b/>
          <w:color w:val="000000"/>
        </w:rPr>
        <w:tab/>
      </w:r>
      <w:r>
        <w:t>IB Chem/2000/w/TZ0/Paper 2 Section B/Higher Level/Q6</w:t>
      </w:r>
    </w:p>
    <w:p w14:paraId="5D14DBC6" w14:textId="77777777" w:rsidR="00F2203E" w:rsidRDefault="00F2203E" w:rsidP="00F2203E">
      <w:pPr>
        <w:tabs>
          <w:tab w:val="left" w:pos="698"/>
        </w:tabs>
        <w:spacing w:after="0" w:line="240" w:lineRule="auto"/>
      </w:pPr>
      <w:r w:rsidRPr="00D55421">
        <w:rPr>
          <w:noProof/>
        </w:rPr>
        <w:drawing>
          <wp:inline distT="0" distB="0" distL="0" distR="0" wp14:anchorId="1DDDD490" wp14:editId="62304A70">
            <wp:extent cx="6520180" cy="1649730"/>
            <wp:effectExtent l="0" t="0" r="0" b="762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30E86" w14:textId="77777777" w:rsidR="00B25BB3" w:rsidRDefault="00B25BB3" w:rsidP="00301366">
      <w:pPr>
        <w:spacing w:after="0" w:line="240" w:lineRule="auto"/>
      </w:pPr>
    </w:p>
    <w:p w14:paraId="3BA4B98B" w14:textId="77777777" w:rsidR="00F2203E" w:rsidRDefault="00F2203E">
      <w:pPr>
        <w:rPr>
          <w:rFonts w:asciiTheme="majorHAnsi" w:eastAsiaTheme="majorEastAsia" w:hAnsiTheme="majorHAnsi" w:cstheme="majorBidi"/>
          <w:color w:val="2E74B5" w:themeColor="accent1" w:themeShade="BF"/>
          <w:sz w:val="36"/>
          <w:szCs w:val="36"/>
        </w:rPr>
      </w:pPr>
      <w:r>
        <w:br w:type="page"/>
      </w:r>
    </w:p>
    <w:p w14:paraId="6B50F0F6" w14:textId="640C018F" w:rsidR="00B25BB3" w:rsidRDefault="00F2203E" w:rsidP="00F2203E">
      <w:pPr>
        <w:pStyle w:val="Heading1"/>
      </w:pPr>
      <w:r>
        <w:lastRenderedPageBreak/>
        <w:t>Mark Scheme</w:t>
      </w:r>
    </w:p>
    <w:p w14:paraId="12810508" w14:textId="77777777" w:rsidR="00F2203E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cs="Calibri"/>
          <w:b/>
          <w:bCs/>
          <w:color w:val="000000"/>
        </w:rPr>
        <w:tab/>
      </w:r>
      <w:r>
        <w:t>IB Chem/2016/w/TZ0/Paper 2 Section A/Higher Level/</w:t>
      </w:r>
    </w:p>
    <w:p w14:paraId="7AAAB030" w14:textId="77777777" w:rsidR="00F2203E" w:rsidRDefault="00F2203E" w:rsidP="001054C3">
      <w:pPr>
        <w:spacing w:after="0" w:line="240" w:lineRule="auto"/>
      </w:pPr>
      <w:r>
        <w:rPr>
          <w:noProof/>
        </w:rPr>
        <w:drawing>
          <wp:inline distT="0" distB="0" distL="0" distR="0" wp14:anchorId="4A1D005A" wp14:editId="55A36AB0">
            <wp:extent cx="6318885" cy="504825"/>
            <wp:effectExtent l="0" t="0" r="5715" b="9525"/>
            <wp:docPr id="168" name="Picture 168" descr="C:\Users\Paddy Smashing\AppData\Roaming\M8 Software\Spartan_Data\Clips\OL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ddy Smashing\AppData\Roaming\M8 Software\Spartan_Data\Clips\OL32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608B1" w14:textId="77777777" w:rsidR="00F2203E" w:rsidRDefault="00F2203E" w:rsidP="001054C3">
      <w:pPr>
        <w:spacing w:after="0" w:line="240" w:lineRule="auto"/>
      </w:pPr>
      <w:r w:rsidRPr="007D6F1E">
        <w:rPr>
          <w:noProof/>
        </w:rPr>
        <w:drawing>
          <wp:inline distT="0" distB="0" distL="0" distR="0" wp14:anchorId="7940D4A6" wp14:editId="472AE807">
            <wp:extent cx="6305550" cy="1666875"/>
            <wp:effectExtent l="0" t="0" r="0" b="9525"/>
            <wp:docPr id="169" name="Picture 169" descr="C:\Users\Paddy Smashing\AppData\Roaming\M8 Software\Spartan_Data\Clips\OL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ddy Smashing\AppData\Roaming\M8 Software\Spartan_Data\Clips\OL33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82D78" w14:textId="77777777" w:rsidR="00F2203E" w:rsidRPr="002B29A9" w:rsidRDefault="00F2203E" w:rsidP="001054C3">
      <w:pPr>
        <w:tabs>
          <w:tab w:val="left" w:pos="646"/>
        </w:tabs>
        <w:spacing w:after="0" w:line="240" w:lineRule="auto"/>
      </w:pPr>
      <w:r w:rsidRPr="007D6F1E">
        <w:rPr>
          <w:noProof/>
        </w:rPr>
        <w:drawing>
          <wp:inline distT="0" distB="0" distL="0" distR="0" wp14:anchorId="54143AF8" wp14:editId="2727218C">
            <wp:extent cx="6324600" cy="3552825"/>
            <wp:effectExtent l="0" t="0" r="0" b="9525"/>
            <wp:docPr id="170" name="Picture 170" descr="C:\Users\Paddy Smashing\AppData\Roaming\M8 Software\Spartan_Data\Clips\OL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ddy Smashing\AppData\Roaming\M8 Software\Spartan_Data\Clips\OL34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50CCB" w14:textId="77777777" w:rsidR="00F2203E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cs="Calibri"/>
          <w:b/>
          <w:bCs/>
          <w:color w:val="000000"/>
        </w:rPr>
        <w:tab/>
      </w:r>
      <w:r>
        <w:t>IB Chem/2016/s/</w:t>
      </w:r>
      <w:proofErr w:type="spellStart"/>
      <w:r>
        <w:t>TZoSP</w:t>
      </w:r>
      <w:proofErr w:type="spellEnd"/>
      <w:r>
        <w:t>/Paper 2 Section A/Higher Level/Q7</w:t>
      </w:r>
    </w:p>
    <w:p w14:paraId="22F88F91" w14:textId="77777777" w:rsidR="00F2203E" w:rsidRPr="002B29A9" w:rsidRDefault="00F2203E" w:rsidP="001054C3">
      <w:pPr>
        <w:tabs>
          <w:tab w:val="left" w:pos="646"/>
        </w:tabs>
        <w:spacing w:after="0" w:line="240" w:lineRule="auto"/>
      </w:pPr>
      <w:r>
        <w:fldChar w:fldCharType="begin"/>
      </w:r>
      <w:r>
        <w:instrText xml:space="preserve"> INCLUDEPICTURE  "D:\\AppData\\Roaming\\M8 Software\\Spartan_Data\\Clips\\OL13.jpg" \* MERGEFORMATINET </w:instrText>
      </w:r>
      <w:r>
        <w:fldChar w:fldCharType="separate"/>
      </w:r>
      <w:r>
        <w:pict w14:anchorId="7A89F12D">
          <v:shape id="_x0000_i6722" type="#_x0000_t75" style="width:516.5pt;height:83.75pt">
            <v:imagedata r:id="rId105" r:href="rId106" croptop="23233f" cropbottom="23234f"/>
          </v:shape>
        </w:pict>
      </w:r>
      <w:r>
        <w:fldChar w:fldCharType="end"/>
      </w:r>
    </w:p>
    <w:p w14:paraId="34A87845" w14:textId="77777777" w:rsidR="00F2203E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cs="Calibri"/>
          <w:b/>
          <w:bCs/>
          <w:color w:val="000000"/>
        </w:rPr>
        <w:tab/>
      </w:r>
      <w:r>
        <w:t>IB Chem/2016/s/</w:t>
      </w:r>
      <w:proofErr w:type="spellStart"/>
      <w:r>
        <w:t>TZoSP</w:t>
      </w:r>
      <w:proofErr w:type="spellEnd"/>
      <w:r>
        <w:t>/Paper 2 Section A/Higher Level/</w:t>
      </w:r>
    </w:p>
    <w:p w14:paraId="3E1AAEF1" w14:textId="77777777" w:rsidR="00F2203E" w:rsidRDefault="00F2203E" w:rsidP="001054C3">
      <w:pPr>
        <w:spacing w:after="0" w:line="240" w:lineRule="auto"/>
      </w:pPr>
      <w:r>
        <w:fldChar w:fldCharType="begin"/>
      </w:r>
      <w:r>
        <w:instrText xml:space="preserve"> INCLUDEPICTURE  "D:\\AppData\\Roaming\\M8 Software\\Spartan_Data\\Clips\\OL2.jpg" \* MERGEFORMATINET </w:instrText>
      </w:r>
      <w:r>
        <w:fldChar w:fldCharType="separate"/>
      </w:r>
      <w:r>
        <w:pict w14:anchorId="18F63599">
          <v:shape id="_x0000_i6723" type="#_x0000_t75" style="width:518.1pt;height:100.95pt">
            <v:imagedata r:id="rId107" r:href="rId108" cropbottom="40998f"/>
          </v:shape>
        </w:pict>
      </w:r>
      <w:r>
        <w:fldChar w:fldCharType="end"/>
      </w:r>
    </w:p>
    <w:p w14:paraId="20B63AC4" w14:textId="77777777" w:rsidR="00F2203E" w:rsidRPr="002B29A9" w:rsidRDefault="00F2203E" w:rsidP="001054C3">
      <w:pPr>
        <w:tabs>
          <w:tab w:val="left" w:pos="646"/>
        </w:tabs>
        <w:spacing w:after="0" w:line="240" w:lineRule="auto"/>
      </w:pPr>
    </w:p>
    <w:p w14:paraId="6EA9A530" w14:textId="77777777" w:rsidR="00F2203E" w:rsidRDefault="00F2203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09F93FE2" w14:textId="396EE73B" w:rsidR="00F2203E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4/</w:t>
      </w:r>
      <w:r>
        <w:rPr>
          <w:rFonts w:cs="Calibri"/>
          <w:b/>
          <w:bCs/>
          <w:color w:val="000000"/>
        </w:rPr>
        <w:tab/>
      </w:r>
      <w:r>
        <w:t>IB Chem/2016/s/TZ1/Paper 2 Section A/Higher Level/Q1</w:t>
      </w:r>
    </w:p>
    <w:p w14:paraId="3A1469F0" w14:textId="77777777" w:rsidR="00F2203E" w:rsidRDefault="00F2203E" w:rsidP="001054C3">
      <w:pPr>
        <w:spacing w:after="0" w:line="240" w:lineRule="auto"/>
      </w:pPr>
      <w:r>
        <w:fldChar w:fldCharType="begin"/>
      </w:r>
      <w:r>
        <w:instrText xml:space="preserve"> INCLUDEPICTURE  "D:\\AppData\\Roaming\\M8 Software\\Spartan_Data\\Clips\\OL41.jpg" \* MERGEFORMATINET </w:instrText>
      </w:r>
      <w:r>
        <w:fldChar w:fldCharType="separate"/>
      </w:r>
      <w:r>
        <w:pict w14:anchorId="3872F7F0">
          <v:shape id="_x0000_i6724" type="#_x0000_t75" style="width:514.95pt;height:49.3pt">
            <v:imagedata r:id="rId109" r:href="rId110" croptop="55137f"/>
          </v:shape>
        </w:pict>
      </w:r>
      <w:r>
        <w:fldChar w:fldCharType="end"/>
      </w:r>
    </w:p>
    <w:p w14:paraId="3C30F5CD" w14:textId="77777777" w:rsidR="00F2203E" w:rsidRDefault="00F2203E" w:rsidP="001054C3">
      <w:pPr>
        <w:spacing w:after="0" w:line="240" w:lineRule="auto"/>
      </w:pPr>
      <w:r>
        <w:fldChar w:fldCharType="begin"/>
      </w:r>
      <w:r>
        <w:instrText xml:space="preserve"> INCLUDEPICTURE  "D:\\AppData\\Roaming\\M8 Software\\Spartan_Data\\Clips\\OL42.jpg" \* MERGEFORMATINET </w:instrText>
      </w:r>
      <w:r>
        <w:fldChar w:fldCharType="separate"/>
      </w:r>
      <w:r>
        <w:pict w14:anchorId="2D9E855C">
          <v:shape id="_x0000_i6725" type="#_x0000_t75" style="width:514.95pt;height:106.45pt">
            <v:imagedata r:id="rId111" r:href="rId112" croptop="35336f" cropbottom="5904f"/>
          </v:shape>
        </w:pict>
      </w:r>
      <w:r>
        <w:fldChar w:fldCharType="end"/>
      </w:r>
    </w:p>
    <w:p w14:paraId="3D529C9A" w14:textId="77777777" w:rsidR="00F2203E" w:rsidRPr="002B29A9" w:rsidRDefault="00F2203E" w:rsidP="001054C3">
      <w:pPr>
        <w:tabs>
          <w:tab w:val="left" w:pos="646"/>
        </w:tabs>
        <w:spacing w:after="0" w:line="240" w:lineRule="auto"/>
      </w:pPr>
      <w:r>
        <w:fldChar w:fldCharType="begin"/>
      </w:r>
      <w:r>
        <w:instrText xml:space="preserve"> INCLUDEPICTURE  "D:\\AppData\\Roaming\\M8 Software\\Spartan_Data\\Clips\\OL44.jpg" \* MERGEFORMATINET </w:instrText>
      </w:r>
      <w:r>
        <w:fldChar w:fldCharType="separate"/>
      </w:r>
      <w:r>
        <w:pict w14:anchorId="356EE5BA">
          <v:shape id="_x0000_i6726" type="#_x0000_t75" style="width:514.95pt;height:115.85pt">
            <v:imagedata r:id="rId113" r:href="rId114" cropbottom="39418f"/>
          </v:shape>
        </w:pict>
      </w:r>
      <w:r>
        <w:fldChar w:fldCharType="end"/>
      </w:r>
    </w:p>
    <w:p w14:paraId="254EA5B3" w14:textId="77777777" w:rsidR="00F2203E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cs="Calibri"/>
          <w:b/>
          <w:bCs/>
          <w:color w:val="000000"/>
        </w:rPr>
        <w:tab/>
      </w:r>
      <w:r>
        <w:t>IB Chem/2015/w/TZ0/Paper 2 Section A/Higher Level/</w:t>
      </w:r>
    </w:p>
    <w:p w14:paraId="55379121" w14:textId="0CB04103" w:rsidR="00F2203E" w:rsidRDefault="00F2203E" w:rsidP="001054C3">
      <w:pPr>
        <w:tabs>
          <w:tab w:val="left" w:pos="646"/>
        </w:tabs>
        <w:spacing w:after="0" w:line="240" w:lineRule="auto"/>
      </w:pPr>
      <w:r>
        <w:fldChar w:fldCharType="begin"/>
      </w:r>
      <w:r>
        <w:instrText xml:space="preserve"> INCLUDEPICTURE  "D:\\AppData\\Roaming\\M8 Software\\Spartan_Data\\Clips\\OL61.jpg" \* MERGEFORMATINET </w:instrText>
      </w:r>
      <w:r>
        <w:fldChar w:fldCharType="separate"/>
      </w:r>
      <w:r>
        <w:pict w14:anchorId="7A6FD919">
          <v:shape id="_x0000_i6727" type="#_x0000_t75" style="width:488.35pt;height:420.25pt">
            <v:imagedata r:id="rId115" r:href="rId116" cropbottom="17469f"/>
          </v:shape>
        </w:pict>
      </w:r>
      <w:r>
        <w:fldChar w:fldCharType="end"/>
      </w:r>
    </w:p>
    <w:p w14:paraId="75DA3B36" w14:textId="7688F362" w:rsidR="00F2203E" w:rsidRPr="002B29A9" w:rsidRDefault="00F2203E" w:rsidP="001054C3">
      <w:pPr>
        <w:tabs>
          <w:tab w:val="left" w:pos="646"/>
        </w:tabs>
        <w:spacing w:after="0" w:line="240" w:lineRule="auto"/>
      </w:pPr>
      <w:r>
        <w:lastRenderedPageBreak/>
        <w:fldChar w:fldCharType="begin"/>
      </w:r>
      <w:r>
        <w:instrText xml:space="preserve"> INCLUDEPICTURE  "D:\\AppData\\Roaming\\M8 Software\\Spartan_Data\\Clips\\OL61.jpg" \* MERGEFORMATINET </w:instrText>
      </w:r>
      <w:r>
        <w:fldChar w:fldCharType="separate"/>
      </w:r>
      <w:r>
        <w:pict w14:anchorId="501E7D9A">
          <v:shape id="_x0000_i6750" type="#_x0000_t75" style="width:488.35pt;height:151.85pt">
            <v:imagedata r:id="rId115" r:href="rId117" croptop="48241f"/>
          </v:shape>
        </w:pict>
      </w:r>
      <w:r>
        <w:fldChar w:fldCharType="end"/>
      </w:r>
    </w:p>
    <w:p w14:paraId="4FC7754E" w14:textId="77777777" w:rsidR="00F2203E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cs="Calibri"/>
          <w:b/>
          <w:bCs/>
          <w:color w:val="000000"/>
        </w:rPr>
        <w:tab/>
      </w:r>
      <w:r>
        <w:t>IB Chem/2015/s/TZ1/Paper 2 Section A/Higher Level/</w:t>
      </w:r>
    </w:p>
    <w:p w14:paraId="31EC14C4" w14:textId="77777777" w:rsidR="00F2203E" w:rsidRPr="002B29A9" w:rsidRDefault="00F2203E" w:rsidP="001054C3">
      <w:pPr>
        <w:tabs>
          <w:tab w:val="left" w:pos="646"/>
        </w:tabs>
        <w:spacing w:after="0" w:line="240" w:lineRule="auto"/>
      </w:pPr>
      <w:r>
        <w:fldChar w:fldCharType="begin"/>
      </w:r>
      <w:r>
        <w:instrText xml:space="preserve"> INCLUDEPICTURE  "D:\\AppData\\Roaming\\M8 Software\\Spartan_Data\\Clips\\OL44.jpg" \* MERGEFORMATINET </w:instrText>
      </w:r>
      <w:r>
        <w:fldChar w:fldCharType="separate"/>
      </w:r>
      <w:r>
        <w:pict w14:anchorId="2FE88DB1">
          <v:shape id="_x0000_i6728" type="#_x0000_t75" style="width:489.9pt;height:249.65pt">
            <v:imagedata r:id="rId118" r:href="rId119" cropbottom="31370f"/>
          </v:shape>
        </w:pict>
      </w:r>
      <w:r>
        <w:fldChar w:fldCharType="end"/>
      </w:r>
    </w:p>
    <w:p w14:paraId="48E57E77" w14:textId="77777777" w:rsidR="00F2203E" w:rsidRPr="00863D12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cs="Calibri"/>
          <w:b/>
          <w:bCs/>
          <w:color w:val="000000"/>
        </w:rPr>
        <w:tab/>
      </w:r>
      <w:r w:rsidRPr="00863D12">
        <w:t>IB CHEM/2014/w/TZ0/Paper 2 Section B/Higher Level/Q8</w:t>
      </w:r>
    </w:p>
    <w:p w14:paraId="27317E36" w14:textId="77777777" w:rsidR="00F2203E" w:rsidRPr="00863D12" w:rsidRDefault="00F2203E" w:rsidP="001054C3">
      <w:pPr>
        <w:tabs>
          <w:tab w:val="left" w:pos="646"/>
        </w:tabs>
        <w:spacing w:after="0" w:line="240" w:lineRule="auto"/>
      </w:pPr>
      <w:r w:rsidRPr="00863D12">
        <w:rPr>
          <w:noProof/>
        </w:rPr>
        <w:drawing>
          <wp:inline distT="0" distB="0" distL="0" distR="0" wp14:anchorId="233ECF74" wp14:editId="3BA95594">
            <wp:extent cx="5981700" cy="2295525"/>
            <wp:effectExtent l="0" t="0" r="0" b="9525"/>
            <wp:docPr id="10" name="Picture 10" descr="C:\Users\Paddy Smashing\AppData\Roaming\M8 Software\Spartan_Data\Clips\OL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C:\Users\Paddy Smashing\AppData\Roaming\M8 Software\Spartan_Data\Clips\OL16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67" b="19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87C5E" w14:textId="77777777" w:rsidR="00F2203E" w:rsidRDefault="00F2203E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30C3B56F" w14:textId="7EEDDC47" w:rsidR="00F2203E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8/</w:t>
      </w:r>
      <w:r>
        <w:rPr>
          <w:rFonts w:cs="Calibri"/>
          <w:b/>
          <w:bCs/>
          <w:color w:val="000000"/>
        </w:rPr>
        <w:tab/>
      </w:r>
      <w:r>
        <w:t>IB Chem/2014/w/TZ0/Paper 2 Section A/Higher Level/</w:t>
      </w:r>
    </w:p>
    <w:p w14:paraId="5F1438AA" w14:textId="77777777" w:rsidR="00F2203E" w:rsidRPr="002B29A9" w:rsidRDefault="00F2203E" w:rsidP="001054C3">
      <w:pPr>
        <w:tabs>
          <w:tab w:val="left" w:pos="646"/>
        </w:tabs>
        <w:spacing w:after="0" w:line="240" w:lineRule="auto"/>
      </w:pPr>
      <w:r>
        <w:fldChar w:fldCharType="begin"/>
      </w:r>
      <w:r>
        <w:instrText xml:space="preserve"> INCLUDEPICTURE  "D:\\AppData\\Roaming\\M8 Software\\Spartan_Data\\Clips\\OL93.jpg" \* MERGEFORMATINET </w:instrText>
      </w:r>
      <w:r>
        <w:fldChar w:fldCharType="separate"/>
      </w:r>
      <w:r>
        <w:pict w14:anchorId="079091A7">
          <v:shape id="_x0000_i6729" type="#_x0000_t75" style="width:487.55pt;height:154.95pt">
            <v:imagedata r:id="rId121" r:href="rId122" cropbottom="29788f"/>
          </v:shape>
        </w:pict>
      </w:r>
      <w:r>
        <w:fldChar w:fldCharType="end"/>
      </w:r>
    </w:p>
    <w:p w14:paraId="25CECDB1" w14:textId="77777777" w:rsidR="00F2203E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cs="Calibri"/>
          <w:b/>
          <w:bCs/>
          <w:color w:val="000000"/>
        </w:rPr>
        <w:tab/>
      </w:r>
      <w:r>
        <w:t>IB Chem/2014/w/TZ0/Paper 2 Section A/Higher Level/Q6</w:t>
      </w:r>
    </w:p>
    <w:p w14:paraId="09B5C36A" w14:textId="77777777" w:rsidR="00F2203E" w:rsidRPr="002B29A9" w:rsidRDefault="00F2203E" w:rsidP="001054C3">
      <w:pPr>
        <w:tabs>
          <w:tab w:val="left" w:pos="646"/>
        </w:tabs>
        <w:spacing w:after="0" w:line="240" w:lineRule="auto"/>
      </w:pPr>
      <w:r>
        <w:fldChar w:fldCharType="begin"/>
      </w:r>
      <w:r>
        <w:instrText xml:space="preserve"> INCLUDEPICTURE  "D:\\AppData\\Roaming\\M8 Software\\Spartan_Data\\Clips\\OL95.jpg" \* MERGEFORMATINET </w:instrText>
      </w:r>
      <w:r>
        <w:fldChar w:fldCharType="separate"/>
      </w:r>
      <w:r>
        <w:pict w14:anchorId="503058AF">
          <v:shape id="_x0000_i6730" type="#_x0000_t75" style="width:491.5pt;height:166.7pt">
            <v:imagedata r:id="rId123" r:href="rId124" croptop="19158f"/>
          </v:shape>
        </w:pict>
      </w:r>
      <w:r>
        <w:fldChar w:fldCharType="end"/>
      </w:r>
    </w:p>
    <w:p w14:paraId="1D167142" w14:textId="77777777" w:rsidR="00F2203E" w:rsidRPr="00863D12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cs="Calibri"/>
          <w:b/>
          <w:bCs/>
          <w:color w:val="000000"/>
        </w:rPr>
        <w:tab/>
      </w:r>
      <w:r w:rsidRPr="00863D12">
        <w:t>IB CHEM/2014/s/TZ1/Paper 2 Section B/Higher Level/Q8</w:t>
      </w:r>
    </w:p>
    <w:p w14:paraId="0103A9DA" w14:textId="66F2E5F5" w:rsidR="00F2203E" w:rsidRDefault="00F2203E" w:rsidP="001054C3">
      <w:pPr>
        <w:spacing w:after="0" w:line="240" w:lineRule="auto"/>
      </w:pPr>
      <w:r w:rsidRPr="00863D12">
        <w:rPr>
          <w:noProof/>
        </w:rPr>
        <w:drawing>
          <wp:inline distT="0" distB="0" distL="0" distR="0" wp14:anchorId="6A44F0B2" wp14:editId="10154AA9">
            <wp:extent cx="6248400" cy="3976915"/>
            <wp:effectExtent l="0" t="0" r="0" b="5080"/>
            <wp:docPr id="125" name="Picture 125" descr="C:\Users\Paddy Smashing\AppData\Roaming\M8 Software\Spartan_Data\Clips\OL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C:\Users\Paddy Smashing\AppData\Roaming\M8 Software\Spartan_Data\Clips\OL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5" b="41587"/>
                    <a:stretch/>
                  </pic:blipFill>
                  <pic:spPr bwMode="auto">
                    <a:xfrm>
                      <a:off x="0" y="0"/>
                      <a:ext cx="6248400" cy="397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2951E" w14:textId="77777777" w:rsidR="00016F0C" w:rsidRDefault="00016F0C">
      <w:r>
        <w:br w:type="page"/>
      </w:r>
    </w:p>
    <w:p w14:paraId="4C741815" w14:textId="753C3A39" w:rsidR="00F2203E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11/</w:t>
      </w:r>
      <w:r>
        <w:rPr>
          <w:rFonts w:cs="Calibri"/>
          <w:b/>
          <w:bCs/>
          <w:color w:val="000000"/>
        </w:rPr>
        <w:tab/>
      </w:r>
      <w:r>
        <w:t>IB Chem/2013/s/TZ1/Paper 2 Section A/Higher Level/</w:t>
      </w:r>
    </w:p>
    <w:p w14:paraId="1CCCABF7" w14:textId="77777777" w:rsidR="00F2203E" w:rsidRPr="002B29A9" w:rsidRDefault="00F2203E" w:rsidP="001054C3">
      <w:pPr>
        <w:tabs>
          <w:tab w:val="left" w:pos="646"/>
        </w:tabs>
        <w:spacing w:after="0" w:line="240" w:lineRule="auto"/>
      </w:pPr>
      <w:r>
        <w:fldChar w:fldCharType="begin"/>
      </w:r>
      <w:r>
        <w:instrText xml:space="preserve"> INCLUDEPICTURE  "D:\\AppData\\Roaming\\M8 Software\\Spartan_Data\\Clips\\OL40.jpg" \* MERGEFORMATINET </w:instrText>
      </w:r>
      <w:r>
        <w:fldChar w:fldCharType="separate"/>
      </w:r>
      <w:r>
        <w:pict w14:anchorId="69C70112">
          <v:shape id="_x0000_i6731" type="#_x0000_t75" style="width:495.4pt;height:325.55pt">
            <v:imagedata r:id="rId125" r:href="rId126" cropbottom="21546f"/>
          </v:shape>
        </w:pict>
      </w:r>
      <w:r>
        <w:fldChar w:fldCharType="end"/>
      </w:r>
    </w:p>
    <w:p w14:paraId="72EDDE25" w14:textId="77777777" w:rsidR="00F2203E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cs="Calibri"/>
          <w:b/>
          <w:bCs/>
          <w:color w:val="000000"/>
        </w:rPr>
        <w:tab/>
      </w:r>
      <w:r>
        <w:t>IB Chem/2012/w/TZ0/Paper 2 Section B/Higher Level/</w:t>
      </w:r>
    </w:p>
    <w:p w14:paraId="2A703338" w14:textId="77777777" w:rsidR="00F2203E" w:rsidRDefault="00F2203E" w:rsidP="001054C3">
      <w:pPr>
        <w:tabs>
          <w:tab w:val="left" w:pos="646"/>
        </w:tabs>
        <w:spacing w:after="0" w:line="240" w:lineRule="auto"/>
      </w:pPr>
      <w:r w:rsidRPr="00D55421">
        <w:rPr>
          <w:noProof/>
        </w:rPr>
        <w:drawing>
          <wp:inline distT="0" distB="0" distL="0" distR="0" wp14:anchorId="50EA4DF6" wp14:editId="47BDC449">
            <wp:extent cx="6000750" cy="33528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8A00F" w14:textId="77777777" w:rsidR="00016F0C" w:rsidRDefault="00016F0C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D69B5E6" w14:textId="6C6F75D7" w:rsidR="00F2203E" w:rsidRPr="002B29A9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13/</w:t>
      </w:r>
      <w:r>
        <w:rPr>
          <w:rFonts w:cs="Calibri"/>
          <w:b/>
          <w:bCs/>
          <w:color w:val="000000"/>
        </w:rPr>
        <w:tab/>
      </w:r>
      <w:r>
        <w:t>IB Chem/2012/w/TZ0/Paper 2 Section A/Higher Level/Q</w:t>
      </w:r>
      <w:r w:rsidRPr="002B29A9">
        <w:t>1</w:t>
      </w:r>
    </w:p>
    <w:p w14:paraId="4B740821" w14:textId="77777777" w:rsidR="00F2203E" w:rsidRPr="002B29A9" w:rsidRDefault="00F2203E" w:rsidP="001054C3">
      <w:pPr>
        <w:spacing w:after="0" w:line="240" w:lineRule="auto"/>
      </w:pPr>
      <w:r w:rsidRPr="00CD7207">
        <w:rPr>
          <w:noProof/>
        </w:rPr>
        <w:drawing>
          <wp:inline distT="0" distB="0" distL="0" distR="0" wp14:anchorId="56201044" wp14:editId="271CE230">
            <wp:extent cx="6010275" cy="2171700"/>
            <wp:effectExtent l="0" t="0" r="952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8B015" w14:textId="77777777" w:rsidR="00F2203E" w:rsidRPr="002B29A9" w:rsidRDefault="00F2203E" w:rsidP="001054C3">
      <w:pPr>
        <w:spacing w:after="0" w:line="240" w:lineRule="auto"/>
      </w:pPr>
      <w:r w:rsidRPr="00CD7207">
        <w:rPr>
          <w:noProof/>
        </w:rPr>
        <w:drawing>
          <wp:inline distT="0" distB="0" distL="0" distR="0" wp14:anchorId="1A1E0AFB" wp14:editId="0D97F3DD">
            <wp:extent cx="6000750" cy="144780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7E427" w14:textId="77777777" w:rsidR="00F2203E" w:rsidRPr="002B29A9" w:rsidRDefault="00F2203E" w:rsidP="001054C3">
      <w:pPr>
        <w:tabs>
          <w:tab w:val="left" w:pos="646"/>
        </w:tabs>
        <w:spacing w:after="0" w:line="240" w:lineRule="auto"/>
      </w:pPr>
      <w:r w:rsidRPr="00CD7207">
        <w:rPr>
          <w:noProof/>
        </w:rPr>
        <w:drawing>
          <wp:inline distT="0" distB="0" distL="0" distR="0" wp14:anchorId="19730D00" wp14:editId="6DC676D0">
            <wp:extent cx="5943600" cy="36195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893CC" w14:textId="77777777" w:rsidR="00F2203E" w:rsidRPr="002B29A9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cs="Calibri"/>
          <w:b/>
          <w:bCs/>
          <w:color w:val="000000"/>
        </w:rPr>
        <w:tab/>
      </w:r>
      <w:r>
        <w:t>IB Chem/2012/w/TZ0/Paper 2 Section A/Higher Level/</w:t>
      </w:r>
    </w:p>
    <w:p w14:paraId="588AB4AD" w14:textId="77777777" w:rsidR="00F2203E" w:rsidRPr="002B29A9" w:rsidRDefault="00F2203E" w:rsidP="001054C3">
      <w:pPr>
        <w:tabs>
          <w:tab w:val="left" w:pos="646"/>
        </w:tabs>
        <w:spacing w:after="0" w:line="240" w:lineRule="auto"/>
      </w:pPr>
      <w:r w:rsidRPr="00CD7207">
        <w:rPr>
          <w:noProof/>
        </w:rPr>
        <w:drawing>
          <wp:inline distT="0" distB="0" distL="0" distR="0" wp14:anchorId="71C90424" wp14:editId="47B0DF93">
            <wp:extent cx="6000750" cy="2771775"/>
            <wp:effectExtent l="0" t="0" r="0" b="9525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23A32" w14:textId="77777777" w:rsidR="00F2203E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>
        <w:rPr>
          <w:rFonts w:cs="Calibri"/>
          <w:b/>
          <w:bCs/>
          <w:color w:val="000000"/>
        </w:rPr>
        <w:tab/>
      </w:r>
      <w:r>
        <w:t>IB Chem/2011/w/TZ0/Paper 2 Section B/Higher Level/Q9</w:t>
      </w:r>
    </w:p>
    <w:p w14:paraId="73BF78D6" w14:textId="3DDB2269" w:rsidR="00F2203E" w:rsidRDefault="00F2203E" w:rsidP="001054C3">
      <w:pPr>
        <w:tabs>
          <w:tab w:val="left" w:pos="646"/>
        </w:tabs>
        <w:spacing w:after="0" w:line="240" w:lineRule="auto"/>
      </w:pPr>
      <w:r w:rsidRPr="00D55421">
        <w:rPr>
          <w:noProof/>
        </w:rPr>
        <w:drawing>
          <wp:inline distT="0" distB="0" distL="0" distR="0" wp14:anchorId="677DE60A" wp14:editId="60855C84">
            <wp:extent cx="6000750" cy="1741714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65"/>
                    <a:stretch/>
                  </pic:blipFill>
                  <pic:spPr bwMode="auto">
                    <a:xfrm>
                      <a:off x="0" y="0"/>
                      <a:ext cx="6000750" cy="174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3E2B9" w14:textId="67DD9F1B" w:rsidR="00016F0C" w:rsidRDefault="00016F0C" w:rsidP="001054C3">
      <w:pPr>
        <w:tabs>
          <w:tab w:val="left" w:pos="646"/>
        </w:tabs>
        <w:spacing w:after="0" w:line="240" w:lineRule="auto"/>
      </w:pPr>
      <w:r w:rsidRPr="00D55421">
        <w:rPr>
          <w:noProof/>
        </w:rPr>
        <w:lastRenderedPageBreak/>
        <w:drawing>
          <wp:inline distT="0" distB="0" distL="0" distR="0" wp14:anchorId="3C2DCF16" wp14:editId="3423C2BA">
            <wp:extent cx="6000750" cy="2671082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10"/>
                    <a:stretch/>
                  </pic:blipFill>
                  <pic:spPr bwMode="auto">
                    <a:xfrm>
                      <a:off x="0" y="0"/>
                      <a:ext cx="6000750" cy="267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BA06E" w14:textId="77777777" w:rsidR="00F2203E" w:rsidRPr="002B29A9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>
        <w:rPr>
          <w:rFonts w:cs="Calibri"/>
          <w:b/>
          <w:bCs/>
          <w:color w:val="000000"/>
        </w:rPr>
        <w:tab/>
      </w:r>
      <w:r>
        <w:t>IB Chem/2011/w/TZ0/Paper 2 Section A/Higher Level/Q</w:t>
      </w:r>
      <w:r w:rsidRPr="002B29A9">
        <w:t>1</w:t>
      </w:r>
    </w:p>
    <w:p w14:paraId="6E966B02" w14:textId="77777777" w:rsidR="00F2203E" w:rsidRPr="002B29A9" w:rsidRDefault="00F2203E" w:rsidP="001054C3">
      <w:pPr>
        <w:tabs>
          <w:tab w:val="left" w:pos="646"/>
        </w:tabs>
        <w:spacing w:after="0" w:line="240" w:lineRule="auto"/>
      </w:pPr>
      <w:r w:rsidRPr="00CD7207">
        <w:rPr>
          <w:noProof/>
        </w:rPr>
        <w:drawing>
          <wp:inline distT="0" distB="0" distL="0" distR="0" wp14:anchorId="600A74EE" wp14:editId="0C34A5AE">
            <wp:extent cx="5943600" cy="325755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41DC5" w14:textId="77777777" w:rsidR="00F2203E" w:rsidRPr="007739EF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>
        <w:rPr>
          <w:rFonts w:cs="Calibri"/>
          <w:b/>
          <w:bCs/>
          <w:color w:val="000000"/>
        </w:rPr>
        <w:tab/>
      </w:r>
      <w:r>
        <w:t>IB Chem/2011/s/TZ1/Paper 2 Section B/Higher Level/Q</w:t>
      </w:r>
      <w:r w:rsidRPr="007739EF">
        <w:t>9e</w:t>
      </w:r>
    </w:p>
    <w:p w14:paraId="1C46D3BA" w14:textId="77777777" w:rsidR="00F2203E" w:rsidRPr="007739EF" w:rsidRDefault="00F2203E" w:rsidP="001054C3">
      <w:pPr>
        <w:tabs>
          <w:tab w:val="left" w:pos="646"/>
        </w:tabs>
        <w:spacing w:after="0" w:line="240" w:lineRule="auto"/>
      </w:pPr>
      <w:r w:rsidRPr="004040CB">
        <w:rPr>
          <w:noProof/>
        </w:rPr>
        <w:drawing>
          <wp:inline distT="0" distB="0" distL="0" distR="0" wp14:anchorId="5AC4C82B" wp14:editId="4A401028">
            <wp:extent cx="6000750" cy="561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55325" w14:textId="77777777" w:rsidR="00F2203E" w:rsidRPr="002B29A9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18/</w:t>
      </w:r>
      <w:r>
        <w:rPr>
          <w:rFonts w:cs="Calibri"/>
          <w:b/>
          <w:bCs/>
          <w:color w:val="000000"/>
        </w:rPr>
        <w:tab/>
      </w:r>
      <w:r>
        <w:t>IB Chem/2009/w/TZ0/Paper 2 Section A/Higher Level/Q1</w:t>
      </w:r>
    </w:p>
    <w:p w14:paraId="6CC3A4B4" w14:textId="77777777" w:rsidR="00F2203E" w:rsidRPr="002B29A9" w:rsidRDefault="00F2203E" w:rsidP="001054C3">
      <w:pPr>
        <w:tabs>
          <w:tab w:val="left" w:pos="646"/>
        </w:tabs>
        <w:spacing w:after="0" w:line="240" w:lineRule="auto"/>
      </w:pPr>
      <w:r w:rsidRPr="00CD7207">
        <w:rPr>
          <w:noProof/>
        </w:rPr>
        <w:drawing>
          <wp:inline distT="0" distB="0" distL="0" distR="0" wp14:anchorId="16B8B603" wp14:editId="472B3EA5">
            <wp:extent cx="5876925" cy="2533650"/>
            <wp:effectExtent l="0" t="0" r="952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28DAB" w14:textId="77777777" w:rsidR="00F2203E" w:rsidRPr="006059AF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19/</w:t>
      </w:r>
      <w:r>
        <w:rPr>
          <w:rFonts w:cs="Calibri"/>
          <w:b/>
          <w:bCs/>
          <w:color w:val="000000"/>
        </w:rPr>
        <w:tab/>
      </w:r>
      <w:r>
        <w:t>IB Chem/2008/s/TZ1/Paper 2 Section A/Higher Level/</w:t>
      </w:r>
    </w:p>
    <w:p w14:paraId="1951B1C4" w14:textId="77777777" w:rsidR="00F2203E" w:rsidRPr="006059AF" w:rsidRDefault="00F2203E" w:rsidP="001054C3">
      <w:pPr>
        <w:tabs>
          <w:tab w:val="left" w:pos="646"/>
        </w:tabs>
        <w:spacing w:after="0" w:line="240" w:lineRule="auto"/>
      </w:pPr>
      <w:r w:rsidRPr="006059AF">
        <w:rPr>
          <w:noProof/>
        </w:rPr>
        <w:drawing>
          <wp:inline distT="0" distB="0" distL="0" distR="0" wp14:anchorId="610F2A90" wp14:editId="1DE0C25D">
            <wp:extent cx="6010275" cy="2228850"/>
            <wp:effectExtent l="0" t="0" r="9525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D5B1B" w14:textId="77777777" w:rsidR="00F2203E" w:rsidRPr="006059AF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>
        <w:rPr>
          <w:rFonts w:cs="Calibri"/>
          <w:b/>
          <w:bCs/>
          <w:color w:val="000000"/>
        </w:rPr>
        <w:tab/>
      </w:r>
      <w:r>
        <w:t>IB Chem/2008/s/TZ0/Paper 2 Section A/Higher Level/</w:t>
      </w:r>
    </w:p>
    <w:p w14:paraId="773D0FC5" w14:textId="77777777" w:rsidR="00F2203E" w:rsidRPr="006059AF" w:rsidRDefault="00F2203E" w:rsidP="001054C3">
      <w:pPr>
        <w:tabs>
          <w:tab w:val="left" w:pos="646"/>
        </w:tabs>
        <w:spacing w:after="0" w:line="240" w:lineRule="auto"/>
      </w:pPr>
      <w:r w:rsidRPr="006059AF">
        <w:rPr>
          <w:noProof/>
        </w:rPr>
        <w:drawing>
          <wp:inline distT="0" distB="0" distL="0" distR="0" wp14:anchorId="528D1A6A" wp14:editId="0A3B29EE">
            <wp:extent cx="6010275" cy="4162425"/>
            <wp:effectExtent l="0" t="0" r="9525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2E73B" w14:textId="77777777" w:rsidR="00F2203E" w:rsidRPr="002B29A9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21/</w:t>
      </w:r>
      <w:r w:rsidRPr="00084AF1">
        <w:rPr>
          <w:rFonts w:cs="Calibri"/>
          <w:b/>
          <w:color w:val="000000"/>
        </w:rPr>
        <w:tab/>
      </w:r>
      <w:r>
        <w:t>IB Chem/2007/w/TZ0/Paper 2 Section A/Higher Level/</w:t>
      </w:r>
    </w:p>
    <w:p w14:paraId="2ABDCD94" w14:textId="138599E0" w:rsidR="00F2203E" w:rsidRDefault="00F2203E" w:rsidP="001054C3">
      <w:pPr>
        <w:tabs>
          <w:tab w:val="left" w:pos="646"/>
        </w:tabs>
        <w:spacing w:after="0" w:line="240" w:lineRule="auto"/>
      </w:pPr>
      <w:r w:rsidRPr="00CD7207">
        <w:rPr>
          <w:noProof/>
        </w:rPr>
        <w:drawing>
          <wp:inline distT="0" distB="0" distL="0" distR="0" wp14:anchorId="1AC445A3" wp14:editId="13F5DF26">
            <wp:extent cx="5862216" cy="2452914"/>
            <wp:effectExtent l="0" t="0" r="5715" b="508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01"/>
                    <a:stretch/>
                  </pic:blipFill>
                  <pic:spPr bwMode="auto">
                    <a:xfrm>
                      <a:off x="0" y="0"/>
                      <a:ext cx="5864225" cy="24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CE6E4" w14:textId="77E27B5D" w:rsidR="00016F0C" w:rsidRPr="002B29A9" w:rsidRDefault="00016F0C" w:rsidP="001054C3">
      <w:pPr>
        <w:tabs>
          <w:tab w:val="left" w:pos="646"/>
        </w:tabs>
        <w:spacing w:after="0" w:line="240" w:lineRule="auto"/>
      </w:pPr>
      <w:r w:rsidRPr="00CD7207">
        <w:rPr>
          <w:noProof/>
        </w:rPr>
        <w:lastRenderedPageBreak/>
        <w:drawing>
          <wp:inline distT="0" distB="0" distL="0" distR="0" wp14:anchorId="46A38403" wp14:editId="5F67542A">
            <wp:extent cx="5864225" cy="2275931"/>
            <wp:effectExtent l="0" t="0" r="317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84"/>
                    <a:stretch/>
                  </pic:blipFill>
                  <pic:spPr bwMode="auto">
                    <a:xfrm>
                      <a:off x="0" y="0"/>
                      <a:ext cx="5864225" cy="227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46614" w14:textId="77777777" w:rsidR="00F2203E" w:rsidRPr="002B29A9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22/</w:t>
      </w:r>
      <w:r w:rsidRPr="00084AF1">
        <w:rPr>
          <w:rFonts w:cs="Calibri"/>
          <w:b/>
          <w:color w:val="000000"/>
        </w:rPr>
        <w:tab/>
      </w:r>
      <w:r>
        <w:t>IB Chem/2007/w/TZ0/Paper 2 Section A/Higher Level/</w:t>
      </w:r>
    </w:p>
    <w:p w14:paraId="484CF9C3" w14:textId="77777777" w:rsidR="00F2203E" w:rsidRPr="002B29A9" w:rsidRDefault="00F2203E" w:rsidP="001054C3">
      <w:pPr>
        <w:tabs>
          <w:tab w:val="left" w:pos="646"/>
        </w:tabs>
        <w:spacing w:after="0" w:line="240" w:lineRule="auto"/>
      </w:pPr>
      <w:r w:rsidRPr="00CD7207">
        <w:rPr>
          <w:noProof/>
        </w:rPr>
        <w:drawing>
          <wp:inline distT="0" distB="0" distL="0" distR="0" wp14:anchorId="624F2F60" wp14:editId="1B56D339">
            <wp:extent cx="5963285" cy="2206172"/>
            <wp:effectExtent l="0" t="0" r="0" b="381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4"/>
                    <a:stretch/>
                  </pic:blipFill>
                  <pic:spPr bwMode="auto">
                    <a:xfrm>
                      <a:off x="0" y="0"/>
                      <a:ext cx="5963285" cy="220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68847" w14:textId="77777777" w:rsidR="00F2203E" w:rsidRPr="006059AF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 w:rsidRPr="00084AF1">
        <w:rPr>
          <w:rFonts w:cs="Calibri"/>
          <w:b/>
          <w:color w:val="000000"/>
        </w:rPr>
        <w:tab/>
      </w:r>
      <w:r>
        <w:t>IB Chem/2007/s/TZ0/Paper 2 Section A/Higher Level/</w:t>
      </w:r>
    </w:p>
    <w:p w14:paraId="1776EEDA" w14:textId="67321A3C" w:rsidR="00F2203E" w:rsidRDefault="00F2203E" w:rsidP="001054C3">
      <w:pPr>
        <w:tabs>
          <w:tab w:val="left" w:pos="646"/>
        </w:tabs>
        <w:spacing w:after="0" w:line="240" w:lineRule="auto"/>
      </w:pPr>
      <w:r w:rsidRPr="00637B8C">
        <w:rPr>
          <w:noProof/>
        </w:rPr>
        <w:drawing>
          <wp:inline distT="0" distB="0" distL="0" distR="0" wp14:anchorId="361EADCA" wp14:editId="63399E0C">
            <wp:extent cx="6003144" cy="3556000"/>
            <wp:effectExtent l="0" t="0" r="0" b="635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27"/>
                    <a:stretch/>
                  </pic:blipFill>
                  <pic:spPr bwMode="auto">
                    <a:xfrm>
                      <a:off x="0" y="0"/>
                      <a:ext cx="6003290" cy="355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54E36" w14:textId="1A361C00" w:rsidR="00016F0C" w:rsidRPr="006059AF" w:rsidRDefault="00016F0C" w:rsidP="001054C3">
      <w:pPr>
        <w:tabs>
          <w:tab w:val="left" w:pos="646"/>
        </w:tabs>
        <w:spacing w:after="0" w:line="240" w:lineRule="auto"/>
      </w:pPr>
      <w:r w:rsidRPr="00637B8C">
        <w:rPr>
          <w:noProof/>
        </w:rPr>
        <w:lastRenderedPageBreak/>
        <w:drawing>
          <wp:inline distT="0" distB="0" distL="0" distR="0" wp14:anchorId="28DCF030" wp14:editId="701EAFFF">
            <wp:extent cx="6003290" cy="4199981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47"/>
                    <a:stretch/>
                  </pic:blipFill>
                  <pic:spPr bwMode="auto">
                    <a:xfrm>
                      <a:off x="0" y="0"/>
                      <a:ext cx="6003290" cy="419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5D99E" w14:textId="77777777" w:rsidR="00F2203E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24/</w:t>
      </w:r>
      <w:r w:rsidRPr="00084AF1">
        <w:rPr>
          <w:rFonts w:cs="Calibri"/>
          <w:b/>
          <w:color w:val="000000"/>
        </w:rPr>
        <w:tab/>
      </w:r>
      <w:r>
        <w:t>IB Chem/2006/w/TZ0/Paper 2 Section B/Higher Level/Q7a</w:t>
      </w:r>
    </w:p>
    <w:p w14:paraId="036A53A0" w14:textId="77777777" w:rsidR="00F2203E" w:rsidRDefault="00F2203E" w:rsidP="001054C3">
      <w:pPr>
        <w:tabs>
          <w:tab w:val="left" w:pos="646"/>
        </w:tabs>
        <w:spacing w:after="0" w:line="240" w:lineRule="auto"/>
      </w:pPr>
      <w:r w:rsidRPr="00D55421">
        <w:rPr>
          <w:noProof/>
        </w:rPr>
        <w:drawing>
          <wp:inline distT="0" distB="0" distL="0" distR="0" wp14:anchorId="1847E773" wp14:editId="1986E3B2">
            <wp:extent cx="5983605" cy="10636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6D0B5" w14:textId="77777777" w:rsidR="00F2203E" w:rsidRPr="002B29A9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 w:rsidRPr="00084AF1">
        <w:rPr>
          <w:rFonts w:cs="Calibri"/>
          <w:b/>
          <w:color w:val="000000"/>
        </w:rPr>
        <w:tab/>
      </w:r>
      <w:r>
        <w:t>IB Chem/2006/w/TZ0/Paper 2 Section A/Higher Level/</w:t>
      </w:r>
    </w:p>
    <w:p w14:paraId="03517059" w14:textId="77777777" w:rsidR="00F2203E" w:rsidRPr="002B29A9" w:rsidRDefault="00F2203E" w:rsidP="001054C3">
      <w:pPr>
        <w:tabs>
          <w:tab w:val="left" w:pos="646"/>
        </w:tabs>
        <w:spacing w:after="0" w:line="240" w:lineRule="auto"/>
      </w:pPr>
      <w:r w:rsidRPr="00CD7207">
        <w:rPr>
          <w:noProof/>
        </w:rPr>
        <w:drawing>
          <wp:inline distT="0" distB="0" distL="0" distR="0" wp14:anchorId="66D9F0FD" wp14:editId="51FF0522">
            <wp:extent cx="5943600" cy="3916045"/>
            <wp:effectExtent l="0" t="0" r="0" b="825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FA979" w14:textId="77777777" w:rsidR="00F2203E" w:rsidRPr="002B29A9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26/</w:t>
      </w:r>
      <w:r w:rsidRPr="00084AF1">
        <w:rPr>
          <w:rFonts w:cs="Calibri"/>
          <w:b/>
          <w:color w:val="000000"/>
        </w:rPr>
        <w:tab/>
      </w:r>
      <w:r>
        <w:t>IB Chem/2006/w/TZ0/Paper 2 Section A/Higher Level/Q</w:t>
      </w:r>
      <w:r w:rsidRPr="002B29A9">
        <w:t>2</w:t>
      </w:r>
    </w:p>
    <w:p w14:paraId="19256812" w14:textId="77777777" w:rsidR="00F2203E" w:rsidRPr="002B29A9" w:rsidRDefault="00F2203E" w:rsidP="001054C3">
      <w:pPr>
        <w:tabs>
          <w:tab w:val="left" w:pos="646"/>
        </w:tabs>
        <w:spacing w:after="0" w:line="240" w:lineRule="auto"/>
      </w:pPr>
      <w:r w:rsidRPr="00CD7207">
        <w:rPr>
          <w:noProof/>
        </w:rPr>
        <w:drawing>
          <wp:inline distT="0" distB="0" distL="0" distR="0" wp14:anchorId="3F74C06B" wp14:editId="7D06A541">
            <wp:extent cx="5933440" cy="2146935"/>
            <wp:effectExtent l="0" t="0" r="0" b="571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62E3D" w14:textId="77777777" w:rsidR="00F2203E" w:rsidRPr="006059AF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 w:rsidRPr="00084AF1">
        <w:rPr>
          <w:rFonts w:cs="Calibri"/>
          <w:b/>
          <w:color w:val="000000"/>
        </w:rPr>
        <w:tab/>
      </w:r>
      <w:r>
        <w:t>IB Chem/2006/s/TZ0/Paper 2 Section A/Higher Level/</w:t>
      </w:r>
    </w:p>
    <w:p w14:paraId="2CF8C0BD" w14:textId="77777777" w:rsidR="00F2203E" w:rsidRPr="006059AF" w:rsidRDefault="00F2203E" w:rsidP="001054C3">
      <w:pPr>
        <w:tabs>
          <w:tab w:val="left" w:pos="646"/>
        </w:tabs>
        <w:spacing w:after="0" w:line="240" w:lineRule="auto"/>
      </w:pPr>
      <w:r w:rsidRPr="00637B8C">
        <w:rPr>
          <w:noProof/>
        </w:rPr>
        <w:drawing>
          <wp:inline distT="0" distB="0" distL="0" distR="0" wp14:anchorId="02FEAD65" wp14:editId="7F4EBC0D">
            <wp:extent cx="6003290" cy="151066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6DFAF" w14:textId="77777777" w:rsidR="00F2203E" w:rsidRPr="006059AF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28/</w:t>
      </w:r>
      <w:r w:rsidRPr="00084AF1">
        <w:rPr>
          <w:rFonts w:cs="Calibri"/>
          <w:b/>
          <w:color w:val="000000"/>
        </w:rPr>
        <w:tab/>
      </w:r>
      <w:r>
        <w:t>IB Chem/2005/s/TZ0/Paper 2 Section A/Higher Level/</w:t>
      </w:r>
    </w:p>
    <w:p w14:paraId="48C03249" w14:textId="77777777" w:rsidR="00F2203E" w:rsidRPr="006059AF" w:rsidRDefault="00F2203E" w:rsidP="001054C3">
      <w:pPr>
        <w:tabs>
          <w:tab w:val="left" w:pos="646"/>
        </w:tabs>
        <w:spacing w:after="0" w:line="240" w:lineRule="auto"/>
      </w:pPr>
      <w:r w:rsidRPr="00637B8C">
        <w:rPr>
          <w:noProof/>
        </w:rPr>
        <w:drawing>
          <wp:inline distT="0" distB="0" distL="0" distR="0" wp14:anchorId="0A91400E" wp14:editId="015310E9">
            <wp:extent cx="6003290" cy="427355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4A431" w14:textId="77777777" w:rsidR="00016F0C" w:rsidRDefault="00016F0C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10560213" w14:textId="6452D00E" w:rsidR="00F2203E" w:rsidRPr="002B29A9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29/</w:t>
      </w:r>
      <w:r w:rsidRPr="00084AF1">
        <w:rPr>
          <w:rFonts w:cs="Calibri"/>
          <w:b/>
          <w:color w:val="000000"/>
        </w:rPr>
        <w:tab/>
      </w:r>
      <w:r>
        <w:t>IB Chem/2004/w/TZ0/Paper 2 Section A/Higher Level/</w:t>
      </w:r>
    </w:p>
    <w:p w14:paraId="4E9A476D" w14:textId="77777777" w:rsidR="00F2203E" w:rsidRPr="002B29A9" w:rsidRDefault="00F2203E" w:rsidP="001054C3">
      <w:pPr>
        <w:tabs>
          <w:tab w:val="left" w:pos="646"/>
        </w:tabs>
        <w:spacing w:after="0" w:line="240" w:lineRule="auto"/>
      </w:pPr>
      <w:r w:rsidRPr="00CD7207">
        <w:rPr>
          <w:noProof/>
        </w:rPr>
        <w:drawing>
          <wp:inline distT="0" distB="0" distL="0" distR="0" wp14:anchorId="6ABC7A7B" wp14:editId="5BB3B798">
            <wp:extent cx="5993130" cy="5655310"/>
            <wp:effectExtent l="0" t="0" r="7620" b="254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56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3071A" w14:textId="77777777" w:rsidR="00F2203E" w:rsidRPr="006059AF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30/</w:t>
      </w:r>
      <w:r w:rsidRPr="00084AF1">
        <w:rPr>
          <w:rFonts w:cs="Calibri"/>
          <w:b/>
          <w:color w:val="000000"/>
        </w:rPr>
        <w:tab/>
      </w:r>
      <w:r>
        <w:t>IB Chem/2004/s/TZ0/Paper 2 Section A/Higher Level/</w:t>
      </w:r>
    </w:p>
    <w:p w14:paraId="62243680" w14:textId="77777777" w:rsidR="00F2203E" w:rsidRPr="006059AF" w:rsidRDefault="00F2203E" w:rsidP="001054C3">
      <w:pPr>
        <w:tabs>
          <w:tab w:val="left" w:pos="646"/>
        </w:tabs>
        <w:spacing w:after="0" w:line="240" w:lineRule="auto"/>
      </w:pPr>
      <w:r w:rsidRPr="00637B8C">
        <w:rPr>
          <w:noProof/>
        </w:rPr>
        <w:drawing>
          <wp:inline distT="0" distB="0" distL="0" distR="0" wp14:anchorId="189731A4" wp14:editId="7B5817DF">
            <wp:extent cx="6003290" cy="34290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AF969" w14:textId="77777777" w:rsidR="00016F0C" w:rsidRDefault="00016F0C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24BC656" w14:textId="451BD659" w:rsidR="00F2203E" w:rsidRPr="006059AF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31/</w:t>
      </w:r>
      <w:r w:rsidRPr="00084AF1">
        <w:rPr>
          <w:rFonts w:cs="Calibri"/>
          <w:b/>
          <w:color w:val="000000"/>
        </w:rPr>
        <w:tab/>
      </w:r>
      <w:r>
        <w:t>IB Chem/2004/s/TZ0/Paper 2 Section A/Higher Level/</w:t>
      </w:r>
    </w:p>
    <w:p w14:paraId="5004920E" w14:textId="77777777" w:rsidR="00F2203E" w:rsidRPr="006059AF" w:rsidRDefault="00F2203E" w:rsidP="001054C3">
      <w:pPr>
        <w:tabs>
          <w:tab w:val="left" w:pos="646"/>
        </w:tabs>
        <w:spacing w:after="0" w:line="240" w:lineRule="auto"/>
      </w:pPr>
      <w:r w:rsidRPr="00637B8C">
        <w:rPr>
          <w:noProof/>
        </w:rPr>
        <w:drawing>
          <wp:inline distT="0" distB="0" distL="0" distR="0" wp14:anchorId="7D98C829" wp14:editId="6943BA5D">
            <wp:extent cx="6003290" cy="1172845"/>
            <wp:effectExtent l="0" t="0" r="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4017F" w14:textId="77777777" w:rsidR="00F2203E" w:rsidRPr="002B29A9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32/</w:t>
      </w:r>
      <w:r w:rsidRPr="00084AF1">
        <w:rPr>
          <w:rFonts w:cs="Calibri"/>
          <w:b/>
          <w:color w:val="000000"/>
        </w:rPr>
        <w:tab/>
      </w:r>
      <w:r>
        <w:t>IB Chem/2003/w/TZ0/Paper 2 Section A/Higher Level/</w:t>
      </w:r>
    </w:p>
    <w:p w14:paraId="499A39E1" w14:textId="77777777" w:rsidR="00F2203E" w:rsidRPr="002B29A9" w:rsidRDefault="00F2203E" w:rsidP="001054C3">
      <w:pPr>
        <w:tabs>
          <w:tab w:val="left" w:pos="646"/>
        </w:tabs>
        <w:spacing w:after="0" w:line="240" w:lineRule="auto"/>
      </w:pPr>
      <w:r w:rsidRPr="00CD7207">
        <w:rPr>
          <w:noProof/>
        </w:rPr>
        <w:drawing>
          <wp:inline distT="0" distB="0" distL="0" distR="0" wp14:anchorId="66516A29" wp14:editId="5C6281B5">
            <wp:extent cx="5993130" cy="4840605"/>
            <wp:effectExtent l="0" t="0" r="762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48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B5749" w14:textId="77777777" w:rsidR="00F2203E" w:rsidRPr="002B29A9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33/</w:t>
      </w:r>
      <w:r w:rsidRPr="00084AF1">
        <w:rPr>
          <w:rFonts w:cs="Calibri"/>
          <w:b/>
          <w:color w:val="000000"/>
        </w:rPr>
        <w:tab/>
      </w:r>
      <w:r>
        <w:t>IB Chem/2002/w/TZ0/Paper 2 Section A/Higher Level/</w:t>
      </w:r>
    </w:p>
    <w:p w14:paraId="1440709A" w14:textId="1165F7B5" w:rsidR="00F2203E" w:rsidRDefault="00F2203E" w:rsidP="001054C3">
      <w:pPr>
        <w:tabs>
          <w:tab w:val="left" w:pos="646"/>
        </w:tabs>
        <w:spacing w:after="0" w:line="240" w:lineRule="auto"/>
      </w:pPr>
      <w:r w:rsidRPr="00CD7207">
        <w:rPr>
          <w:noProof/>
        </w:rPr>
        <w:drawing>
          <wp:inline distT="0" distB="0" distL="0" distR="0" wp14:anchorId="4A16DC4A" wp14:editId="55A70451">
            <wp:extent cx="5993130" cy="1712686"/>
            <wp:effectExtent l="0" t="0" r="762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01"/>
                    <a:stretch/>
                  </pic:blipFill>
                  <pic:spPr bwMode="auto">
                    <a:xfrm>
                      <a:off x="0" y="0"/>
                      <a:ext cx="5993130" cy="171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CA1B7" w14:textId="1E349D7C" w:rsidR="00016F0C" w:rsidRPr="002B29A9" w:rsidRDefault="00016F0C" w:rsidP="001054C3">
      <w:pPr>
        <w:tabs>
          <w:tab w:val="left" w:pos="646"/>
        </w:tabs>
        <w:spacing w:after="0" w:line="240" w:lineRule="auto"/>
      </w:pPr>
      <w:r w:rsidRPr="00CD7207">
        <w:rPr>
          <w:noProof/>
        </w:rPr>
        <w:lastRenderedPageBreak/>
        <w:drawing>
          <wp:inline distT="0" distB="0" distL="0" distR="0" wp14:anchorId="638A53C5" wp14:editId="3B7EDB4B">
            <wp:extent cx="5992788" cy="1509486"/>
            <wp:effectExtent l="0" t="0" r="8255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98" b="2508"/>
                    <a:stretch/>
                  </pic:blipFill>
                  <pic:spPr bwMode="auto">
                    <a:xfrm>
                      <a:off x="0" y="0"/>
                      <a:ext cx="5993130" cy="150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C78B3" w14:textId="77777777" w:rsidR="00F2203E" w:rsidRPr="006059AF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34/</w:t>
      </w:r>
      <w:r w:rsidRPr="00084AF1">
        <w:rPr>
          <w:rFonts w:cs="Calibri"/>
          <w:b/>
          <w:color w:val="000000"/>
        </w:rPr>
        <w:tab/>
      </w:r>
      <w:r>
        <w:t>IB Chem/2002/s/TZ0/Paper 2 Section A/Higher Level/</w:t>
      </w:r>
    </w:p>
    <w:p w14:paraId="501F19B5" w14:textId="77777777" w:rsidR="00F2203E" w:rsidRPr="006059AF" w:rsidRDefault="00F2203E" w:rsidP="001054C3">
      <w:pPr>
        <w:tabs>
          <w:tab w:val="left" w:pos="646"/>
        </w:tabs>
        <w:spacing w:after="0" w:line="240" w:lineRule="auto"/>
      </w:pPr>
      <w:r w:rsidRPr="00637B8C">
        <w:rPr>
          <w:noProof/>
        </w:rPr>
        <w:drawing>
          <wp:inline distT="0" distB="0" distL="0" distR="0" wp14:anchorId="2E80B1E9" wp14:editId="1A35FBFB">
            <wp:extent cx="6003290" cy="33794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A14D0" w14:textId="77777777" w:rsidR="00F2203E" w:rsidRPr="002B29A9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35/</w:t>
      </w:r>
      <w:r w:rsidRPr="00084AF1">
        <w:rPr>
          <w:rFonts w:cs="Calibri"/>
          <w:b/>
          <w:color w:val="000000"/>
        </w:rPr>
        <w:tab/>
      </w:r>
      <w:r>
        <w:t>IB Chem/2001/w/TZ0/Paper 2 Section A/Higher Level/</w:t>
      </w:r>
    </w:p>
    <w:p w14:paraId="6D6D4427" w14:textId="77777777" w:rsidR="00F2203E" w:rsidRPr="002B29A9" w:rsidRDefault="00F2203E" w:rsidP="001054C3">
      <w:pPr>
        <w:tabs>
          <w:tab w:val="left" w:pos="646"/>
        </w:tabs>
        <w:spacing w:after="0" w:line="240" w:lineRule="auto"/>
      </w:pPr>
      <w:r w:rsidRPr="00CD7207">
        <w:rPr>
          <w:noProof/>
        </w:rPr>
        <w:drawing>
          <wp:inline distT="0" distB="0" distL="0" distR="0" wp14:anchorId="241098D6" wp14:editId="2BC41C9D">
            <wp:extent cx="5993130" cy="4204335"/>
            <wp:effectExtent l="0" t="0" r="762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0F35E" w14:textId="77777777" w:rsidR="00016F0C" w:rsidRDefault="00016F0C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13DC8F25" w14:textId="0CAF8F16" w:rsidR="00F2203E" w:rsidRPr="002B29A9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36/</w:t>
      </w:r>
      <w:r w:rsidRPr="00084AF1">
        <w:rPr>
          <w:rFonts w:cs="Calibri"/>
          <w:b/>
          <w:color w:val="000000"/>
        </w:rPr>
        <w:tab/>
      </w:r>
      <w:r>
        <w:t>IB Chem/2001/w/TZ0/Paper 2 Section A/Higher Level/</w:t>
      </w:r>
    </w:p>
    <w:p w14:paraId="0F6C4567" w14:textId="77777777" w:rsidR="00F2203E" w:rsidRPr="002B29A9" w:rsidRDefault="00F2203E" w:rsidP="001054C3">
      <w:pPr>
        <w:spacing w:after="0" w:line="240" w:lineRule="auto"/>
      </w:pPr>
      <w:r w:rsidRPr="00CD7207">
        <w:rPr>
          <w:noProof/>
        </w:rPr>
        <w:drawing>
          <wp:inline distT="0" distB="0" distL="0" distR="0" wp14:anchorId="1D8A88D5" wp14:editId="4D52C752">
            <wp:extent cx="5863772" cy="1935331"/>
            <wp:effectExtent l="0" t="0" r="3810" b="825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191" cy="193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F346B" w14:textId="77777777" w:rsidR="00F2203E" w:rsidRPr="002B29A9" w:rsidRDefault="00F2203E" w:rsidP="001054C3">
      <w:pPr>
        <w:tabs>
          <w:tab w:val="left" w:pos="646"/>
        </w:tabs>
        <w:spacing w:after="0" w:line="240" w:lineRule="auto"/>
      </w:pPr>
      <w:r w:rsidRPr="00CD7207">
        <w:rPr>
          <w:noProof/>
        </w:rPr>
        <w:drawing>
          <wp:inline distT="0" distB="0" distL="0" distR="0" wp14:anchorId="09E432A8" wp14:editId="6321E0AE">
            <wp:extent cx="5761355" cy="1406865"/>
            <wp:effectExtent l="0" t="0" r="0" b="317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 rotWithShape="1"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8"/>
                    <a:stretch/>
                  </pic:blipFill>
                  <pic:spPr bwMode="auto">
                    <a:xfrm>
                      <a:off x="0" y="0"/>
                      <a:ext cx="5772611" cy="140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AC8F6" w14:textId="77777777" w:rsidR="00F2203E" w:rsidRPr="006059AF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37/</w:t>
      </w:r>
      <w:r w:rsidRPr="00084AF1">
        <w:rPr>
          <w:rFonts w:cs="Calibri"/>
          <w:b/>
          <w:color w:val="000000"/>
        </w:rPr>
        <w:tab/>
      </w:r>
      <w:r>
        <w:t>IB Chem/2001/s/TZ0/Paper 2 Section A/Higher Level/</w:t>
      </w:r>
    </w:p>
    <w:p w14:paraId="2C7C41E9" w14:textId="77777777" w:rsidR="00F2203E" w:rsidRPr="006059AF" w:rsidRDefault="00F2203E" w:rsidP="001054C3">
      <w:pPr>
        <w:tabs>
          <w:tab w:val="left" w:pos="646"/>
        </w:tabs>
        <w:spacing w:after="0" w:line="240" w:lineRule="auto"/>
      </w:pPr>
      <w:r w:rsidRPr="00637B8C">
        <w:rPr>
          <w:noProof/>
        </w:rPr>
        <w:drawing>
          <wp:inline distT="0" distB="0" distL="0" distR="0" wp14:anchorId="233203A6" wp14:editId="7F547E7E">
            <wp:extent cx="5761443" cy="3280229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0" b="2310"/>
                    <a:stretch/>
                  </pic:blipFill>
                  <pic:spPr bwMode="auto">
                    <a:xfrm>
                      <a:off x="0" y="0"/>
                      <a:ext cx="5771039" cy="328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9587E" w14:textId="77777777" w:rsidR="00F2203E" w:rsidRDefault="00F2203E" w:rsidP="001054C3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38/</w:t>
      </w:r>
      <w:r w:rsidRPr="00084AF1">
        <w:rPr>
          <w:rFonts w:cs="Calibri"/>
          <w:b/>
          <w:color w:val="000000"/>
        </w:rPr>
        <w:tab/>
      </w:r>
      <w:r>
        <w:t>IB Chem/2000/w/TZ0/Paper 2 Section B/Higher Level/</w:t>
      </w:r>
    </w:p>
    <w:p w14:paraId="39C4B33D" w14:textId="14981681" w:rsidR="00F2203E" w:rsidRDefault="00F2203E" w:rsidP="001054C3">
      <w:pPr>
        <w:tabs>
          <w:tab w:val="left" w:pos="646"/>
        </w:tabs>
        <w:spacing w:after="0" w:line="240" w:lineRule="auto"/>
      </w:pPr>
      <w:r w:rsidRPr="00D55421">
        <w:rPr>
          <w:noProof/>
        </w:rPr>
        <w:drawing>
          <wp:inline distT="0" distB="0" distL="0" distR="0" wp14:anchorId="5AD041C7" wp14:editId="5B482B56">
            <wp:extent cx="6003290" cy="2133600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11" b="6943"/>
                    <a:stretch/>
                  </pic:blipFill>
                  <pic:spPr bwMode="auto">
                    <a:xfrm>
                      <a:off x="0" y="0"/>
                      <a:ext cx="60032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8F5BF" w14:textId="25B56002" w:rsidR="00B25BB3" w:rsidRPr="008D30BA" w:rsidRDefault="00016F0C" w:rsidP="00016F0C">
      <w:pPr>
        <w:tabs>
          <w:tab w:val="left" w:pos="646"/>
        </w:tabs>
        <w:spacing w:after="0" w:line="240" w:lineRule="auto"/>
      </w:pPr>
      <w:r w:rsidRPr="00D55421">
        <w:rPr>
          <w:noProof/>
        </w:rPr>
        <w:drawing>
          <wp:inline distT="0" distB="0" distL="0" distR="0" wp14:anchorId="199E1A91" wp14:editId="4F2D0D78">
            <wp:extent cx="6003290" cy="394607"/>
            <wp:effectExtent l="0" t="0" r="0" b="571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24"/>
                    <a:stretch/>
                  </pic:blipFill>
                  <pic:spPr bwMode="auto">
                    <a:xfrm>
                      <a:off x="0" y="0"/>
                      <a:ext cx="6003290" cy="39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5BB3" w:rsidRPr="008D30BA" w:rsidSect="00987748"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BD63FD" w14:textId="77777777" w:rsidR="0039302E" w:rsidRDefault="0039302E" w:rsidP="006B1F1E">
      <w:pPr>
        <w:spacing w:after="0" w:line="240" w:lineRule="auto"/>
      </w:pPr>
      <w:r>
        <w:separator/>
      </w:r>
    </w:p>
  </w:endnote>
  <w:endnote w:type="continuationSeparator" w:id="0">
    <w:p w14:paraId="3E304893" w14:textId="77777777" w:rsidR="0039302E" w:rsidRDefault="0039302E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7AA32" w14:textId="77777777" w:rsidR="001B05D9" w:rsidRPr="007635AF" w:rsidRDefault="001B05D9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1DDB2144" wp14:editId="7A97E406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85433" w14:textId="6F07C999" w:rsidR="001B05D9" w:rsidRPr="009B313C" w:rsidRDefault="009B313C" w:rsidP="009B313C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6432" behindDoc="1" locked="0" layoutInCell="1" allowOverlap="1" wp14:anchorId="7997F7E4" wp14:editId="560DEB46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203" name="Picture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260366696"/>
        <w:docPartObj>
          <w:docPartGallery w:val="Page Numbers (Bottom of Page)"/>
          <w:docPartUnique/>
        </w:docPartObj>
      </w:sdtPr>
      <w:sdtContent>
        <w:sdt>
          <w:sdtPr>
            <w:id w:val="-156533234"/>
            <w:docPartObj>
              <w:docPartGallery w:val="Page Numbers (Top of Page)"/>
              <w:docPartUnique/>
            </w:docPartObj>
          </w:sdtPr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54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15D548" w14:textId="77777777" w:rsidR="0039302E" w:rsidRDefault="0039302E" w:rsidP="006B1F1E">
      <w:pPr>
        <w:spacing w:after="0" w:line="240" w:lineRule="auto"/>
      </w:pPr>
      <w:r>
        <w:separator/>
      </w:r>
    </w:p>
  </w:footnote>
  <w:footnote w:type="continuationSeparator" w:id="0">
    <w:p w14:paraId="1B5B6A9C" w14:textId="77777777" w:rsidR="0039302E" w:rsidRDefault="0039302E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734AF1" w14:textId="77777777" w:rsidR="001B05D9" w:rsidRDefault="001B05D9" w:rsidP="00CD5E48">
    <w:pPr>
      <w:pStyle w:val="Header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81511B"/>
    <w:multiLevelType w:val="hybridMultilevel"/>
    <w:tmpl w:val="8710D3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DD1707"/>
    <w:multiLevelType w:val="hybridMultilevel"/>
    <w:tmpl w:val="B18CE8EA"/>
    <w:lvl w:ilvl="0" w:tplc="BC326470">
      <w:start w:val="1"/>
      <w:numFmt w:val="lowerLetter"/>
      <w:lvlText w:val="(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BB3"/>
    <w:rsid w:val="00015455"/>
    <w:rsid w:val="00016F0C"/>
    <w:rsid w:val="00045B2C"/>
    <w:rsid w:val="00062595"/>
    <w:rsid w:val="000773E1"/>
    <w:rsid w:val="000970E2"/>
    <w:rsid w:val="000975D3"/>
    <w:rsid w:val="000A02CB"/>
    <w:rsid w:val="000B02DC"/>
    <w:rsid w:val="000B5336"/>
    <w:rsid w:val="000C66F6"/>
    <w:rsid w:val="00132E01"/>
    <w:rsid w:val="001337EC"/>
    <w:rsid w:val="00133AA5"/>
    <w:rsid w:val="00164385"/>
    <w:rsid w:val="001741C5"/>
    <w:rsid w:val="0017630A"/>
    <w:rsid w:val="00196317"/>
    <w:rsid w:val="001A1BB2"/>
    <w:rsid w:val="001B05D9"/>
    <w:rsid w:val="001C75B8"/>
    <w:rsid w:val="001E7808"/>
    <w:rsid w:val="001F1086"/>
    <w:rsid w:val="001F1A3C"/>
    <w:rsid w:val="00225E31"/>
    <w:rsid w:val="002316CD"/>
    <w:rsid w:val="002667F5"/>
    <w:rsid w:val="0028731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39302E"/>
    <w:rsid w:val="003D2A41"/>
    <w:rsid w:val="004022B7"/>
    <w:rsid w:val="00447C0A"/>
    <w:rsid w:val="00456D8F"/>
    <w:rsid w:val="004B0EDB"/>
    <w:rsid w:val="004B2561"/>
    <w:rsid w:val="004B484B"/>
    <w:rsid w:val="004C300F"/>
    <w:rsid w:val="005157AB"/>
    <w:rsid w:val="005248EE"/>
    <w:rsid w:val="00524AA3"/>
    <w:rsid w:val="00532AF3"/>
    <w:rsid w:val="00535A3B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31641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4428E"/>
    <w:rsid w:val="00946F51"/>
    <w:rsid w:val="00953DF5"/>
    <w:rsid w:val="00987748"/>
    <w:rsid w:val="009A1433"/>
    <w:rsid w:val="009B313C"/>
    <w:rsid w:val="009B6E6B"/>
    <w:rsid w:val="009B724C"/>
    <w:rsid w:val="00A30FE3"/>
    <w:rsid w:val="00A4520F"/>
    <w:rsid w:val="00A70A79"/>
    <w:rsid w:val="00A90A9C"/>
    <w:rsid w:val="00A94A7B"/>
    <w:rsid w:val="00AE542B"/>
    <w:rsid w:val="00AF6759"/>
    <w:rsid w:val="00B053C1"/>
    <w:rsid w:val="00B25BB3"/>
    <w:rsid w:val="00B319D1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54E5B"/>
    <w:rsid w:val="00D83D39"/>
    <w:rsid w:val="00D915E8"/>
    <w:rsid w:val="00D97F75"/>
    <w:rsid w:val="00DB103B"/>
    <w:rsid w:val="00DB6411"/>
    <w:rsid w:val="00DB7BA5"/>
    <w:rsid w:val="00E1431A"/>
    <w:rsid w:val="00E360E2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20713"/>
    <w:rsid w:val="00F2203E"/>
    <w:rsid w:val="00F4683F"/>
    <w:rsid w:val="00F56A07"/>
    <w:rsid w:val="00F878D9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8C9F6C"/>
  <w15:chartTrackingRefBased/>
  <w15:docId w15:val="{45D7970A-BDBE-467D-A99F-DA44BB969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  <w:style w:type="paragraph" w:styleId="ListParagraph">
    <w:name w:val="List Paragraph"/>
    <w:basedOn w:val="Normal"/>
    <w:uiPriority w:val="34"/>
    <w:qFormat/>
    <w:rsid w:val="001E7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../../../AppData/Roaming/M8%20Software/Spartan_Data/Clips/OL17.jpg" TargetMode="External"/><Relationship Id="rId117" Type="http://schemas.openxmlformats.org/officeDocument/2006/relationships/image" Target="../../../AppData/Roaming/M8%20Software/Spartan_Data/Clips/OL61.jpg" TargetMode="External"/><Relationship Id="rId21" Type="http://schemas.openxmlformats.org/officeDocument/2006/relationships/image" Target="media/image11.jpeg"/><Relationship Id="rId42" Type="http://schemas.openxmlformats.org/officeDocument/2006/relationships/image" Target="../../../AppData/Roaming/M8%20Software/Spartan_Data/Clips/OL28.jpg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2.emf"/><Relationship Id="rId68" Type="http://schemas.openxmlformats.org/officeDocument/2006/relationships/image" Target="media/image37.emf"/><Relationship Id="rId84" Type="http://schemas.openxmlformats.org/officeDocument/2006/relationships/image" Target="media/image53.emf"/><Relationship Id="rId89" Type="http://schemas.openxmlformats.org/officeDocument/2006/relationships/image" Target="media/image58.emf"/><Relationship Id="rId112" Type="http://schemas.openxmlformats.org/officeDocument/2006/relationships/image" Target="../../../AppData/Roaming/M8%20Software/Spartan_Data/Clips/OL42.jpg" TargetMode="External"/><Relationship Id="rId133" Type="http://schemas.openxmlformats.org/officeDocument/2006/relationships/image" Target="media/image91.png"/><Relationship Id="rId138" Type="http://schemas.openxmlformats.org/officeDocument/2006/relationships/image" Target="media/image96.emf"/><Relationship Id="rId154" Type="http://schemas.openxmlformats.org/officeDocument/2006/relationships/image" Target="media/image112.emf"/><Relationship Id="rId16" Type="http://schemas.openxmlformats.org/officeDocument/2006/relationships/image" Target="media/image7.png"/><Relationship Id="rId107" Type="http://schemas.openxmlformats.org/officeDocument/2006/relationships/image" Target="media/image75.jpeg"/><Relationship Id="rId11" Type="http://schemas.openxmlformats.org/officeDocument/2006/relationships/image" Target="media/image4.png"/><Relationship Id="rId32" Type="http://schemas.openxmlformats.org/officeDocument/2006/relationships/image" Target="../../../AppData/Roaming/M8%20Software/Spartan_Data/Clips/OL21.jpg" TargetMode="External"/><Relationship Id="rId37" Type="http://schemas.openxmlformats.org/officeDocument/2006/relationships/image" Target="../../../AppData/Roaming/M8%20Software/Spartan_Data/Clips/OL67.jpg" TargetMode="External"/><Relationship Id="rId53" Type="http://schemas.openxmlformats.org/officeDocument/2006/relationships/image" Target="../../../AppData/Roaming/M8%20Software/Spartan_Data/Clips/OL87.jpg" TargetMode="External"/><Relationship Id="rId58" Type="http://schemas.openxmlformats.org/officeDocument/2006/relationships/image" Target="../../../AppData/Roaming/M8%20Software/Spartan_Data/Clips/OL28.jpg" TargetMode="External"/><Relationship Id="rId74" Type="http://schemas.openxmlformats.org/officeDocument/2006/relationships/image" Target="media/image43.emf"/><Relationship Id="rId79" Type="http://schemas.openxmlformats.org/officeDocument/2006/relationships/image" Target="media/image48.emf"/><Relationship Id="rId102" Type="http://schemas.openxmlformats.org/officeDocument/2006/relationships/image" Target="media/image71.jpeg"/><Relationship Id="rId123" Type="http://schemas.openxmlformats.org/officeDocument/2006/relationships/image" Target="media/image83.jpeg"/><Relationship Id="rId128" Type="http://schemas.openxmlformats.org/officeDocument/2006/relationships/image" Target="media/image86.emf"/><Relationship Id="rId144" Type="http://schemas.openxmlformats.org/officeDocument/2006/relationships/image" Target="media/image102.emf"/><Relationship Id="rId149" Type="http://schemas.openxmlformats.org/officeDocument/2006/relationships/image" Target="media/image107.emf"/><Relationship Id="rId5" Type="http://schemas.openxmlformats.org/officeDocument/2006/relationships/webSettings" Target="webSettings.xml"/><Relationship Id="rId90" Type="http://schemas.openxmlformats.org/officeDocument/2006/relationships/image" Target="media/image59.emf"/><Relationship Id="rId95" Type="http://schemas.openxmlformats.org/officeDocument/2006/relationships/image" Target="media/image64.emf"/><Relationship Id="rId22" Type="http://schemas.openxmlformats.org/officeDocument/2006/relationships/image" Target="../../../AppData/Roaming/M8%20Software/Spartan_Data/Clips/OL74.jpg" TargetMode="External"/><Relationship Id="rId27" Type="http://schemas.openxmlformats.org/officeDocument/2006/relationships/image" Target="media/image14.jpeg"/><Relationship Id="rId43" Type="http://schemas.openxmlformats.org/officeDocument/2006/relationships/image" Target="../../../AppData/Roaming/M8%20Software/Spartan_Data/Clips/OL28.jpg" TargetMode="External"/><Relationship Id="rId48" Type="http://schemas.openxmlformats.org/officeDocument/2006/relationships/image" Target="media/image23.jpeg"/><Relationship Id="rId64" Type="http://schemas.openxmlformats.org/officeDocument/2006/relationships/image" Target="media/image33.emf"/><Relationship Id="rId69" Type="http://schemas.openxmlformats.org/officeDocument/2006/relationships/image" Target="media/image38.emf"/><Relationship Id="rId113" Type="http://schemas.openxmlformats.org/officeDocument/2006/relationships/image" Target="media/image78.jpeg"/><Relationship Id="rId118" Type="http://schemas.openxmlformats.org/officeDocument/2006/relationships/image" Target="media/image80.jpeg"/><Relationship Id="rId134" Type="http://schemas.openxmlformats.org/officeDocument/2006/relationships/image" Target="media/image92.emf"/><Relationship Id="rId139" Type="http://schemas.openxmlformats.org/officeDocument/2006/relationships/image" Target="media/image97.emf"/><Relationship Id="rId80" Type="http://schemas.openxmlformats.org/officeDocument/2006/relationships/image" Target="media/image49.emf"/><Relationship Id="rId85" Type="http://schemas.openxmlformats.org/officeDocument/2006/relationships/image" Target="media/image54.emf"/><Relationship Id="rId150" Type="http://schemas.openxmlformats.org/officeDocument/2006/relationships/image" Target="media/image108.emf"/><Relationship Id="rId155" Type="http://schemas.openxmlformats.org/officeDocument/2006/relationships/image" Target="media/image113.emf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33" Type="http://schemas.openxmlformats.org/officeDocument/2006/relationships/image" Target="../../../AppData/Roaming/M8%20Software/Spartan_Data/Clips/OL21.jpg" TargetMode="External"/><Relationship Id="rId38" Type="http://schemas.openxmlformats.org/officeDocument/2006/relationships/image" Target="../../../AppData/Roaming/M8%20Software/Spartan_Data/Clips/OL67.jpg" TargetMode="External"/><Relationship Id="rId59" Type="http://schemas.openxmlformats.org/officeDocument/2006/relationships/image" Target="media/image29.jpeg"/><Relationship Id="rId103" Type="http://schemas.openxmlformats.org/officeDocument/2006/relationships/image" Target="media/image72.jpeg"/><Relationship Id="rId108" Type="http://schemas.openxmlformats.org/officeDocument/2006/relationships/image" Target="../../../AppData/Roaming/M8%20Software/Spartan_Data/Clips/OL2.jpg" TargetMode="External"/><Relationship Id="rId124" Type="http://schemas.openxmlformats.org/officeDocument/2006/relationships/image" Target="../../../AppData/Roaming/M8%20Software/Spartan_Data/Clips/OL95.jpg" TargetMode="External"/><Relationship Id="rId129" Type="http://schemas.openxmlformats.org/officeDocument/2006/relationships/image" Target="media/image87.emf"/><Relationship Id="rId20" Type="http://schemas.openxmlformats.org/officeDocument/2006/relationships/image" Target="../../../AppData/Roaming/M8%20Software/Spartan_Data/Clips/OL94.jpg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25.jpeg"/><Relationship Id="rId62" Type="http://schemas.openxmlformats.org/officeDocument/2006/relationships/image" Target="media/image31.png"/><Relationship Id="rId70" Type="http://schemas.openxmlformats.org/officeDocument/2006/relationships/image" Target="media/image39.emf"/><Relationship Id="rId75" Type="http://schemas.openxmlformats.org/officeDocument/2006/relationships/image" Target="media/image44.emf"/><Relationship Id="rId83" Type="http://schemas.openxmlformats.org/officeDocument/2006/relationships/image" Target="media/image52.emf"/><Relationship Id="rId88" Type="http://schemas.openxmlformats.org/officeDocument/2006/relationships/image" Target="media/image57.emf"/><Relationship Id="rId91" Type="http://schemas.openxmlformats.org/officeDocument/2006/relationships/image" Target="media/image60.emf"/><Relationship Id="rId96" Type="http://schemas.openxmlformats.org/officeDocument/2006/relationships/image" Target="media/image65.emf"/><Relationship Id="rId111" Type="http://schemas.openxmlformats.org/officeDocument/2006/relationships/image" Target="media/image77.jpeg"/><Relationship Id="rId132" Type="http://schemas.openxmlformats.org/officeDocument/2006/relationships/image" Target="media/image90.emf"/><Relationship Id="rId140" Type="http://schemas.openxmlformats.org/officeDocument/2006/relationships/image" Target="media/image98.emf"/><Relationship Id="rId145" Type="http://schemas.openxmlformats.org/officeDocument/2006/relationships/image" Target="media/image103.emf"/><Relationship Id="rId153" Type="http://schemas.openxmlformats.org/officeDocument/2006/relationships/image" Target="media/image1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2.jpeg"/><Relationship Id="rId28" Type="http://schemas.openxmlformats.org/officeDocument/2006/relationships/image" Target="../../../AppData/Roaming/M8%20Software/Spartan_Data/Clips/OL18.jpg" TargetMode="External"/><Relationship Id="rId36" Type="http://schemas.openxmlformats.org/officeDocument/2006/relationships/image" Target="media/image18.jpeg"/><Relationship Id="rId49" Type="http://schemas.openxmlformats.org/officeDocument/2006/relationships/image" Target="../../../AppData/Roaming/M8%20Software/Spartan_Data/Clips/OL85.jpg" TargetMode="External"/><Relationship Id="rId57" Type="http://schemas.openxmlformats.org/officeDocument/2006/relationships/image" Target="media/image28.jpeg"/><Relationship Id="rId106" Type="http://schemas.openxmlformats.org/officeDocument/2006/relationships/image" Target="../../../AppData/Roaming/M8%20Software/Spartan_Data/Clips/OL13.jpg" TargetMode="External"/><Relationship Id="rId114" Type="http://schemas.openxmlformats.org/officeDocument/2006/relationships/image" Target="../../../AppData/Roaming/M8%20Software/Spartan_Data/Clips/OL44.jpg" TargetMode="External"/><Relationship Id="rId119" Type="http://schemas.openxmlformats.org/officeDocument/2006/relationships/image" Target="../../../AppData/Roaming/M8%20Software/Spartan_Data/Clips/OL44.jpg" TargetMode="External"/><Relationship Id="rId127" Type="http://schemas.openxmlformats.org/officeDocument/2006/relationships/image" Target="media/image85.emf"/><Relationship Id="rId10" Type="http://schemas.openxmlformats.org/officeDocument/2006/relationships/image" Target="media/image3.png"/><Relationship Id="rId31" Type="http://schemas.openxmlformats.org/officeDocument/2006/relationships/image" Target="media/image16.jpeg"/><Relationship Id="rId44" Type="http://schemas.openxmlformats.org/officeDocument/2006/relationships/image" Target="media/image21.jpeg"/><Relationship Id="rId52" Type="http://schemas.openxmlformats.org/officeDocument/2006/relationships/image" Target="../../../AppData/Roaming/M8%20Software/Spartan_Data/Clips/OL87.jpg" TargetMode="External"/><Relationship Id="rId60" Type="http://schemas.openxmlformats.org/officeDocument/2006/relationships/image" Target="../../../AppData/Roaming/M8%20Software/Spartan_Data/Clips/OL29.jpg" TargetMode="External"/><Relationship Id="rId65" Type="http://schemas.openxmlformats.org/officeDocument/2006/relationships/image" Target="media/image34.emf"/><Relationship Id="rId73" Type="http://schemas.openxmlformats.org/officeDocument/2006/relationships/image" Target="media/image42.emf"/><Relationship Id="rId78" Type="http://schemas.openxmlformats.org/officeDocument/2006/relationships/image" Target="media/image47.emf"/><Relationship Id="rId81" Type="http://schemas.openxmlformats.org/officeDocument/2006/relationships/image" Target="media/image50.emf"/><Relationship Id="rId86" Type="http://schemas.openxmlformats.org/officeDocument/2006/relationships/image" Target="media/image55.emf"/><Relationship Id="rId94" Type="http://schemas.openxmlformats.org/officeDocument/2006/relationships/image" Target="media/image63.emf"/><Relationship Id="rId99" Type="http://schemas.openxmlformats.org/officeDocument/2006/relationships/image" Target="media/image68.emf"/><Relationship Id="rId101" Type="http://schemas.openxmlformats.org/officeDocument/2006/relationships/image" Target="media/image70.emf"/><Relationship Id="rId122" Type="http://schemas.openxmlformats.org/officeDocument/2006/relationships/image" Target="../../../AppData/Roaming/M8%20Software/Spartan_Data/Clips/OL93.jpg" TargetMode="External"/><Relationship Id="rId130" Type="http://schemas.openxmlformats.org/officeDocument/2006/relationships/image" Target="media/image88.png"/><Relationship Id="rId135" Type="http://schemas.openxmlformats.org/officeDocument/2006/relationships/image" Target="media/image93.emf"/><Relationship Id="rId143" Type="http://schemas.openxmlformats.org/officeDocument/2006/relationships/image" Target="media/image101.emf"/><Relationship Id="rId148" Type="http://schemas.openxmlformats.org/officeDocument/2006/relationships/image" Target="media/image106.emf"/><Relationship Id="rId151" Type="http://schemas.openxmlformats.org/officeDocument/2006/relationships/image" Target="media/image109.emf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39" Type="http://schemas.openxmlformats.org/officeDocument/2006/relationships/image" Target="media/image19.jpeg"/><Relationship Id="rId109" Type="http://schemas.openxmlformats.org/officeDocument/2006/relationships/image" Target="media/image76.jpeg"/><Relationship Id="rId34" Type="http://schemas.openxmlformats.org/officeDocument/2006/relationships/image" Target="media/image17.jpeg"/><Relationship Id="rId50" Type="http://schemas.openxmlformats.org/officeDocument/2006/relationships/image" Target="../../../AppData/Roaming/M8%20Software/Spartan_Data/Clips/OL85.jpg" TargetMode="External"/><Relationship Id="rId55" Type="http://schemas.openxmlformats.org/officeDocument/2006/relationships/image" Target="media/image26.jpeg"/><Relationship Id="rId76" Type="http://schemas.openxmlformats.org/officeDocument/2006/relationships/image" Target="media/image45.emf"/><Relationship Id="rId97" Type="http://schemas.openxmlformats.org/officeDocument/2006/relationships/image" Target="media/image66.emf"/><Relationship Id="rId104" Type="http://schemas.openxmlformats.org/officeDocument/2006/relationships/image" Target="media/image73.jpeg"/><Relationship Id="rId120" Type="http://schemas.openxmlformats.org/officeDocument/2006/relationships/image" Target="media/image81.jpeg"/><Relationship Id="rId125" Type="http://schemas.openxmlformats.org/officeDocument/2006/relationships/image" Target="media/image84.jpeg"/><Relationship Id="rId141" Type="http://schemas.openxmlformats.org/officeDocument/2006/relationships/image" Target="media/image99.emf"/><Relationship Id="rId146" Type="http://schemas.openxmlformats.org/officeDocument/2006/relationships/image" Target="media/image104.emf"/><Relationship Id="rId7" Type="http://schemas.openxmlformats.org/officeDocument/2006/relationships/endnotes" Target="endnotes.xml"/><Relationship Id="rId71" Type="http://schemas.openxmlformats.org/officeDocument/2006/relationships/image" Target="media/image40.emf"/><Relationship Id="rId92" Type="http://schemas.openxmlformats.org/officeDocument/2006/relationships/image" Target="media/image61.emf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4" Type="http://schemas.openxmlformats.org/officeDocument/2006/relationships/image" Target="../../../AppData/Roaming/M8%20Software/Spartan_Data/Clips/OL75.jpg" TargetMode="External"/><Relationship Id="rId40" Type="http://schemas.openxmlformats.org/officeDocument/2006/relationships/image" Target="../../../AppData/Roaming/M8%20Software/Spartan_Data/Clips/OL68.jpg" TargetMode="External"/><Relationship Id="rId45" Type="http://schemas.openxmlformats.org/officeDocument/2006/relationships/image" Target="../../../AppData/Roaming/M8%20Software/Spartan_Data/Clips/OL29.jpg" TargetMode="External"/><Relationship Id="rId66" Type="http://schemas.openxmlformats.org/officeDocument/2006/relationships/image" Target="media/image35.emf"/><Relationship Id="rId87" Type="http://schemas.openxmlformats.org/officeDocument/2006/relationships/image" Target="media/image56.emf"/><Relationship Id="rId110" Type="http://schemas.openxmlformats.org/officeDocument/2006/relationships/image" Target="../../../AppData/Roaming/M8%20Software/Spartan_Data/Clips/OL41.jpg" TargetMode="External"/><Relationship Id="rId115" Type="http://schemas.openxmlformats.org/officeDocument/2006/relationships/image" Target="media/image79.jpeg"/><Relationship Id="rId131" Type="http://schemas.openxmlformats.org/officeDocument/2006/relationships/image" Target="media/image89.emf"/><Relationship Id="rId136" Type="http://schemas.openxmlformats.org/officeDocument/2006/relationships/image" Target="media/image94.emf"/><Relationship Id="rId157" Type="http://schemas.openxmlformats.org/officeDocument/2006/relationships/theme" Target="theme/theme1.xml"/><Relationship Id="rId61" Type="http://schemas.openxmlformats.org/officeDocument/2006/relationships/image" Target="media/image30.emf"/><Relationship Id="rId82" Type="http://schemas.openxmlformats.org/officeDocument/2006/relationships/image" Target="media/image51.emf"/><Relationship Id="rId152" Type="http://schemas.openxmlformats.org/officeDocument/2006/relationships/image" Target="media/image110.emf"/><Relationship Id="rId19" Type="http://schemas.openxmlformats.org/officeDocument/2006/relationships/image" Target="media/image10.jpeg"/><Relationship Id="rId14" Type="http://schemas.openxmlformats.org/officeDocument/2006/relationships/header" Target="header1.xml"/><Relationship Id="rId30" Type="http://schemas.openxmlformats.org/officeDocument/2006/relationships/image" Target="../../../AppData/Roaming/M8%20Software/Spartan_Data/Clips/OL20.jpg" TargetMode="External"/><Relationship Id="rId35" Type="http://schemas.openxmlformats.org/officeDocument/2006/relationships/image" Target="../../../AppData/Roaming/M8%20Software/Spartan_Data/Clips/OL66.jpg" TargetMode="External"/><Relationship Id="rId56" Type="http://schemas.openxmlformats.org/officeDocument/2006/relationships/image" Target="media/image27.jpeg"/><Relationship Id="rId77" Type="http://schemas.openxmlformats.org/officeDocument/2006/relationships/image" Target="media/image46.emf"/><Relationship Id="rId100" Type="http://schemas.openxmlformats.org/officeDocument/2006/relationships/image" Target="media/image69.emf"/><Relationship Id="rId105" Type="http://schemas.openxmlformats.org/officeDocument/2006/relationships/image" Target="media/image74.jpeg"/><Relationship Id="rId126" Type="http://schemas.openxmlformats.org/officeDocument/2006/relationships/image" Target="../../../AppData/Roaming/M8%20Software/Spartan_Data/Clips/OL40.jpg" TargetMode="External"/><Relationship Id="rId147" Type="http://schemas.openxmlformats.org/officeDocument/2006/relationships/image" Target="media/image105.emf"/><Relationship Id="rId8" Type="http://schemas.openxmlformats.org/officeDocument/2006/relationships/image" Target="media/image1.png"/><Relationship Id="rId51" Type="http://schemas.openxmlformats.org/officeDocument/2006/relationships/image" Target="media/image24.jpeg"/><Relationship Id="rId72" Type="http://schemas.openxmlformats.org/officeDocument/2006/relationships/image" Target="media/image41.emf"/><Relationship Id="rId93" Type="http://schemas.openxmlformats.org/officeDocument/2006/relationships/image" Target="media/image62.emf"/><Relationship Id="rId98" Type="http://schemas.openxmlformats.org/officeDocument/2006/relationships/image" Target="media/image67.emf"/><Relationship Id="rId121" Type="http://schemas.openxmlformats.org/officeDocument/2006/relationships/image" Target="media/image82.jpeg"/><Relationship Id="rId142" Type="http://schemas.openxmlformats.org/officeDocument/2006/relationships/image" Target="media/image100.emf"/><Relationship Id="rId3" Type="http://schemas.openxmlformats.org/officeDocument/2006/relationships/styles" Target="styles.xml"/><Relationship Id="rId25" Type="http://schemas.openxmlformats.org/officeDocument/2006/relationships/image" Target="media/image13.jpeg"/><Relationship Id="rId46" Type="http://schemas.openxmlformats.org/officeDocument/2006/relationships/image" Target="../../../AppData/Roaming/M8%20Software/Spartan_Data/Clips/OL29.jpg" TargetMode="External"/><Relationship Id="rId67" Type="http://schemas.openxmlformats.org/officeDocument/2006/relationships/image" Target="media/image36.emf"/><Relationship Id="rId116" Type="http://schemas.openxmlformats.org/officeDocument/2006/relationships/image" Target="../../../AppData/Roaming/M8%20Software/Spartan_Data/Clips/OL61.jpg" TargetMode="External"/><Relationship Id="rId137" Type="http://schemas.openxmlformats.org/officeDocument/2006/relationships/image" Target="media/image95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IB%20ALL%20HL%201%20P1%2016w%20to%2008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9FCB0-B318-4010-A505-D12A143C1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IB ALL HL 1 P1 16w to 08s.dotx</Template>
  <TotalTime>0</TotalTime>
  <Pages>54</Pages>
  <Words>1496</Words>
  <Characters>8529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4</cp:revision>
  <dcterms:created xsi:type="dcterms:W3CDTF">2018-05-18T07:08:00Z</dcterms:created>
  <dcterms:modified xsi:type="dcterms:W3CDTF">2018-05-18T07:21:00Z</dcterms:modified>
</cp:coreProperties>
</file>