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DA3DA" w14:textId="38B54753" w:rsidR="00DB7BA5" w:rsidRDefault="00B319D1" w:rsidP="00E360E2">
      <w:pPr>
        <w:pStyle w:val="Heading1"/>
      </w:pPr>
      <w:r>
        <w:t xml:space="preserve">IB </w:t>
      </w:r>
      <w:r w:rsidR="002D7416">
        <w:t>3</w:t>
      </w:r>
      <w:r>
        <w:t xml:space="preserve"> HL P1 16w to 08s</w:t>
      </w:r>
      <w:r w:rsidR="002D7416">
        <w:t xml:space="preserve"> 37Pgs</w:t>
      </w:r>
      <w:bookmarkStart w:id="0" w:name="_GoBack"/>
      <w:bookmarkEnd w:id="0"/>
    </w:p>
    <w:p w14:paraId="01F3B7D8" w14:textId="77777777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7DE07E2E" w14:textId="77777777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BB24325" wp14:editId="00C6D89C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5AB11" w14:textId="77777777" w:rsidR="001741C5" w:rsidRDefault="001741C5" w:rsidP="00301366">
      <w:pPr>
        <w:spacing w:after="0" w:line="240" w:lineRule="auto"/>
        <w:rPr>
          <w:noProof/>
        </w:rPr>
      </w:pPr>
    </w:p>
    <w:p w14:paraId="79907B6C" w14:textId="77777777" w:rsidR="001741C5" w:rsidRDefault="001741C5" w:rsidP="00D97F75">
      <w:r>
        <w:rPr>
          <w:noProof/>
        </w:rPr>
        <w:drawing>
          <wp:inline distT="0" distB="0" distL="0" distR="0" wp14:anchorId="67707704" wp14:editId="6092C3F2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BCCAE" w14:textId="77777777" w:rsidR="001741C5" w:rsidRDefault="001741C5" w:rsidP="00D97F75">
      <w:r>
        <w:br w:type="page"/>
      </w:r>
    </w:p>
    <w:p w14:paraId="2947FF29" w14:textId="77777777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362E99F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A149A7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376A784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A05361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4F8E09B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ACD6264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444662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F0EC49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499F04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0A40945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004735C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5CA5B5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F1F57C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076223E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F0C4E9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49184EEE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4D586A7" w14:textId="77777777"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E9B7A0C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DA62635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A147EDE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F53ECA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1AAB2FD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CA15219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3D78024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5BD70C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755A56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BB7232E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BCD6F7B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33A9E5F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ADA7071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2D88F5A4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8DCEC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3760291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7F16468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149B9E3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3110F48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72829FE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183C991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67C8CD4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1D79290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4C2745B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19AA26F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2FA6A9E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27CFDAC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6C08ED6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3E90EA50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47169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FCB5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0EE9C9A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A438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6B2DFB9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5E19D6B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204F759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235FCBE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2D1EE5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156813C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54CBD99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2B66577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1035FDC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025629D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316D1B33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9CF89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BAEC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450C293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5C33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526E596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6E6901E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4D7B2FA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09DFAB4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64BA909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6448F95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5E9289A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36B86A1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5BCBEA8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38F1DB0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61C2474D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4413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570D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6377673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0555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4B97D88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1B5B9E8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24DD337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550C9D0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5FF0B08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2FB0A0C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2614D08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07919E6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7876551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6EAC443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4FA3DCD5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633E7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22A7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25D2FEE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9B33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7FAC3F6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0E08719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74FB53C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68CAA90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41C43FF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20D61A2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50B631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78A6DA5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34133C1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60F5C56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5F138EAC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C958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848195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23AA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D9052F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C6A3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44DB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6887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D805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0636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2B7F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66F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0B7F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EB0E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5B23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0C554576" w14:textId="77777777" w:rsidR="005248EE" w:rsidRDefault="005248EE" w:rsidP="005248EE"/>
    <w:p w14:paraId="3E5685B3" w14:textId="77777777" w:rsidR="005248EE" w:rsidRDefault="005248EE" w:rsidP="005248EE">
      <w:r>
        <w:rPr>
          <w:noProof/>
        </w:rPr>
        <w:drawing>
          <wp:inline distT="0" distB="0" distL="0" distR="0" wp14:anchorId="79740B01" wp14:editId="73D71B5F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408F5" w14:textId="77777777" w:rsidR="005248EE" w:rsidRDefault="005248EE" w:rsidP="005248EE">
      <w:r>
        <w:rPr>
          <w:noProof/>
        </w:rPr>
        <w:drawing>
          <wp:inline distT="0" distB="0" distL="0" distR="0" wp14:anchorId="1E420F03" wp14:editId="6746B789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86C2E" w14:textId="77777777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718AFDFE" w14:textId="77777777" w:rsidR="003D2A41" w:rsidRPr="003D2A41" w:rsidRDefault="003D2A41" w:rsidP="003D2A41"/>
    <w:p w14:paraId="7C3EFF04" w14:textId="77777777" w:rsidR="005248EE" w:rsidRDefault="005248EE" w:rsidP="00D97F75">
      <w:r>
        <w:rPr>
          <w:noProof/>
        </w:rPr>
        <w:drawing>
          <wp:inline distT="0" distB="0" distL="0" distR="0" wp14:anchorId="1EFBED9F" wp14:editId="41D7A0FD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A4580" w14:textId="7777777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45D8FB84" w14:textId="77777777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3035E3C0" w14:textId="77777777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847D48B" wp14:editId="46B188AD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F0CB3" w14:textId="77777777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2547019A" w14:textId="77777777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30152ADE" w14:textId="77777777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371A49C9" w14:textId="77777777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73A6CFCC" w14:textId="77777777" w:rsidR="002D7416" w:rsidRDefault="002D7416" w:rsidP="002D7416">
      <w:pPr>
        <w:pStyle w:val="Heading1"/>
      </w:pPr>
      <w:bookmarkStart w:id="1" w:name="_Toc482269915"/>
      <w:r>
        <w:lastRenderedPageBreak/>
        <w:t>Topic 3</w:t>
      </w:r>
      <w:bookmarkEnd w:id="1"/>
    </w:p>
    <w:p w14:paraId="617EB7BF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53/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555C174B" w14:textId="77777777" w:rsidR="002D7416" w:rsidRPr="005E5818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F285039" wp14:editId="789A81CE">
            <wp:extent cx="6254750" cy="7593330"/>
            <wp:effectExtent l="0" t="0" r="0" b="0"/>
            <wp:docPr id="84" name="Picture 272" descr="C:\Users\Paddy Smashing\AppData\Roaming\M8 Software\Spartan_Data\Clips\OL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Paddy Smashing\AppData\Roaming\M8 Software\Spartan_Data\Clips\OL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6A38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54/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14:paraId="3055B53F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5A72B9A4" wp14:editId="7E48A184">
            <wp:extent cx="6069330" cy="4333240"/>
            <wp:effectExtent l="0" t="0" r="0" b="0"/>
            <wp:docPr id="85" name="Picture 327" descr="C:\Users\Paddy Smashing\AppData\Roaming\M8 Software\Spartan_Data\Clips\O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Paddy Smashing\AppData\Roaming\M8 Software\Spartan_Data\Clips\OL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EFA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3693618" wp14:editId="364D1B59">
            <wp:extent cx="6308090" cy="3630930"/>
            <wp:effectExtent l="0" t="0" r="0" b="0"/>
            <wp:docPr id="86" name="Picture 328" descr="C:\Users\Paddy Smashing\AppData\Roaming\M8 Software\Spartan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Paddy Smashing\AppData\Roaming\M8 Software\Spartan_Data\Clips\OL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C0BE" w14:textId="77777777" w:rsidR="002D7416" w:rsidRPr="005E5818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471EFCFF" wp14:editId="0ADCB069">
            <wp:extent cx="6308090" cy="2212975"/>
            <wp:effectExtent l="0" t="0" r="0" b="0"/>
            <wp:docPr id="87" name="Picture 328" descr="C:\Users\Paddy Smashing\AppData\Roaming\M8 Software\Spartan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Paddy Smashing\AppData\Roaming\M8 Software\Spartan_Data\Clips\OL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4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F6E9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55/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14:paraId="544E4A32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F686397" wp14:editId="72C18194">
            <wp:extent cx="6374130" cy="6718935"/>
            <wp:effectExtent l="0" t="0" r="0" b="0"/>
            <wp:docPr id="88" name="Picture 7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532D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0494EFEC" wp14:editId="60C4EC9A">
            <wp:extent cx="6374130" cy="1643380"/>
            <wp:effectExtent l="0" t="0" r="0" b="0"/>
            <wp:docPr id="89" name="Picture 7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DE95" w14:textId="77777777" w:rsidR="002D7416" w:rsidRPr="005E5818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DB5AECD" wp14:editId="3DFFED07">
            <wp:extent cx="6374130" cy="5751195"/>
            <wp:effectExtent l="0" t="0" r="0" b="0"/>
            <wp:docPr id="90" name="Picture 12" descr="C:\Users\Paddy Smashing\AppData\Roaming\M8 Software\Spartan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ddy Smashing\AppData\Roaming\M8 Software\Spartan_Data\Clips\OL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CFEC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56/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3F0069C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E34F771" wp14:editId="710571FB">
            <wp:extent cx="6148705" cy="5698490"/>
            <wp:effectExtent l="0" t="0" r="0" b="0"/>
            <wp:docPr id="91" name="Picture 350" descr="C:\Users\Paddy Smashing\AppData\Roaming\M8 Software\Spartan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Paddy Smashing\AppData\Roaming\M8 Software\Spartan_Data\Clips\OL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BC80" w14:textId="77777777" w:rsidR="002D7416" w:rsidRPr="00100361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8F29268" wp14:editId="0CE79319">
            <wp:extent cx="6188710" cy="3300095"/>
            <wp:effectExtent l="0" t="0" r="0" b="0"/>
            <wp:docPr id="92" name="Picture 351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347F" w14:textId="77777777" w:rsidR="002D7416" w:rsidRPr="005E5818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2B02EE8A" wp14:editId="2A85F069">
            <wp:extent cx="6188710" cy="1603375"/>
            <wp:effectExtent l="0" t="0" r="0" b="0"/>
            <wp:docPr id="93" name="Picture 351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7" b="4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B63D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57/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558334A6" w14:textId="77777777" w:rsidR="002D7416" w:rsidRPr="005E5818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F64C289" wp14:editId="0787EC2C">
            <wp:extent cx="6360795" cy="7672705"/>
            <wp:effectExtent l="0" t="0" r="0" b="0"/>
            <wp:docPr id="94" name="Picture 97" descr="C:\Users\Paddy Smashing\AppData\Roaming\M8 Software\Spartan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addy Smashing\AppData\Roaming\M8 Software\Spartan_Data\Clips\OL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B320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58/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14:paraId="61EF9EE6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47C04C4" wp14:editId="24CF9032">
            <wp:extent cx="6745605" cy="2941955"/>
            <wp:effectExtent l="0" t="0" r="0" b="0"/>
            <wp:docPr id="95" name="Picture 1680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OL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11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DA5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49DBA275" wp14:editId="09F4499C">
            <wp:extent cx="6692265" cy="4996180"/>
            <wp:effectExtent l="0" t="0" r="0" b="0"/>
            <wp:docPr id="96" name="Picture 1679" descr="O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OL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F319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BB896BF" wp14:editId="737C1C9D">
            <wp:extent cx="6692265" cy="2835910"/>
            <wp:effectExtent l="0" t="0" r="0" b="0"/>
            <wp:docPr id="97" name="Picture 1679" descr="O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OL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DD39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59/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14:paraId="460BB710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B629D5B" wp14:editId="113BA2AC">
            <wp:extent cx="6745605" cy="3803650"/>
            <wp:effectExtent l="0" t="0" r="0" b="0"/>
            <wp:docPr id="98" name="Picture 1483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B51B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60/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6082B3E9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7DC68A4" wp14:editId="1DA73259">
            <wp:extent cx="6824980" cy="7884795"/>
            <wp:effectExtent l="0" t="0" r="0" b="0"/>
            <wp:docPr id="99" name="Picture 1912" descr="OL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 descr="OL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C917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61/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14:paraId="63FB29DB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24340D9" wp14:editId="591B875E">
            <wp:extent cx="6798310" cy="1736090"/>
            <wp:effectExtent l="0" t="0" r="0" b="0"/>
            <wp:docPr id="100" name="Picture 1677" descr="OL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OL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A0BC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0250661" wp14:editId="777279EC">
            <wp:extent cx="6784975" cy="6228715"/>
            <wp:effectExtent l="0" t="0" r="0" b="0"/>
            <wp:docPr id="101" name="Picture 1676" descr="OL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OL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0E89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62/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223A672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DBC45E5" wp14:editId="3AD26970">
            <wp:extent cx="6612890" cy="5937250"/>
            <wp:effectExtent l="0" t="0" r="0" b="0"/>
            <wp:docPr id="102" name="Picture 1014" descr="C:\Users\Paddy Smashing\AppData\Roaming\M8 Software\Spartan_Data\Clips\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C:\Users\Paddy Smashing\AppData\Roaming\M8 Software\Spartan_Data\Clips\OL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09CC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63/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64EBA269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3523C248" wp14:editId="37E120C5">
            <wp:extent cx="6811645" cy="1842135"/>
            <wp:effectExtent l="0" t="0" r="0" b="0"/>
            <wp:docPr id="103" name="Picture 1910" descr="OL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OL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8" b="4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850A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2B2EC86" wp14:editId="3528AB0B">
            <wp:extent cx="6811645" cy="2703195"/>
            <wp:effectExtent l="0" t="0" r="0" b="0"/>
            <wp:docPr id="104" name="Picture 1910" descr="OL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OL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A3E1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436A115" wp14:editId="6ECE8588">
            <wp:extent cx="6824980" cy="4612005"/>
            <wp:effectExtent l="0" t="0" r="0" b="0"/>
            <wp:docPr id="105" name="Picture 1909" descr="OL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 descr="OL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C103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64/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14:paraId="32EE548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03E5A99F" wp14:editId="1CA8EBF1">
            <wp:extent cx="6838315" cy="2451735"/>
            <wp:effectExtent l="0" t="0" r="0" b="0"/>
            <wp:docPr id="106" name="Picture 1673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OL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861E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770325A" wp14:editId="46486A35">
            <wp:extent cx="6838315" cy="5048885"/>
            <wp:effectExtent l="0" t="0" r="0" b="0"/>
            <wp:docPr id="107" name="Picture 1673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OL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2203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65/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14:paraId="5F7FA355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31F3FFB" wp14:editId="40E65A06">
            <wp:extent cx="6599555" cy="3975735"/>
            <wp:effectExtent l="0" t="0" r="0" b="0"/>
            <wp:docPr id="108" name="Picture 1016" descr="C:\Users\Paddy Smashing\AppData\Roaming\M8 Software\Spartan_Data\Clips\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C:\Users\Paddy Smashing\AppData\Roaming\M8 Software\Spartan_Data\Clips\OL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D057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66/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13AA78FE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01869DA" wp14:editId="23A1A996">
            <wp:extent cx="6877685" cy="1776095"/>
            <wp:effectExtent l="0" t="0" r="0" b="0"/>
            <wp:docPr id="109" name="Picture 1923" descr="O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 descr="OL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7" b="3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6485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67/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5A4CF74A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BF3ADB9" wp14:editId="1E5C3799">
            <wp:extent cx="6877685" cy="2212975"/>
            <wp:effectExtent l="0" t="0" r="0" b="0"/>
            <wp:docPr id="110" name="Picture 1907" descr="O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 descr="OL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BBD5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68/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14:paraId="04ADAE14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2CDB48F" wp14:editId="3894B2D5">
            <wp:extent cx="6758305" cy="8706485"/>
            <wp:effectExtent l="0" t="0" r="0" b="0"/>
            <wp:docPr id="111" name="Picture 1671" descr="OL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OL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E4A0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B9D69E6" wp14:editId="20F47233">
            <wp:extent cx="6784975" cy="2650490"/>
            <wp:effectExtent l="0" t="0" r="0" b="0"/>
            <wp:docPr id="112" name="Picture 1670" descr="O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OL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79CE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69/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14:paraId="3E13D011" w14:textId="77777777" w:rsidR="002D7416" w:rsidRDefault="002D7416" w:rsidP="002D7416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5CCDD99B" wp14:editId="6021E94C">
            <wp:extent cx="6745605" cy="5353685"/>
            <wp:effectExtent l="0" t="0" r="0" b="0"/>
            <wp:docPr id="113" name="Picture 1485" descr="C:\Users\Paddy Smashing\AppData\Roaming\M8 Software\Spartan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C:\Users\Paddy Smashing\AppData\Roaming\M8 Software\Spartan_Data\Clips\OL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FC5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FFFE839" wp14:editId="677C7D7D">
            <wp:extent cx="6745605" cy="2849245"/>
            <wp:effectExtent l="0" t="0" r="0" b="0"/>
            <wp:docPr id="114" name="Picture 1485" descr="C:\Users\Paddy Smashing\AppData\Roaming\M8 Software\Spartan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C:\Users\Paddy Smashing\AppData\Roaming\M8 Software\Spartan_Data\Clips\OL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3E43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DE719C0" wp14:editId="15D39F76">
            <wp:extent cx="6718935" cy="1828800"/>
            <wp:effectExtent l="0" t="0" r="0" b="0"/>
            <wp:docPr id="115" name="Picture 1486" descr="C:\Users\Paddy Smashing\AppData\Roaming\M8 Software\Spartan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C:\Users\Paddy Smashing\AppData\Roaming\M8 Software\Spartan_Data\Clips\OL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68D4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70/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14:paraId="66607AB5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72993AFF" wp14:editId="7B792D43">
            <wp:extent cx="6692265" cy="4068445"/>
            <wp:effectExtent l="0" t="0" r="0" b="0"/>
            <wp:docPr id="116" name="Picture 1905" descr="OL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OL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6EF6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lastRenderedPageBreak/>
        <w:drawing>
          <wp:inline distT="0" distB="0" distL="0" distR="0" wp14:anchorId="72CA6171" wp14:editId="590920DD">
            <wp:extent cx="6692265" cy="1749425"/>
            <wp:effectExtent l="0" t="0" r="0" b="0"/>
            <wp:docPr id="117" name="Picture 1905" descr="OL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OL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8" b="3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9ADA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E3E9F04" wp14:editId="53674966">
            <wp:extent cx="6692265" cy="6228715"/>
            <wp:effectExtent l="0" t="0" r="0" b="0"/>
            <wp:docPr id="118" name="Picture 1905" descr="OL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OL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5B9D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71/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14:paraId="2BC95547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C77ABF1" wp14:editId="560C06E1">
            <wp:extent cx="6891020" cy="5937250"/>
            <wp:effectExtent l="0" t="0" r="0" b="0"/>
            <wp:docPr id="119" name="Picture 1668" descr="OL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OL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43F5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670C6C6" wp14:editId="4F865606">
            <wp:extent cx="6891020" cy="8176895"/>
            <wp:effectExtent l="0" t="0" r="0" b="0"/>
            <wp:docPr id="120" name="Picture 1667" descr="OL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OL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EC90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72/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14:paraId="335032FF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F9EF194" wp14:editId="3FA6ACF5">
            <wp:extent cx="6612890" cy="4890135"/>
            <wp:effectExtent l="0" t="0" r="0" b="0"/>
            <wp:docPr id="121" name="Picture 1488" descr="C:\Users\Paddy Smashing\AppData\Roaming\M8 Software\Spartan_Data\Clips\OL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C:\Users\Paddy Smashing\AppData\Roaming\M8 Software\Spartan_Data\Clips\OL5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1C95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84605F2" wp14:editId="315F180A">
            <wp:extent cx="6559550" cy="1828800"/>
            <wp:effectExtent l="0" t="0" r="0" b="0"/>
            <wp:docPr id="122" name="Picture 1489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3F98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73/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14:paraId="0EFE7E4B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82A0CAE" wp14:editId="703528E7">
            <wp:extent cx="6758305" cy="9223375"/>
            <wp:effectExtent l="0" t="0" r="0" b="0"/>
            <wp:docPr id="123" name="Picture 1903" descr="OL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 descr="OL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2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AF14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74/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14:paraId="2A2C7612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26F20E0" wp14:editId="3C4D0E10">
            <wp:extent cx="6811645" cy="1696085"/>
            <wp:effectExtent l="0" t="0" r="0" b="0"/>
            <wp:docPr id="124" name="Picture 1665" descr="O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OL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6849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32149BC" wp14:editId="5F16ADE7">
            <wp:extent cx="6811645" cy="7103110"/>
            <wp:effectExtent l="0" t="0" r="0" b="0"/>
            <wp:docPr id="125" name="Picture 1664" descr="O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OL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6088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75/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14:paraId="72671B18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41A5375" wp14:editId="01006F7F">
            <wp:extent cx="6652895" cy="6162040"/>
            <wp:effectExtent l="0" t="0" r="0" b="0"/>
            <wp:docPr id="126" name="Picture 1491" descr="C:\Users\Paddy Smashing\AppData\Roaming\M8 Software\Spartan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C:\Users\Paddy Smashing\AppData\Roaming\M8 Software\Spartan_Data\Clips\OL7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51D0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76/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14:paraId="7A5AA08E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8C21343" wp14:editId="1869A6B1">
            <wp:extent cx="6784975" cy="1696085"/>
            <wp:effectExtent l="0" t="0" r="0" b="0"/>
            <wp:docPr id="127" name="Picture 1901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 descr="OL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5B81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82C9FDE" wp14:editId="52FDD563">
            <wp:extent cx="6136005" cy="4227195"/>
            <wp:effectExtent l="0" t="0" r="0" b="0"/>
            <wp:docPr id="128" name="Picture 1900" descr="O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 descr="OL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1756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77/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60213647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EF00EF7" wp14:editId="0A7B13B8">
            <wp:extent cx="5632450" cy="5062220"/>
            <wp:effectExtent l="0" t="0" r="0" b="0"/>
            <wp:docPr id="129" name="Picture 1662" descr="O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OL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322F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78/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3B8E2099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EB0223B" wp14:editId="361E079A">
            <wp:extent cx="6838315" cy="7367905"/>
            <wp:effectExtent l="0" t="0" r="0" b="0"/>
            <wp:docPr id="130" name="Picture 1660" descr="OL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OL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5A3C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9167470" wp14:editId="2D7DD032">
            <wp:extent cx="6838315" cy="7884795"/>
            <wp:effectExtent l="0" t="0" r="0" b="0"/>
            <wp:docPr id="131" name="Picture 1659" descr="O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OL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82AB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79/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3718AFEA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EA8CA08" wp14:editId="3C5B73C4">
            <wp:extent cx="6414135" cy="5221605"/>
            <wp:effectExtent l="0" t="0" r="0" b="0"/>
            <wp:docPr id="132" name="Picture 1657" descr="OL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OL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7D06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1B74FE65" wp14:editId="72503A83">
            <wp:extent cx="6838315" cy="3962400"/>
            <wp:effectExtent l="0" t="0" r="0" b="0"/>
            <wp:docPr id="133" name="Picture 1656" descr="OL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OL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20EE" w14:textId="77777777" w:rsidR="002D7416" w:rsidRPr="00D00197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AE19AEB" wp14:editId="0C00EF6F">
            <wp:extent cx="6109335" cy="2398395"/>
            <wp:effectExtent l="0" t="0" r="0" b="0"/>
            <wp:docPr id="134" name="Picture 1656" descr="OL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OL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0474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80/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14:paraId="2FB9C69C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AEE226F" wp14:editId="3CABBD23">
            <wp:extent cx="6652895" cy="1776095"/>
            <wp:effectExtent l="0" t="0" r="0" b="0"/>
            <wp:docPr id="135" name="Picture 1493" descr="C:\Users\Paddy Smashing\AppData\Roaming\M8 Software\Spartan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C:\Users\Paddy Smashing\AppData\Roaming\M8 Software\Spartan_Data\Clips\OL8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5" b="5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1ACE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383C620" wp14:editId="11548E5F">
            <wp:extent cx="6652895" cy="2425065"/>
            <wp:effectExtent l="0" t="0" r="0" b="0"/>
            <wp:docPr id="136" name="Picture 1494" descr="C:\Users\Paddy Smashing\AppData\Roaming\M8 Software\Spartan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C:\Users\Paddy Smashing\AppData\Roaming\M8 Software\Spartan_Data\Clips\OL8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F2EE" w14:textId="77777777" w:rsidR="002D7416" w:rsidRDefault="002D7416" w:rsidP="002D7416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73E696B2" wp14:editId="70300FBD">
            <wp:extent cx="6665595" cy="2451735"/>
            <wp:effectExtent l="0" t="0" r="0" b="0"/>
            <wp:docPr id="137" name="Picture 1495" descr="C:\Users\Paddy Smashing\AppData\Roaming\M8 Software\Spartan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C:\Users\Paddy Smashing\AppData\Roaming\M8 Software\Spartan_Data\Clips\OL8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60BE" w14:textId="77777777" w:rsidR="002D7416" w:rsidRPr="00D440CA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7ED8C735" wp14:editId="5D5F3EB4">
            <wp:extent cx="6665595" cy="2438400"/>
            <wp:effectExtent l="0" t="0" r="0" b="0"/>
            <wp:docPr id="138" name="Picture 1495" descr="C:\Users\Paddy Smashing\AppData\Roaming\M8 Software\Spartan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C:\Users\Paddy Smashing\AppData\Roaming\M8 Software\Spartan_Data\Clips\OL8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0" b="2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58B">
        <w:rPr>
          <w:noProof/>
        </w:rPr>
        <w:drawing>
          <wp:inline distT="0" distB="0" distL="0" distR="0" wp14:anchorId="29F5625F" wp14:editId="45CBAE54">
            <wp:extent cx="6639560" cy="1776095"/>
            <wp:effectExtent l="0" t="0" r="0" b="0"/>
            <wp:docPr id="139" name="Picture 1496" descr="C:\Users\Paddy Smashing\AppData\Roaming\M8 Software\Spartan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C:\Users\Paddy Smashing\AppData\Roaming\M8 Software\Spartan_Data\Clips\OL8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090E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3 </w:t>
      </w:r>
      <w:r>
        <w:rPr>
          <w:rFonts w:cs="Calibri"/>
          <w:color w:val="000000"/>
        </w:rPr>
        <w:t xml:space="preserve">Q# 81/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29BD221F" w14:textId="77777777" w:rsidR="002D7416" w:rsidRDefault="002D7416" w:rsidP="002D7416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31EBA1DC" wp14:editId="37AD4A7E">
            <wp:extent cx="6758305" cy="4916805"/>
            <wp:effectExtent l="0" t="0" r="0" b="0"/>
            <wp:docPr id="140" name="Picture 1898" descr="O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OL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D667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E0F87E3" wp14:editId="04DCC737">
            <wp:extent cx="6758305" cy="1776095"/>
            <wp:effectExtent l="0" t="0" r="0" b="0"/>
            <wp:docPr id="141" name="Picture 1898" descr="O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OL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10C6" w14:textId="77777777" w:rsidR="002D7416" w:rsidRPr="00872059" w:rsidRDefault="002D7416" w:rsidP="002D7416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4D341DA" wp14:editId="57921CDD">
            <wp:extent cx="6784975" cy="1736090"/>
            <wp:effectExtent l="0" t="0" r="0" b="0"/>
            <wp:docPr id="142" name="Picture 1897" descr="OL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 descr="OL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68F7" w14:textId="77777777" w:rsidR="002D7416" w:rsidRPr="00AD601C" w:rsidRDefault="002D7416" w:rsidP="002D7416">
      <w:pPr>
        <w:pStyle w:val="Heading1"/>
        <w:rPr>
          <w:sz w:val="30"/>
        </w:rPr>
      </w:pPr>
      <w:bookmarkStart w:id="2" w:name="_Toc482269926"/>
      <w:r w:rsidRPr="00AD601C">
        <w:rPr>
          <w:sz w:val="30"/>
        </w:rPr>
        <w:t>Topic 3 Mark Scheme</w:t>
      </w:r>
      <w:bookmarkEnd w:id="2"/>
    </w:p>
    <w:p w14:paraId="19D9F08A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  <w:sectPr w:rsidR="002D7416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04977D90" w14:textId="024B326B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53/ </w:t>
      </w:r>
      <w:r w:rsidRPr="00AD601C">
        <w:rPr>
          <w:b/>
          <w:sz w:val="18"/>
        </w:rPr>
        <w:t>IB/P1/2016/w/TZ 2/HL/</w:t>
      </w:r>
    </w:p>
    <w:p w14:paraId="42B8A8C5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9418006" wp14:editId="00D92340">
            <wp:extent cx="901065" cy="1139825"/>
            <wp:effectExtent l="0" t="0" r="0" b="0"/>
            <wp:docPr id="73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9" b="3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74E5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54/ </w:t>
      </w:r>
      <w:r w:rsidRPr="00AD601C">
        <w:rPr>
          <w:b/>
          <w:sz w:val="18"/>
        </w:rPr>
        <w:t>IB/P1/2016/s/TZ 0/HL/</w:t>
      </w:r>
    </w:p>
    <w:p w14:paraId="54A43B2C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52A0327" wp14:editId="57C7ABC9">
            <wp:extent cx="941070" cy="1417955"/>
            <wp:effectExtent l="0" t="0" r="0" b="0"/>
            <wp:docPr id="737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3" b="3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F9DA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55/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14:paraId="1143E522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2162157" wp14:editId="4609C432">
            <wp:extent cx="861695" cy="2226310"/>
            <wp:effectExtent l="0" t="0" r="0" b="0"/>
            <wp:docPr id="7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9" b="3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75E3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7A6A92F9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2B68324D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74BA0105" w14:textId="65954AEC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56/ </w:t>
      </w:r>
      <w:r w:rsidRPr="00AD601C">
        <w:rPr>
          <w:b/>
          <w:sz w:val="18"/>
        </w:rPr>
        <w:t>IB/P1/2015/w/TZ 2/HL/</w:t>
      </w:r>
    </w:p>
    <w:p w14:paraId="1EC61B73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rFonts w:cs="Calibri"/>
          <w:color w:val="000000"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FB897D7" wp14:editId="67A5FF99">
            <wp:extent cx="835025" cy="1086485"/>
            <wp:effectExtent l="0" t="0" r="0" b="0"/>
            <wp:docPr id="73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4" b="4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BD5B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57/ </w:t>
      </w:r>
      <w:r w:rsidRPr="00AD601C">
        <w:rPr>
          <w:b/>
          <w:sz w:val="18"/>
        </w:rPr>
        <w:t>IB/P1/2015/s/TZ 2/HL/</w:t>
      </w:r>
    </w:p>
    <w:p w14:paraId="76C816D6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64B9162" wp14:editId="7C153FA7">
            <wp:extent cx="835025" cy="1126490"/>
            <wp:effectExtent l="0" t="0" r="0" b="0"/>
            <wp:docPr id="74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8" b="4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F438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58/ </w:t>
      </w:r>
      <w:r w:rsidRPr="00AD601C">
        <w:rPr>
          <w:b/>
          <w:sz w:val="18"/>
        </w:rPr>
        <w:t>IB/P1/2014/w/TZ 0/HL/</w:t>
      </w:r>
    </w:p>
    <w:p w14:paraId="0C45F884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637EED1" wp14:editId="3AD19939">
            <wp:extent cx="941070" cy="1280160"/>
            <wp:effectExtent l="0" t="0" r="0" b="0"/>
            <wp:docPr id="741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7" r="78911" b="48753"/>
                    <a:stretch/>
                  </pic:blipFill>
                  <pic:spPr bwMode="auto">
                    <a:xfrm>
                      <a:off x="0" y="0"/>
                      <a:ext cx="94107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B9047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59/ </w:t>
      </w:r>
      <w:r w:rsidRPr="00AD601C">
        <w:rPr>
          <w:b/>
          <w:sz w:val="18"/>
        </w:rPr>
        <w:t>IB/P1/2014/s/TZ 2/HL/</w:t>
      </w:r>
    </w:p>
    <w:p w14:paraId="1ABAFA11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5EFFC9F" wp14:editId="32BB1C3B">
            <wp:extent cx="941070" cy="1280160"/>
            <wp:effectExtent l="0" t="0" r="0" b="0"/>
            <wp:docPr id="742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7" r="78017" b="47278"/>
                    <a:stretch/>
                  </pic:blipFill>
                  <pic:spPr bwMode="auto">
                    <a:xfrm>
                      <a:off x="0" y="0"/>
                      <a:ext cx="94107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3A836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41D0F47A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121824D6" w14:textId="3BB8F662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60/ </w:t>
      </w:r>
      <w:r w:rsidRPr="00AD601C">
        <w:rPr>
          <w:b/>
          <w:sz w:val="18"/>
        </w:rPr>
        <w:t>IB/P1/2014/s/TZ 1/HL/</w:t>
      </w:r>
    </w:p>
    <w:p w14:paraId="4349E43C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F36CD50" wp14:editId="046F53A7">
            <wp:extent cx="835025" cy="582930"/>
            <wp:effectExtent l="0" t="0" r="0" b="0"/>
            <wp:docPr id="743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8" r="80540" b="5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980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61/ </w:t>
      </w:r>
      <w:r w:rsidRPr="00AD601C">
        <w:rPr>
          <w:b/>
          <w:sz w:val="18"/>
        </w:rPr>
        <w:t>IB/P1/2013/w/TZ 0/HL/</w:t>
      </w:r>
    </w:p>
    <w:p w14:paraId="2B653FC6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DE8DC20" wp14:editId="295182C8">
            <wp:extent cx="874395" cy="1351915"/>
            <wp:effectExtent l="0" t="0" r="0" b="0"/>
            <wp:docPr id="744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8" r="79848" b="3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4780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62/ </w:t>
      </w:r>
      <w:r w:rsidRPr="00AD601C">
        <w:rPr>
          <w:b/>
          <w:sz w:val="18"/>
        </w:rPr>
        <w:t>IB/P1/2013/s/TZ 2/HL/</w:t>
      </w:r>
    </w:p>
    <w:p w14:paraId="175FD8A9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712ED40" wp14:editId="6C248BBC">
            <wp:extent cx="980440" cy="530352"/>
            <wp:effectExtent l="0" t="0" r="0" b="3175"/>
            <wp:docPr id="74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90" r="77657" b="40567"/>
                    <a:stretch/>
                  </pic:blipFill>
                  <pic:spPr bwMode="auto">
                    <a:xfrm>
                      <a:off x="0" y="0"/>
                      <a:ext cx="980440" cy="5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79918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63/ </w:t>
      </w:r>
      <w:r w:rsidRPr="00AD601C">
        <w:rPr>
          <w:b/>
          <w:sz w:val="18"/>
        </w:rPr>
        <w:t>IB/P1/2013/s/TZ 1/HL/</w:t>
      </w:r>
    </w:p>
    <w:p w14:paraId="6589156B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111A32E" wp14:editId="2CAE0D87">
            <wp:extent cx="858035" cy="1133856"/>
            <wp:effectExtent l="0" t="0" r="0" b="9525"/>
            <wp:docPr id="746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33154" r="77609" b="42658"/>
                    <a:stretch/>
                  </pic:blipFill>
                  <pic:spPr bwMode="auto">
                    <a:xfrm>
                      <a:off x="0" y="0"/>
                      <a:ext cx="858768" cy="11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792B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64/ </w:t>
      </w:r>
      <w:r w:rsidRPr="00AD601C">
        <w:rPr>
          <w:b/>
          <w:sz w:val="18"/>
        </w:rPr>
        <w:t>IB/P1/2012/w/TZ 0/HL/</w:t>
      </w:r>
    </w:p>
    <w:p w14:paraId="589394EC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C49CA83" wp14:editId="25EACE98">
            <wp:extent cx="914400" cy="980440"/>
            <wp:effectExtent l="0" t="0" r="0" b="0"/>
            <wp:docPr id="747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9" r="78926" b="4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0EE8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65/ </w:t>
      </w:r>
      <w:r w:rsidRPr="00AD601C">
        <w:rPr>
          <w:b/>
          <w:sz w:val="18"/>
        </w:rPr>
        <w:t>IB/P1/2012/s/TZ 2/HL/</w:t>
      </w:r>
    </w:p>
    <w:p w14:paraId="12D9A6B6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C04703D" wp14:editId="1152B7E5">
            <wp:extent cx="980440" cy="649605"/>
            <wp:effectExtent l="0" t="0" r="0" b="0"/>
            <wp:docPr id="748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67" r="77472" b="3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5215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66/ </w:t>
      </w:r>
      <w:r w:rsidRPr="00AD601C">
        <w:rPr>
          <w:b/>
          <w:sz w:val="18"/>
        </w:rPr>
        <w:t>IB/P1/2012/s/TZ 1/HL/</w:t>
      </w:r>
    </w:p>
    <w:p w14:paraId="3FA2D1C9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D65769A" wp14:editId="2883C471">
            <wp:extent cx="1033780" cy="185420"/>
            <wp:effectExtent l="0" t="0" r="0" b="0"/>
            <wp:docPr id="749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4" r="76715" b="6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E3E9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67/ </w:t>
      </w:r>
      <w:r w:rsidRPr="00AD601C">
        <w:rPr>
          <w:b/>
          <w:sz w:val="18"/>
        </w:rPr>
        <w:t>IB/P1/2012/s/TZ 1/HL/</w:t>
      </w:r>
    </w:p>
    <w:p w14:paraId="74723DF4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213FC5D" wp14:editId="33C56968">
            <wp:extent cx="993775" cy="252095"/>
            <wp:effectExtent l="0" t="0" r="0" b="0"/>
            <wp:docPr id="750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1" r="77609" b="5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B173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68/ </w:t>
      </w:r>
      <w:r w:rsidRPr="00AD601C">
        <w:rPr>
          <w:b/>
          <w:sz w:val="18"/>
        </w:rPr>
        <w:t>IB/P1/2011/w/TZ 0/HL/</w:t>
      </w:r>
    </w:p>
    <w:p w14:paraId="1E0773B4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7698AA8" wp14:editId="66F91AA2">
            <wp:extent cx="857250" cy="857250"/>
            <wp:effectExtent l="0" t="0" r="0" b="0"/>
            <wp:docPr id="751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6" r="78198" b="3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7B96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69/ </w:t>
      </w:r>
      <w:r w:rsidRPr="00AD601C">
        <w:rPr>
          <w:b/>
          <w:sz w:val="18"/>
        </w:rPr>
        <w:t>IB/P1/2011/s/TZ 2/HL/</w:t>
      </w:r>
    </w:p>
    <w:p w14:paraId="3E07F000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D7F9D41" wp14:editId="23C0AFBD">
            <wp:extent cx="908244" cy="1219200"/>
            <wp:effectExtent l="0" t="0" r="6350" b="0"/>
            <wp:docPr id="752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5" r="76746" b="3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63" cy="12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AA93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28F21B29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47150D28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518F06EB" w14:textId="6B08AE56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70/ </w:t>
      </w:r>
      <w:r w:rsidRPr="00AD601C">
        <w:rPr>
          <w:b/>
          <w:sz w:val="18"/>
        </w:rPr>
        <w:t>IB/P1/2011/s/TZ 1/HL/</w:t>
      </w:r>
    </w:p>
    <w:p w14:paraId="770933D1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222B982" wp14:editId="79336D84">
            <wp:extent cx="914400" cy="901065"/>
            <wp:effectExtent l="0" t="0" r="0" b="0"/>
            <wp:docPr id="753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5" r="78917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DFF3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71/ </w:t>
      </w:r>
      <w:r w:rsidRPr="00AD601C">
        <w:rPr>
          <w:b/>
          <w:sz w:val="18"/>
        </w:rPr>
        <w:t>IB/P1/2010/w/TZ 0/HL/</w:t>
      </w:r>
    </w:p>
    <w:p w14:paraId="5D3D2D0A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4FD511F" wp14:editId="451DE8F4">
            <wp:extent cx="954405" cy="1643380"/>
            <wp:effectExtent l="0" t="0" r="0" b="0"/>
            <wp:docPr id="754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01" r="77797" b="3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C894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72/ </w:t>
      </w:r>
      <w:r w:rsidRPr="00AD601C">
        <w:rPr>
          <w:b/>
          <w:sz w:val="18"/>
        </w:rPr>
        <w:t>IB/P1/2010/s/TZ 2/HL/</w:t>
      </w:r>
    </w:p>
    <w:p w14:paraId="061C977B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77EB88D" wp14:editId="437ABFE1">
            <wp:extent cx="1007110" cy="1033780"/>
            <wp:effectExtent l="0" t="0" r="0" b="0"/>
            <wp:docPr id="755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81" r="77124" b="3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08A0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2713ABC8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38B1E056" w14:textId="77777777" w:rsidR="002D7416" w:rsidRDefault="002D7416" w:rsidP="002D7416">
      <w:pPr>
        <w:spacing w:after="0" w:line="240" w:lineRule="auto"/>
        <w:rPr>
          <w:rFonts w:cs="Calibri"/>
          <w:color w:val="000000"/>
          <w:sz w:val="18"/>
        </w:rPr>
      </w:pPr>
    </w:p>
    <w:p w14:paraId="1AF8246D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73/ </w:t>
      </w:r>
      <w:r w:rsidRPr="00AD601C">
        <w:rPr>
          <w:b/>
          <w:sz w:val="18"/>
        </w:rPr>
        <w:t>IB/P1/2010/s/TZ 1/HL/</w:t>
      </w:r>
    </w:p>
    <w:p w14:paraId="3C9A33A1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71FFF97" wp14:editId="019D306E">
            <wp:extent cx="967105" cy="954405"/>
            <wp:effectExtent l="0" t="0" r="0" b="0"/>
            <wp:docPr id="756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1" r="77708" b="4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6CA7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74/ </w:t>
      </w:r>
      <w:r w:rsidRPr="00AD601C">
        <w:rPr>
          <w:b/>
          <w:sz w:val="18"/>
        </w:rPr>
        <w:t>IB/P1/2009/w/TZ 0/HL/</w:t>
      </w:r>
    </w:p>
    <w:p w14:paraId="6B43E8E1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657A702" wp14:editId="6BAEB04C">
            <wp:extent cx="887730" cy="1298575"/>
            <wp:effectExtent l="0" t="0" r="0" b="0"/>
            <wp:docPr id="757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07" r="79115" b="3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F20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75/ </w:t>
      </w:r>
      <w:r w:rsidRPr="00AD601C">
        <w:rPr>
          <w:b/>
          <w:sz w:val="18"/>
        </w:rPr>
        <w:t>IB/P1/2009/s/TZ 2/HL/</w:t>
      </w:r>
    </w:p>
    <w:p w14:paraId="5AD60147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7AE3E44" wp14:editId="62978B72">
            <wp:extent cx="887730" cy="993775"/>
            <wp:effectExtent l="0" t="0" r="0" b="0"/>
            <wp:docPr id="758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2" r="79652" b="2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F6BB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76/ </w:t>
      </w:r>
      <w:r w:rsidRPr="00AD601C">
        <w:rPr>
          <w:b/>
          <w:sz w:val="18"/>
        </w:rPr>
        <w:t>IB/P1/2009/s/TZ 1/HL/</w:t>
      </w:r>
    </w:p>
    <w:p w14:paraId="03353A08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ACD7EF6" wp14:editId="688C8871">
            <wp:extent cx="967105" cy="954405"/>
            <wp:effectExtent l="0" t="0" r="0" b="0"/>
            <wp:docPr id="75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0" r="77861" b="4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ED1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77/ </w:t>
      </w:r>
      <w:r w:rsidRPr="00AD601C">
        <w:rPr>
          <w:b/>
          <w:sz w:val="18"/>
        </w:rPr>
        <w:t>IB/P1/2008/w/TZ 0/HL/</w:t>
      </w:r>
    </w:p>
    <w:p w14:paraId="14368CCF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25B5899" wp14:editId="3562E7F5">
            <wp:extent cx="874395" cy="264795"/>
            <wp:effectExtent l="0" t="0" r="0" b="0"/>
            <wp:docPr id="760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1" r="80016" b="6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786C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78/ </w:t>
      </w:r>
      <w:r w:rsidRPr="00AD601C">
        <w:rPr>
          <w:b/>
          <w:sz w:val="18"/>
        </w:rPr>
        <w:t>IB/P1/2008/w/TZ 0/HL/</w:t>
      </w:r>
    </w:p>
    <w:p w14:paraId="088B971D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E697DF1" wp14:editId="20115B86">
            <wp:extent cx="861695" cy="1298575"/>
            <wp:effectExtent l="0" t="0" r="0" b="0"/>
            <wp:docPr id="761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9" r="80016" b="3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D8C6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79/ </w:t>
      </w:r>
      <w:r w:rsidRPr="00AD601C">
        <w:rPr>
          <w:b/>
          <w:sz w:val="18"/>
        </w:rPr>
        <w:t>IB/P1/2008/w/TZ 0/HL/</w:t>
      </w:r>
    </w:p>
    <w:p w14:paraId="62F90855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4F0D668" wp14:editId="365E2C7F">
            <wp:extent cx="901065" cy="1656715"/>
            <wp:effectExtent l="0" t="0" r="0" b="0"/>
            <wp:docPr id="762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05" r="7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8E0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80/ </w:t>
      </w:r>
      <w:r w:rsidRPr="00AD601C">
        <w:rPr>
          <w:b/>
          <w:sz w:val="18"/>
        </w:rPr>
        <w:t>IB/P1/2008/s/TZ 2/HL/</w:t>
      </w:r>
    </w:p>
    <w:p w14:paraId="4A71902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5DDE05F" wp14:editId="3BF58D5B">
            <wp:extent cx="835025" cy="331470"/>
            <wp:effectExtent l="0" t="0" r="0" b="0"/>
            <wp:docPr id="763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37321" r="79459" b="5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450B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63CA4AA" wp14:editId="6F85E7F8">
            <wp:extent cx="927735" cy="927735"/>
            <wp:effectExtent l="0" t="0" r="0" b="0"/>
            <wp:docPr id="764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1" r="78737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5E8F" w14:textId="77777777" w:rsidR="002D7416" w:rsidRPr="00AD601C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F21099B" wp14:editId="317A6A88">
            <wp:extent cx="927735" cy="238760"/>
            <wp:effectExtent l="0" t="0" r="0" b="0"/>
            <wp:docPr id="765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51" r="78737" b="2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6A32" w14:textId="77777777" w:rsidR="002D7416" w:rsidRPr="00AD601C" w:rsidRDefault="002D7416" w:rsidP="002D7416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81/ </w:t>
      </w:r>
      <w:r w:rsidRPr="00AD601C">
        <w:rPr>
          <w:b/>
          <w:sz w:val="18"/>
        </w:rPr>
        <w:t>IB/P1/2008/s/TZ 1/HL/</w:t>
      </w:r>
    </w:p>
    <w:p w14:paraId="068D7446" w14:textId="10F7C247" w:rsidR="00535A3B" w:rsidRPr="002D7416" w:rsidRDefault="002D7416" w:rsidP="002D7416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055BA8C" wp14:editId="33E27037">
            <wp:extent cx="842742" cy="1097280"/>
            <wp:effectExtent l="0" t="0" r="0" b="7620"/>
            <wp:docPr id="76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8" r="78218" b="3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2" cy="10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A3B" w:rsidRPr="002D7416" w:rsidSect="002D7416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5C6A3" w14:textId="77777777" w:rsidR="00186342" w:rsidRDefault="00186342" w:rsidP="006B1F1E">
      <w:pPr>
        <w:spacing w:after="0" w:line="240" w:lineRule="auto"/>
      </w:pPr>
      <w:r>
        <w:separator/>
      </w:r>
    </w:p>
  </w:endnote>
  <w:endnote w:type="continuationSeparator" w:id="0">
    <w:p w14:paraId="1B82904C" w14:textId="77777777" w:rsidR="00186342" w:rsidRDefault="00186342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000BE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414F3F0D" wp14:editId="18329CAF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F54B9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B19993" wp14:editId="005D787E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A924D" w14:textId="77777777" w:rsidR="00186342" w:rsidRDefault="00186342" w:rsidP="006B1F1E">
      <w:pPr>
        <w:spacing w:after="0" w:line="240" w:lineRule="auto"/>
      </w:pPr>
      <w:r>
        <w:separator/>
      </w:r>
    </w:p>
  </w:footnote>
  <w:footnote w:type="continuationSeparator" w:id="0">
    <w:p w14:paraId="00B44FA9" w14:textId="77777777" w:rsidR="00186342" w:rsidRDefault="00186342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18531" w14:textId="77777777"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16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86342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D741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49246"/>
  <w15:chartTrackingRefBased/>
  <w15:docId w15:val="{045E1078-8205-4E26-AC2E-5F661E09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7CE0B-39D3-4C4E-BBEC-3A0DFCEC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37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2018-05-15T08:11:00Z</dcterms:created>
  <dcterms:modified xsi:type="dcterms:W3CDTF">2018-05-15T08:14:00Z</dcterms:modified>
</cp:coreProperties>
</file>