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6611F" w14:textId="65A151E0" w:rsidR="00DB7BA5" w:rsidRDefault="00B319D1" w:rsidP="00E360E2">
      <w:pPr>
        <w:pStyle w:val="Heading1"/>
      </w:pPr>
      <w:r>
        <w:t xml:space="preserve">IB </w:t>
      </w:r>
      <w:r w:rsidR="00B370BF">
        <w:t xml:space="preserve">4 </w:t>
      </w:r>
      <w:r>
        <w:t>HL P1 16w to 08s</w:t>
      </w:r>
      <w:r w:rsidR="00B370BF">
        <w:t xml:space="preserve"> 46Pgs</w:t>
      </w:r>
      <w:bookmarkStart w:id="0" w:name="_GoBack"/>
      <w:bookmarkEnd w:id="0"/>
    </w:p>
    <w:p w14:paraId="65D8B01C" w14:textId="77777777"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14:paraId="44E917CF" w14:textId="77777777"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0C990BC" wp14:editId="7FC27394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340C8" w14:textId="77777777" w:rsidR="001741C5" w:rsidRDefault="001741C5" w:rsidP="00301366">
      <w:pPr>
        <w:spacing w:after="0" w:line="240" w:lineRule="auto"/>
        <w:rPr>
          <w:noProof/>
        </w:rPr>
      </w:pPr>
    </w:p>
    <w:p w14:paraId="581917AA" w14:textId="77777777" w:rsidR="001741C5" w:rsidRDefault="001741C5" w:rsidP="00D97F75">
      <w:r>
        <w:rPr>
          <w:noProof/>
        </w:rPr>
        <w:drawing>
          <wp:inline distT="0" distB="0" distL="0" distR="0" wp14:anchorId="61D8FB8F" wp14:editId="5C379475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DBAE2" w14:textId="77777777" w:rsidR="001741C5" w:rsidRDefault="001741C5" w:rsidP="00D97F75">
      <w:r>
        <w:br w:type="page"/>
      </w:r>
    </w:p>
    <w:p w14:paraId="04E7600C" w14:textId="77777777"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14:paraId="530BD5C4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B5C6E12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3F78DD7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B09612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1DFD14F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26D7E85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D9B7E5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14AE17E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0B96B5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458279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4F3F27F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DAACAC7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C32098F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6A5A7E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C27845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14:paraId="10FCD31B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8149ED7" w14:textId="77777777"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A1E6165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A8B1784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511E2CA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A36564A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1995F34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3E60D5B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B9B3020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B92342F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2E8D2F3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8F1B959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C607BF4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C7FF357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3A7372F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14:paraId="32D790F9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B5BCB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14:paraId="563D624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0BF0D88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14:paraId="31AE66A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14:paraId="0AA467A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6028ABA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134F3FC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14:paraId="624D872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14:paraId="534704A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14:paraId="6689CBC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14:paraId="4F5ADCE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14:paraId="6BD9FE7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14:paraId="2504B01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14:paraId="3FE4427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14:paraId="50412A3A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178F3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9C99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14:paraId="19E83C8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65B8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14:paraId="5AD175F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14:paraId="30A7B31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14:paraId="2C8E46D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14:paraId="69402C2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14:paraId="5DEB892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2FFA3A1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14:paraId="2D9488A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14:paraId="364A92B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14:paraId="65EBEEA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14:paraId="272EFA3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14:paraId="3F901769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DD9A5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3825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14:paraId="04FBC63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0869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2B695CA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041432D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14:paraId="15EDF54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14:paraId="64E6B87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14:paraId="023ED49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14:paraId="3F6E834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14:paraId="0DAE9C7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7EB4C2F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14:paraId="77A859B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14:paraId="1087A9F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14:paraId="06173F6D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EF735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E5A7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12A223A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ED15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14:paraId="11F2441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14:paraId="1629CFB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14:paraId="5D115D6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14:paraId="7E399A7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02E8148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1C6899E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14:paraId="73E5B78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4EBE506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761FF04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425305E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14:paraId="043690D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8E268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2974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14:paraId="56B192E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D45D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14:paraId="164C289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14:paraId="02BEBFD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14:paraId="6AD171E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14:paraId="000C18A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14:paraId="6B1B2FD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14:paraId="0D07FFA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06E7DDE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14:paraId="083787E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14:paraId="5566A01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14:paraId="5D1831A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14:paraId="0449EBA5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F5D86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193BA3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BB65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86EB95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A008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1EE9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EFC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009C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497A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997A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C13A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9A3C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E2F5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BE3A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14:paraId="22E1C839" w14:textId="77777777" w:rsidR="005248EE" w:rsidRDefault="005248EE" w:rsidP="005248EE"/>
    <w:p w14:paraId="4ACAFDC9" w14:textId="77777777" w:rsidR="005248EE" w:rsidRDefault="005248EE" w:rsidP="005248EE">
      <w:r>
        <w:rPr>
          <w:noProof/>
        </w:rPr>
        <w:drawing>
          <wp:inline distT="0" distB="0" distL="0" distR="0" wp14:anchorId="5B4741D7" wp14:editId="57B5C02D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6E202" w14:textId="77777777" w:rsidR="005248EE" w:rsidRDefault="005248EE" w:rsidP="005248EE">
      <w:r>
        <w:rPr>
          <w:noProof/>
        </w:rPr>
        <w:drawing>
          <wp:inline distT="0" distB="0" distL="0" distR="0" wp14:anchorId="729A6DD7" wp14:editId="2974B5BC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94656" w14:textId="77777777"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14:paraId="4B9C2264" w14:textId="77777777" w:rsidR="003D2A41" w:rsidRPr="003D2A41" w:rsidRDefault="003D2A41" w:rsidP="003D2A41"/>
    <w:p w14:paraId="3FE0254E" w14:textId="77777777" w:rsidR="005248EE" w:rsidRDefault="005248EE" w:rsidP="00D97F75">
      <w:r>
        <w:rPr>
          <w:noProof/>
        </w:rPr>
        <w:drawing>
          <wp:inline distT="0" distB="0" distL="0" distR="0" wp14:anchorId="7D6CC509" wp14:editId="50CFDF02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3E60C" w14:textId="77777777"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14:paraId="519D237D" w14:textId="77777777"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1467570B" w14:textId="77777777"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1AB2991" wp14:editId="2E667159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2F24C" w14:textId="77777777"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14:paraId="49963B61" w14:textId="77777777"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14:paraId="2370D60D" w14:textId="77777777"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14:paraId="3AD07415" w14:textId="77777777"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14:paraId="3739C75F" w14:textId="77777777" w:rsidR="00B370BF" w:rsidRDefault="00B370BF" w:rsidP="00B370BF">
      <w:pPr>
        <w:pStyle w:val="Heading1"/>
      </w:pPr>
      <w:bookmarkStart w:id="1" w:name="_Toc482269916"/>
      <w:r>
        <w:lastRenderedPageBreak/>
        <w:t>Topic 4</w:t>
      </w:r>
      <w:bookmarkEnd w:id="1"/>
    </w:p>
    <w:p w14:paraId="3EA247BA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82/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72A67798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595B4CC" wp14:editId="1B45CEAD">
            <wp:extent cx="6254750" cy="3260090"/>
            <wp:effectExtent l="0" t="0" r="0" b="0"/>
            <wp:docPr id="143" name="Picture 260" descr="C:\Users\Paddy Smashing\AppData\Roaming\M8 Software\Spartan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Paddy Smashing\AppData\Roaming\M8 Software\Spartan_Data\Clips\OL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F7EE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0169125" wp14:editId="5CCB3186">
            <wp:extent cx="6254750" cy="4399915"/>
            <wp:effectExtent l="0" t="0" r="0" b="0"/>
            <wp:docPr id="144" name="Picture 260" descr="C:\Users\Paddy Smashing\AppData\Roaming\M8 Software\Spartan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Paddy Smashing\AppData\Roaming\M8 Software\Spartan_Data\Clips\OL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4D15" w14:textId="77777777" w:rsidR="00B370BF" w:rsidRPr="005E5818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7A37CFE5" wp14:editId="4A2F8BD0">
            <wp:extent cx="6334760" cy="2928620"/>
            <wp:effectExtent l="0" t="0" r="0" b="0"/>
            <wp:docPr id="145" name="Picture 270" descr="C:\Users\Paddy Smashing\AppData\Roaming\M8 Software\Spartan_Data\Clips\O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Paddy Smashing\AppData\Roaming\M8 Software\Spartan_Data\Clips\OL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26ED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83/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14:paraId="54061528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D137BB6" wp14:editId="0F7DC418">
            <wp:extent cx="6308090" cy="1524000"/>
            <wp:effectExtent l="0" t="0" r="0" b="0"/>
            <wp:docPr id="146" name="Picture 86" descr="C:\Users\Paddy Smashing\AppData\Roaming\M8 Software\Spartan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addy Smashing\AppData\Roaming\M8 Software\Spartan_Data\Clips\OL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8F2E" w14:textId="77777777" w:rsidR="00B370BF" w:rsidRPr="005E5818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66D8916D" wp14:editId="1D4FF218">
            <wp:extent cx="6268085" cy="7778750"/>
            <wp:effectExtent l="0" t="0" r="0" b="0"/>
            <wp:docPr id="147" name="Picture 87" descr="C:\Users\Paddy Smashing\AppData\Roaming\M8 Software\Spartan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addy Smashing\AppData\Roaming\M8 Software\Spartan_Data\Clips\OL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7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7D8C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84/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</w:p>
    <w:p w14:paraId="58D059A5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F0740FD" wp14:editId="7454DB36">
            <wp:extent cx="6374130" cy="1656715"/>
            <wp:effectExtent l="0" t="0" r="0" b="0"/>
            <wp:docPr id="148" name="Picture 70" descr="C:\Users\Paddy Smashing\AppData\Roaming\M8 Software\Spartan_Data\Clips\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Paddy Smashing\AppData\Roaming\M8 Software\Spartan_Data\Clips\OL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FD76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66A9462" wp14:editId="71CB77D9">
            <wp:extent cx="6254750" cy="6387465"/>
            <wp:effectExtent l="0" t="0" r="0" b="0"/>
            <wp:docPr id="149" name="Picture 71" descr="C:\Users\Paddy Smashing\AppData\Roaming\M8 Software\Spartan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addy Smashing\AppData\Roaming\M8 Software\Spartan_Data\Clips\OL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6EA3" w14:textId="77777777" w:rsidR="00B370BF" w:rsidRPr="005E5818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25C1B09A" wp14:editId="12A0C5A9">
            <wp:extent cx="6254750" cy="1722755"/>
            <wp:effectExtent l="0" t="0" r="0" b="0"/>
            <wp:docPr id="150" name="Picture 71" descr="C:\Users\Paddy Smashing\AppData\Roaming\M8 Software\Spartan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addy Smashing\AppData\Roaming\M8 Software\Spartan_Data\Clips\OL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23BA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85/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6B637F78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CCBA356" wp14:editId="6B45E3E5">
            <wp:extent cx="6175375" cy="3273425"/>
            <wp:effectExtent l="0" t="0" r="0" b="0"/>
            <wp:docPr id="151" name="Picture 89" descr="C:\Users\Paddy Smashing\AppData\Roaming\M8 Software\Spartan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addy Smashing\AppData\Roaming\M8 Software\Spartan_Data\Clips\OL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1AD3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344B73B" wp14:editId="2E365A21">
            <wp:extent cx="6162040" cy="3418840"/>
            <wp:effectExtent l="0" t="0" r="0" b="0"/>
            <wp:docPr id="152" name="Picture 90" descr="C:\Users\Paddy Smashing\AppData\Roaming\M8 Software\Spartan_Data\Clips\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addy Smashing\AppData\Roaming\M8 Software\Spartan_Data\Clips\OL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F0CA" w14:textId="77777777" w:rsidR="00B370BF" w:rsidRPr="005E5818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762C7C07" wp14:editId="239F02CB">
            <wp:extent cx="6162040" cy="1576705"/>
            <wp:effectExtent l="0" t="0" r="0" b="0"/>
            <wp:docPr id="153" name="Picture 90" descr="C:\Users\Paddy Smashing\AppData\Roaming\M8 Software\Spartan_Data\Clips\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addy Smashing\AppData\Roaming\M8 Software\Spartan_Data\Clips\OL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39" b="3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2A96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86/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6DB76E9E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63AEF1A" wp14:editId="3DF38B9E">
            <wp:extent cx="6453505" cy="6308090"/>
            <wp:effectExtent l="0" t="0" r="0" b="0"/>
            <wp:docPr id="154" name="Picture 369" descr="C:\Users\Paddy Smashing\AppData\Roaming\M8 Software\Spartan_Data\Clips\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Paddy Smashing\AppData\Roaming\M8 Software\Spartan_Data\Clips\OL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9118" w14:textId="77777777" w:rsidR="00B370BF" w:rsidRPr="005E5818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433FF7B4" wp14:editId="080E7CED">
            <wp:extent cx="6400800" cy="6904355"/>
            <wp:effectExtent l="0" t="0" r="0" b="0"/>
            <wp:docPr id="155" name="Picture 370" descr="C:\Users\Paddy Smashing\AppData\Roaming\M8 Software\Spartan_Data\Clips\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Paddy Smashing\AppData\Roaming\M8 Software\Spartan_Data\Clips\OL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1C90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87/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14:paraId="784687CA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EDB3CFB" wp14:editId="2BBF3B75">
            <wp:extent cx="6360795" cy="6480175"/>
            <wp:effectExtent l="0" t="0" r="0" b="0"/>
            <wp:docPr id="156" name="Picture 366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5B86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258BBE9" wp14:editId="012DD3A2">
            <wp:extent cx="6348095" cy="2120265"/>
            <wp:effectExtent l="0" t="0" r="0" b="0"/>
            <wp:docPr id="157" name="Picture 367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095C" w14:textId="77777777" w:rsidR="00B370BF" w:rsidRPr="005E5818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561C963D" wp14:editId="21BC7855">
            <wp:extent cx="6348095" cy="2359025"/>
            <wp:effectExtent l="0" t="0" r="0" b="0"/>
            <wp:docPr id="158" name="Picture 367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D48F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88/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14:paraId="50B62606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56610F79" wp14:editId="649B7071">
            <wp:extent cx="6612890" cy="5937250"/>
            <wp:effectExtent l="0" t="0" r="0" b="0"/>
            <wp:docPr id="159" name="Picture 1654" descr="OL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OL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973B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A3596F0" wp14:editId="34EC40A4">
            <wp:extent cx="6612890" cy="2305685"/>
            <wp:effectExtent l="0" t="0" r="0" b="0"/>
            <wp:docPr id="160" name="Picture 1654" descr="OL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OL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B795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678AA0B" wp14:editId="3E20595D">
            <wp:extent cx="6374130" cy="1788795"/>
            <wp:effectExtent l="0" t="0" r="0" b="0"/>
            <wp:docPr id="161" name="Picture 1653" descr="OL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OL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A06D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89/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  <w:proofErr w:type="spellStart"/>
      <w:r>
        <w:rPr>
          <w:b/>
        </w:rPr>
        <w:t>zz</w:t>
      </w:r>
      <w:proofErr w:type="spellEnd"/>
    </w:p>
    <w:p w14:paraId="1F415283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7A1117CD" wp14:editId="7CCB1D90">
            <wp:extent cx="6784975" cy="4664710"/>
            <wp:effectExtent l="0" t="0" r="0" b="0"/>
            <wp:docPr id="162" name="Picture 1500" descr="C:\Users\Paddy Smashing\AppData\Roaming\M8 Software\Spartan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C:\Users\Paddy Smashing\AppData\Roaming\M8 Software\Spartan_Data\Clips\OL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280F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lastRenderedPageBreak/>
        <w:drawing>
          <wp:inline distT="0" distB="0" distL="0" distR="0" wp14:anchorId="173A1487" wp14:editId="2A323238">
            <wp:extent cx="6784975" cy="2677160"/>
            <wp:effectExtent l="0" t="0" r="0" b="0"/>
            <wp:docPr id="163" name="Picture 1500" descr="C:\Users\Paddy Smashing\AppData\Roaming\M8 Software\Spartan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C:\Users\Paddy Smashing\AppData\Roaming\M8 Software\Spartan_Data\Clips\OL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9154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</w:p>
    <w:p w14:paraId="390C211A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62BD6A81" wp14:editId="17ABC0BD">
            <wp:extent cx="6784975" cy="4691380"/>
            <wp:effectExtent l="0" t="0" r="0" b="0"/>
            <wp:docPr id="164" name="Picture 1500" descr="C:\Users\Paddy Smashing\AppData\Roaming\M8 Software\Spartan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C:\Users\Paddy Smashing\AppData\Roaming\M8 Software\Spartan_Data\Clips\OL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B744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330DDF63" wp14:editId="363FB2CE">
            <wp:extent cx="6784975" cy="2677160"/>
            <wp:effectExtent l="0" t="0" r="0" b="0"/>
            <wp:docPr id="165" name="Picture 1500" descr="C:\Users\Paddy Smashing\AppData\Roaming\M8 Software\Spartan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C:\Users\Paddy Smashing\AppData\Roaming\M8 Software\Spartan_Data\Clips\OL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76DB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44BB5A82" wp14:editId="628C069D">
            <wp:extent cx="6506845" cy="6665595"/>
            <wp:effectExtent l="0" t="0" r="0" b="0"/>
            <wp:docPr id="166" name="Picture 1501" descr="C:\Users\Paddy Smashing\AppData\Roaming\M8 Software\Spartan_Data\Clips\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 descr="C:\Users\Paddy Smashing\AppData\Roaming\M8 Software\Spartan_Data\Clips\OL9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9085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90/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14:paraId="3F51F371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0E6A9A0" wp14:editId="1C062AE1">
            <wp:extent cx="6864350" cy="5141595"/>
            <wp:effectExtent l="0" t="0" r="0" b="0"/>
            <wp:docPr id="167" name="Picture 1895" descr="OL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 descr="OL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0793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91/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14:paraId="64305DDA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3A7C5B7" wp14:editId="4658DE5D">
            <wp:extent cx="6864350" cy="2451735"/>
            <wp:effectExtent l="0" t="0" r="0" b="0"/>
            <wp:docPr id="168" name="Picture 1893" descr="OL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 descr="OL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7107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A576A4E" wp14:editId="669607FA">
            <wp:extent cx="6824980" cy="6348095"/>
            <wp:effectExtent l="0" t="0" r="0" b="0"/>
            <wp:docPr id="169" name="Picture 1892" descr="OL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 descr="OL8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E48D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4BCF344" wp14:editId="7FCD2B53">
            <wp:extent cx="6838315" cy="3048000"/>
            <wp:effectExtent l="0" t="0" r="0" b="0"/>
            <wp:docPr id="170" name="Picture 1891" descr="OL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OL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A1E1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92/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14:paraId="65881878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7D04151F" wp14:editId="20AB3DC6">
            <wp:extent cx="6811645" cy="9157335"/>
            <wp:effectExtent l="0" t="0" r="0" b="0"/>
            <wp:docPr id="171" name="Picture 1651" descr="OL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OL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9B5F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46DA3FA" wp14:editId="5D389FDC">
            <wp:extent cx="6758305" cy="7964805"/>
            <wp:effectExtent l="0" t="0" r="0" b="0"/>
            <wp:docPr id="172" name="Picture 1650" descr="OL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OL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54F2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93/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14:paraId="02FF7BB2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6059A64B" wp14:editId="6A4D703F">
            <wp:extent cx="6546850" cy="1709420"/>
            <wp:effectExtent l="0" t="0" r="0" b="0"/>
            <wp:docPr id="173" name="Picture 1010" descr="C:\Users\Paddy Smashing\AppData\Roaming\M8 Software\Spartan_Data\Clips\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C:\Users\Paddy Smashing\AppData\Roaming\M8 Software\Spartan_Data\Clips\OL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0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FC7C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94/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14:paraId="0B3AE9F5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37D81B65" wp14:editId="789FCADA">
            <wp:extent cx="6612890" cy="1894840"/>
            <wp:effectExtent l="0" t="0" r="0" b="0"/>
            <wp:docPr id="174" name="Picture 1503" descr="C:\Users\Paddy Smashing\AppData\Roaming\M8 Software\Spartan_Data\Clips\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C:\Users\Paddy Smashing\AppData\Roaming\M8 Software\Spartan_Data\Clips\OL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E1C5D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536133E" wp14:editId="268D09B7">
            <wp:extent cx="6639560" cy="5141595"/>
            <wp:effectExtent l="0" t="0" r="0" b="0"/>
            <wp:docPr id="175" name="Picture 1504" descr="C:\Users\Paddy Smashing\AppData\Roaming\M8 Software\Spartan_Data\Clips\O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C:\Users\Paddy Smashing\AppData\Roaming\M8 Software\Spartan_Data\Clips\OL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1D1C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BBA834E" wp14:editId="0D4C084D">
            <wp:extent cx="6626225" cy="6546850"/>
            <wp:effectExtent l="0" t="0" r="0" b="0"/>
            <wp:docPr id="176" name="Picture 1505" descr="C:\Users\Paddy Smashing\AppData\Roaming\M8 Software\Spartan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C:\Users\Paddy Smashing\AppData\Roaming\M8 Software\Spartan_Data\Clips\OL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A8CA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95/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14:paraId="36D843B2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8E737F5" wp14:editId="195A7E82">
            <wp:extent cx="6824980" cy="1776095"/>
            <wp:effectExtent l="0" t="0" r="0" b="0"/>
            <wp:docPr id="177" name="Picture 1889" descr="OL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 descr="OL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D63D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96/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14:paraId="0B8C9C15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FB40629" wp14:editId="785D30ED">
            <wp:extent cx="6784975" cy="6917690"/>
            <wp:effectExtent l="0" t="0" r="0" b="0"/>
            <wp:docPr id="178" name="Picture 1887" descr="OL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 descr="OL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94C4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A2AF2BA" wp14:editId="4CAEA282">
            <wp:extent cx="6824980" cy="3273425"/>
            <wp:effectExtent l="0" t="0" r="0" b="0"/>
            <wp:docPr id="179" name="Picture 1886" descr="OL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 descr="OL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F374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97/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14:paraId="79CF7138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629D465E" wp14:editId="46A168A1">
            <wp:extent cx="6838315" cy="4479290"/>
            <wp:effectExtent l="0" t="0" r="0" b="0"/>
            <wp:docPr id="180" name="Picture 1648" descr="O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OL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6782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937B238" wp14:editId="28BCDDFF">
            <wp:extent cx="6109335" cy="2425065"/>
            <wp:effectExtent l="0" t="0" r="0" b="0"/>
            <wp:docPr id="181" name="Picture 1648" descr="O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OL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AAF0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09D3655" wp14:editId="5A3A4BA5">
            <wp:extent cx="6811645" cy="6665595"/>
            <wp:effectExtent l="0" t="0" r="0" b="0"/>
            <wp:docPr id="182" name="Picture 1647" descr="OL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 descr="OL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8252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98/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14:paraId="40B0420E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974E105" wp14:editId="63E93BC1">
            <wp:extent cx="6599555" cy="2623820"/>
            <wp:effectExtent l="0" t="0" r="0" b="0"/>
            <wp:docPr id="183" name="Picture 1507" descr="C:\Users\Paddy Smashing\AppData\Roaming\M8 Software\Spartan_Data\Clips\O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C:\Users\Paddy Smashing\AppData\Roaming\M8 Software\Spartan_Data\Clips\OL2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EAC1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05A64B23" wp14:editId="579D2008">
            <wp:extent cx="6639560" cy="2544445"/>
            <wp:effectExtent l="0" t="0" r="0" b="0"/>
            <wp:docPr id="184" name="Picture 1508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C0FC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lastRenderedPageBreak/>
        <w:drawing>
          <wp:inline distT="0" distB="0" distL="0" distR="0" wp14:anchorId="41E2B417" wp14:editId="3123A063">
            <wp:extent cx="6639560" cy="5340350"/>
            <wp:effectExtent l="0" t="0" r="0" b="0"/>
            <wp:docPr id="185" name="Picture 1508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5957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3ECCBB20" wp14:editId="4F338733">
            <wp:extent cx="6639560" cy="2623820"/>
            <wp:effectExtent l="0" t="0" r="0" b="0"/>
            <wp:docPr id="186" name="Picture 1508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379E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6D6A1CC" wp14:editId="7309C2A8">
            <wp:extent cx="6639560" cy="5459730"/>
            <wp:effectExtent l="0" t="0" r="0" b="0"/>
            <wp:docPr id="187" name="Picture 1508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A083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587DA609" wp14:editId="67577C9C">
            <wp:extent cx="6639560" cy="2981960"/>
            <wp:effectExtent l="0" t="0" r="0" b="0"/>
            <wp:docPr id="188" name="Picture 1509" descr="C:\Users\Paddy Smashing\AppData\Roaming\M8 Software\Spartan_Data\Clips\O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C:\Users\Paddy Smashing\AppData\Roaming\M8 Software\Spartan_Data\Clips\OL2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07B96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254689B" wp14:editId="1B3DC66C">
            <wp:extent cx="6639560" cy="4982845"/>
            <wp:effectExtent l="0" t="0" r="0" b="0"/>
            <wp:docPr id="189" name="Picture 1509" descr="C:\Users\Paddy Smashing\AppData\Roaming\M8 Software\Spartan_Data\Clips\O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C:\Users\Paddy Smashing\AppData\Roaming\M8 Software\Spartan_Data\Clips\OL2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F39A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BF1D4FC" wp14:editId="7784806A">
            <wp:extent cx="6639560" cy="1696085"/>
            <wp:effectExtent l="0" t="0" r="0" b="0"/>
            <wp:docPr id="190" name="Picture 1510" descr="C:\Users\Paddy Smashing\AppData\Roaming\M8 Software\Spartan_Data\Clips\O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C:\Users\Paddy Smashing\AppData\Roaming\M8 Software\Spartan_Data\Clips\OL2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00B7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99/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14:paraId="63E70E92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13F5D8B" wp14:editId="66F45ADC">
            <wp:extent cx="6931025" cy="6308090"/>
            <wp:effectExtent l="0" t="0" r="0" b="0"/>
            <wp:docPr id="191" name="Picture 1884" descr="O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OL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E9AF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474EA10F" wp14:editId="2E858EF2">
            <wp:extent cx="6877685" cy="2769870"/>
            <wp:effectExtent l="0" t="0" r="0" b="0"/>
            <wp:docPr id="192" name="Picture 1883" descr="OL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 descr="OL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A59C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4C9B33A" wp14:editId="58EDA5B0">
            <wp:extent cx="6082665" cy="3564890"/>
            <wp:effectExtent l="0" t="0" r="0" b="0"/>
            <wp:docPr id="193" name="Picture 1883" descr="OL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 descr="OL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58B">
        <w:rPr>
          <w:b/>
          <w:noProof/>
        </w:rPr>
        <w:drawing>
          <wp:inline distT="0" distB="0" distL="0" distR="0" wp14:anchorId="2FFA472D" wp14:editId="2F8954F4">
            <wp:extent cx="6877685" cy="2623820"/>
            <wp:effectExtent l="0" t="0" r="0" b="0"/>
            <wp:docPr id="194" name="Picture 1882" descr="OL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 descr="OL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0CA4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100/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14:paraId="5BAEC78B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428CD2AE" wp14:editId="2F7B4656">
            <wp:extent cx="6705600" cy="2000885"/>
            <wp:effectExtent l="0" t="0" r="0" b="0"/>
            <wp:docPr id="195" name="Picture 1512" descr="C:\Users\Paddy Smashing\AppData\Roaming\M8 Software\Spartan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C:\Users\Paddy Smashing\AppData\Roaming\M8 Software\Spartan_Data\Clips\OL4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1" b="5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02C6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7462504" wp14:editId="4906C0C7">
            <wp:extent cx="6705600" cy="3949065"/>
            <wp:effectExtent l="0" t="0" r="0" b="0"/>
            <wp:docPr id="196" name="Picture 1512" descr="C:\Users\Paddy Smashing\AppData\Roaming\M8 Software\Spartan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C:\Users\Paddy Smashing\AppData\Roaming\M8 Software\Spartan_Data\Clips\OL4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599E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231E6038" wp14:editId="5F5E1A96">
            <wp:extent cx="6718935" cy="3949065"/>
            <wp:effectExtent l="0" t="0" r="0" b="0"/>
            <wp:docPr id="197" name="Picture 1513" descr="C:\Users\Paddy Smashing\AppData\Roaming\M8 Software\Spartan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C:\Users\Paddy Smashing\AppData\Roaming\M8 Software\Spartan_Data\Clips\OL4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ED9E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382EC8F4" wp14:editId="75E01805">
            <wp:extent cx="6718935" cy="2677160"/>
            <wp:effectExtent l="0" t="0" r="0" b="0"/>
            <wp:docPr id="198" name="Picture 1513" descr="C:\Users\Paddy Smashing\AppData\Roaming\M8 Software\Spartan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C:\Users\Paddy Smashing\AppData\Roaming\M8 Software\Spartan_Data\Clips\OL4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C3E8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101/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14:paraId="19D75847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10680C9" wp14:editId="61877A5B">
            <wp:extent cx="6692265" cy="2173605"/>
            <wp:effectExtent l="0" t="0" r="0" b="0"/>
            <wp:docPr id="199" name="Picture 1880" descr="OL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 descr="OL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49B9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256DDF02" wp14:editId="0311236D">
            <wp:extent cx="6758305" cy="4095115"/>
            <wp:effectExtent l="0" t="0" r="0" b="0"/>
            <wp:docPr id="200" name="Picture 1879" descr="OL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 descr="OL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254F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4388BBF4" wp14:editId="6F9F51B0">
            <wp:extent cx="6758305" cy="4836795"/>
            <wp:effectExtent l="0" t="0" r="0" b="0"/>
            <wp:docPr id="201" name="Picture 1879" descr="OL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 descr="OL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1F24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102/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14:paraId="0CD680F2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4E0DB9CF" wp14:editId="7F9E1130">
            <wp:extent cx="6838315" cy="3246755"/>
            <wp:effectExtent l="0" t="0" r="0" b="0"/>
            <wp:docPr id="202" name="Picture 1645" descr="O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OL9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87BA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E065A37" wp14:editId="04BFF2E2">
            <wp:extent cx="6228715" cy="4545330"/>
            <wp:effectExtent l="0" t="0" r="0" b="0"/>
            <wp:docPr id="203" name="Picture 1645" descr="O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OL9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ACCF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2D5882A" wp14:editId="64D598B5">
            <wp:extent cx="6055995" cy="4863465"/>
            <wp:effectExtent l="0" t="0" r="0" b="0"/>
            <wp:docPr id="204" name="Picture 1644" descr="OL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OL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4A8F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103/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14:paraId="4E6EFCC1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715055B5" wp14:editId="31F4E78F">
            <wp:extent cx="6559550" cy="4836795"/>
            <wp:effectExtent l="0" t="0" r="0" b="0"/>
            <wp:docPr id="205" name="Picture 1515" descr="C:\Users\Paddy Smashing\AppData\Roaming\M8 Software\Spartan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C:\Users\Paddy Smashing\AppData\Roaming\M8 Software\Spartan_Data\Clips\OL5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69C8" w14:textId="77777777" w:rsidR="00B370BF" w:rsidRDefault="00B370BF" w:rsidP="00B370BF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1B641485" wp14:editId="6973F54D">
            <wp:extent cx="6599555" cy="4121150"/>
            <wp:effectExtent l="0" t="0" r="0" b="0"/>
            <wp:docPr id="206" name="Picture 1516" descr="C:\Users\Paddy Smashing\AppData\Roaming\M8 Software\Spartan_Data\Clips\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C:\Users\Paddy Smashing\AppData\Roaming\M8 Software\Spartan_Data\Clips\OL5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E630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09673A6" wp14:editId="46DF77A1">
            <wp:extent cx="6599555" cy="1682750"/>
            <wp:effectExtent l="0" t="0" r="0" b="0"/>
            <wp:docPr id="207" name="Picture 1516" descr="C:\Users\Paddy Smashing\AppData\Roaming\M8 Software\Spartan_Data\Clips\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C:\Users\Paddy Smashing\AppData\Roaming\M8 Software\Spartan_Data\Clips\OL5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92AE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104/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14:paraId="618C15D8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5FD2A8B" wp14:editId="5C55BBCF">
            <wp:extent cx="6758305" cy="6678930"/>
            <wp:effectExtent l="0" t="0" r="0" b="0"/>
            <wp:docPr id="208" name="Picture 1877" descr="OL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 descr="OL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EA3E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012DF92" wp14:editId="4F17C90B">
            <wp:extent cx="6784975" cy="4824095"/>
            <wp:effectExtent l="0" t="0" r="0" b="0"/>
            <wp:docPr id="209" name="Picture 1876" descr="OL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 descr="OL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2024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105/ </w:t>
      </w:r>
      <w:r w:rsidRPr="00D00197">
        <w:rPr>
          <w:b/>
        </w:rPr>
        <w:t>IB/Paper 1/2009/w/</w:t>
      </w:r>
      <w:r>
        <w:rPr>
          <w:b/>
        </w:rPr>
        <w:t>Time Zone 0/Higher Level/</w:t>
      </w:r>
    </w:p>
    <w:p w14:paraId="1E26FA32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5E887F24" wp14:editId="3582613E">
            <wp:extent cx="6811645" cy="3975735"/>
            <wp:effectExtent l="0" t="0" r="0" b="0"/>
            <wp:docPr id="210" name="Picture 1642" descr="O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OL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FFF8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5D96734" wp14:editId="6059345E">
            <wp:extent cx="6811645" cy="4519295"/>
            <wp:effectExtent l="0" t="0" r="0" b="0"/>
            <wp:docPr id="211" name="Picture 1642" descr="O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OL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A296" w14:textId="77777777" w:rsidR="00B370BF" w:rsidRPr="00D00197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93AEB5D" wp14:editId="44643A3B">
            <wp:extent cx="6798310" cy="2173605"/>
            <wp:effectExtent l="0" t="0" r="0" b="0"/>
            <wp:docPr id="212" name="Picture 1641" descr="O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OL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37FF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106/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14:paraId="295313DF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541AD568" wp14:editId="2479C6CF">
            <wp:extent cx="6652895" cy="1736090"/>
            <wp:effectExtent l="0" t="0" r="0" b="0"/>
            <wp:docPr id="213" name="Picture 1518" descr="C:\Users\Paddy Smashing\AppData\Roaming\M8 Software\Spartan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C:\Users\Paddy Smashing\AppData\Roaming\M8 Software\Spartan_Data\Clips\OL7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0A81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6ECCA65F" wp14:editId="3C178D0A">
            <wp:extent cx="6387465" cy="6533515"/>
            <wp:effectExtent l="0" t="0" r="0" b="0"/>
            <wp:docPr id="214" name="Picture 1519" descr="C:\Users\Paddy Smashing\AppData\Roaming\M8 Software\Spartan_Data\Clips\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C:\Users\Paddy Smashing\AppData\Roaming\M8 Software\Spartan_Data\Clips\OL7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F56B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6E8A7C4A" wp14:editId="51CF23E9">
            <wp:extent cx="5698490" cy="2862580"/>
            <wp:effectExtent l="0" t="0" r="0" b="0"/>
            <wp:docPr id="215" name="Picture 1520" descr="C:\Users\Paddy Smashing\AppData\Roaming\M8 Software\Spartan_Data\Clips\OL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C:\Users\Paddy Smashing\AppData\Roaming\M8 Software\Spartan_Data\Clips\OL7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DBC5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107/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14:paraId="495FDC7F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12A17365" wp14:editId="56D4A3AF">
            <wp:extent cx="6784975" cy="1722755"/>
            <wp:effectExtent l="0" t="0" r="0" b="0"/>
            <wp:docPr id="216" name="Picture 1874" descr="O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OL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DC5C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3698610B" wp14:editId="0ECFAF20">
            <wp:extent cx="6811645" cy="4863465"/>
            <wp:effectExtent l="0" t="0" r="0" b="0"/>
            <wp:docPr id="217" name="Picture 1873" descr="OL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OL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A8AA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07E2714" wp14:editId="12AE1CE9">
            <wp:extent cx="6811645" cy="3392805"/>
            <wp:effectExtent l="0" t="0" r="0" b="0"/>
            <wp:docPr id="218" name="Picture 1873" descr="OL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OL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4353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C97C6AD" wp14:editId="25AD9EE2">
            <wp:extent cx="6758305" cy="1749425"/>
            <wp:effectExtent l="0" t="0" r="0" b="0"/>
            <wp:docPr id="219" name="Picture 1872" descr="OL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OL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7828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108/ </w:t>
      </w:r>
      <w:r w:rsidRPr="00D440CA">
        <w:rPr>
          <w:b/>
        </w:rPr>
        <w:t>IB/Paper 1/2008/s/</w:t>
      </w:r>
      <w:r>
        <w:rPr>
          <w:b/>
        </w:rPr>
        <w:t>Time Zone 2/Higher Level/</w:t>
      </w:r>
    </w:p>
    <w:p w14:paraId="7604686D" w14:textId="77777777" w:rsidR="00B370BF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0B51B3F" wp14:editId="0EE2FCE2">
            <wp:extent cx="6639560" cy="3922395"/>
            <wp:effectExtent l="0" t="0" r="0" b="0"/>
            <wp:docPr id="220" name="Picture 1522" descr="C:\Users\Paddy Smashing\AppData\Roaming\M8 Software\Spartan_Data\Clips\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C:\Users\Paddy Smashing\AppData\Roaming\M8 Software\Spartan_Data\Clips\OL8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722E6" w14:textId="77777777" w:rsidR="00B370BF" w:rsidRPr="00D440CA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350C1809" wp14:editId="2C02D202">
            <wp:extent cx="6612890" cy="2266315"/>
            <wp:effectExtent l="0" t="0" r="0" b="0"/>
            <wp:docPr id="221" name="Picture 1523" descr="C:\Users\Paddy Smashing\AppData\Roaming\M8 Software\Spartan_Data\Clips\OL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C:\Users\Paddy Smashing\AppData\Roaming\M8 Software\Spartan_Data\Clips\OL8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8A6D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4 </w:t>
      </w:r>
      <w:r>
        <w:rPr>
          <w:rFonts w:cs="Calibri"/>
          <w:color w:val="000000"/>
        </w:rPr>
        <w:t xml:space="preserve">Q# 109/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14:paraId="0F354C45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33F6E2C" wp14:editId="3372407D">
            <wp:extent cx="6784975" cy="3949065"/>
            <wp:effectExtent l="0" t="0" r="0" b="0"/>
            <wp:docPr id="222" name="Picture 1870" descr="OL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OL7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B049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120BF39" wp14:editId="2054C6F3">
            <wp:extent cx="6692265" cy="1921510"/>
            <wp:effectExtent l="0" t="0" r="0" b="0"/>
            <wp:docPr id="223" name="Picture 1869" descr="OL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 descr="OL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A35B" w14:textId="77777777" w:rsidR="00B370BF" w:rsidRPr="00872059" w:rsidRDefault="00B370BF" w:rsidP="00B370BF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F611890" wp14:editId="7AF846AB">
            <wp:extent cx="6758305" cy="1696085"/>
            <wp:effectExtent l="0" t="0" r="0" b="0"/>
            <wp:docPr id="224" name="Picture 1868" descr="OL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OL8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2AB3" w14:textId="77777777" w:rsidR="00B370BF" w:rsidRPr="00AD601C" w:rsidRDefault="00B370BF" w:rsidP="00B370BF">
      <w:pPr>
        <w:pStyle w:val="Heading1"/>
        <w:rPr>
          <w:sz w:val="30"/>
        </w:rPr>
      </w:pPr>
      <w:bookmarkStart w:id="2" w:name="_Toc482269927"/>
      <w:r w:rsidRPr="00AD601C">
        <w:rPr>
          <w:sz w:val="30"/>
        </w:rPr>
        <w:t>Topic 4 Mark Scheme</w:t>
      </w:r>
      <w:bookmarkEnd w:id="2"/>
    </w:p>
    <w:p w14:paraId="3AF0635D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  <w:sectPr w:rsidR="00B370BF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2685E820" w14:textId="2E48D3C1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82/ </w:t>
      </w:r>
      <w:r w:rsidRPr="00AD601C">
        <w:rPr>
          <w:b/>
          <w:sz w:val="18"/>
        </w:rPr>
        <w:t>IB/P1/2016/w/TZ 2/HL/</w:t>
      </w:r>
    </w:p>
    <w:p w14:paraId="7A26D7F5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14A9291" wp14:editId="64E5ABA0">
            <wp:extent cx="901065" cy="1444625"/>
            <wp:effectExtent l="0" t="0" r="0" b="0"/>
            <wp:docPr id="767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C505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83/ </w:t>
      </w:r>
      <w:r w:rsidRPr="00AD601C">
        <w:rPr>
          <w:b/>
          <w:sz w:val="18"/>
        </w:rPr>
        <w:t>IB/P1/2016/s/TZ 0/HL/</w:t>
      </w:r>
    </w:p>
    <w:p w14:paraId="598E23C3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9F608FE" wp14:editId="4EC3D961">
            <wp:extent cx="941070" cy="1431290"/>
            <wp:effectExtent l="0" t="0" r="0" b="0"/>
            <wp:docPr id="76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CC9A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84/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14:paraId="15FC04D8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A7747A9" wp14:editId="5D050E09">
            <wp:extent cx="861695" cy="1537335"/>
            <wp:effectExtent l="0" t="0" r="0" b="0"/>
            <wp:docPr id="76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7E3B" w14:textId="77777777" w:rsidR="00B370BF" w:rsidRPr="00AD601C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77C153E7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85/ </w:t>
      </w:r>
      <w:r w:rsidRPr="00AD601C">
        <w:rPr>
          <w:b/>
          <w:sz w:val="18"/>
        </w:rPr>
        <w:t>IB/P1/2015/w/TZ 2/HL/</w:t>
      </w:r>
    </w:p>
    <w:p w14:paraId="4EBCC725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5F861D6" wp14:editId="44CE1E2B">
            <wp:extent cx="835025" cy="1444625"/>
            <wp:effectExtent l="0" t="0" r="0" b="0"/>
            <wp:docPr id="77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36" b="1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4A73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2287BEAC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4637D84E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198E43C2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43DF1621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7B991948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3B30B2D4" w14:textId="6060C602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86/ </w:t>
      </w:r>
      <w:r w:rsidRPr="00AD601C">
        <w:rPr>
          <w:b/>
          <w:sz w:val="18"/>
        </w:rPr>
        <w:t>IB/P1/2015/s/TZ 2/HL/</w:t>
      </w:r>
    </w:p>
    <w:p w14:paraId="5649476E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2681FC7" wp14:editId="5F97EC0F">
            <wp:extent cx="835025" cy="1431290"/>
            <wp:effectExtent l="0" t="0" r="0" b="0"/>
            <wp:docPr id="7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6" b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2DB0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87/ </w:t>
      </w:r>
      <w:r w:rsidRPr="00AD601C">
        <w:rPr>
          <w:b/>
          <w:sz w:val="18"/>
        </w:rPr>
        <w:t>IB/P1/2015/s/TZ 1/HL/</w:t>
      </w:r>
    </w:p>
    <w:p w14:paraId="235393E7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247E253" wp14:editId="7AC2730C">
            <wp:extent cx="704850" cy="1236394"/>
            <wp:effectExtent l="0" t="0" r="0" b="1905"/>
            <wp:docPr id="77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6" t="54248" b="1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5" cy="12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CC06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88/ </w:t>
      </w:r>
      <w:r w:rsidRPr="00AD601C">
        <w:rPr>
          <w:b/>
          <w:sz w:val="18"/>
        </w:rPr>
        <w:t>IB/P1/2014/w/TZ 0/HL/</w:t>
      </w:r>
    </w:p>
    <w:p w14:paraId="2168EA7B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0C49EF4" wp14:editId="6212B966">
            <wp:extent cx="796567" cy="1371600"/>
            <wp:effectExtent l="0" t="0" r="3810" b="0"/>
            <wp:docPr id="773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6" r="78650" b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59" cy="13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4487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89/ </w:t>
      </w:r>
      <w:r w:rsidRPr="00AD601C">
        <w:rPr>
          <w:b/>
          <w:sz w:val="18"/>
        </w:rPr>
        <w:t>IB/P1/2014/s/TZ 2/HL/</w:t>
      </w:r>
    </w:p>
    <w:p w14:paraId="5F69D2B2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35F7831" wp14:editId="0092A621">
            <wp:extent cx="901065" cy="1682750"/>
            <wp:effectExtent l="0" t="0" r="0" b="0"/>
            <wp:docPr id="774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8" r="79115" b="1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E6D4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90/ </w:t>
      </w:r>
      <w:r w:rsidRPr="00AD601C">
        <w:rPr>
          <w:b/>
          <w:sz w:val="18"/>
        </w:rPr>
        <w:t>IB/P1/2014/s/TZ 1/HL/</w:t>
      </w:r>
    </w:p>
    <w:p w14:paraId="11D85000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4FBE78E" wp14:editId="1EEEE278">
            <wp:extent cx="914400" cy="596265"/>
            <wp:effectExtent l="0" t="0" r="0" b="0"/>
            <wp:docPr id="775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6" r="78723" b="4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C294" w14:textId="77777777" w:rsidR="00B370BF" w:rsidRPr="00AD601C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35B7CEE9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220FDA37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3712728C" w14:textId="67898713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lastRenderedPageBreak/>
        <w:t xml:space="preserve">Q# 91/ </w:t>
      </w:r>
      <w:r w:rsidRPr="00AD601C">
        <w:rPr>
          <w:b/>
          <w:sz w:val="18"/>
        </w:rPr>
        <w:t>IB/P1/2014/s/TZ 1/HL/</w:t>
      </w:r>
    </w:p>
    <w:p w14:paraId="59C122F9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D72D731" wp14:editId="49B660D5">
            <wp:extent cx="835025" cy="1616710"/>
            <wp:effectExtent l="0" t="0" r="0" b="0"/>
            <wp:docPr id="776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6" r="80540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C156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92/ </w:t>
      </w:r>
      <w:r w:rsidRPr="00AD601C">
        <w:rPr>
          <w:b/>
          <w:sz w:val="18"/>
        </w:rPr>
        <w:t>IB/P1/2013/w/TZ 0/HL/</w:t>
      </w:r>
    </w:p>
    <w:p w14:paraId="45A4DE94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4ADAE6E" wp14:editId="4609B71C">
            <wp:extent cx="874395" cy="1656715"/>
            <wp:effectExtent l="0" t="0" r="0" b="0"/>
            <wp:docPr id="777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35" r="79848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A18A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93/ </w:t>
      </w:r>
      <w:r w:rsidRPr="00AD601C">
        <w:rPr>
          <w:b/>
          <w:sz w:val="18"/>
        </w:rPr>
        <w:t>IB/P1/2013/s/TZ 2/HL/</w:t>
      </w:r>
    </w:p>
    <w:p w14:paraId="307119CE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DC27E77" wp14:editId="297A9E82">
            <wp:extent cx="1139825" cy="264795"/>
            <wp:effectExtent l="0" t="0" r="0" b="0"/>
            <wp:docPr id="778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4" t="66983" r="39761" b="2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B22C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94/ </w:t>
      </w:r>
      <w:r w:rsidRPr="00AD601C">
        <w:rPr>
          <w:b/>
          <w:sz w:val="18"/>
        </w:rPr>
        <w:t>IB/P1/2013/s/TZ 2/HL/</w:t>
      </w:r>
    </w:p>
    <w:p w14:paraId="227B46FC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01F9DB1" wp14:editId="37F17F8B">
            <wp:extent cx="993775" cy="1722755"/>
            <wp:effectExtent l="0" t="0" r="0" b="0"/>
            <wp:docPr id="779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52" r="77295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F4E8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95/ </w:t>
      </w:r>
      <w:r w:rsidRPr="00AD601C">
        <w:rPr>
          <w:b/>
          <w:sz w:val="18"/>
        </w:rPr>
        <w:t>IB/P1/2013/s/TZ 1/HL/</w:t>
      </w:r>
    </w:p>
    <w:p w14:paraId="4BE64D6F" w14:textId="77777777" w:rsidR="00B370BF" w:rsidRPr="004E11B8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6B6D515" wp14:editId="6F195B72">
            <wp:extent cx="993775" cy="357505"/>
            <wp:effectExtent l="0" t="0" r="0" b="0"/>
            <wp:docPr id="780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" t="60037" r="77296" b="3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57D8E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96/ </w:t>
      </w:r>
      <w:r w:rsidRPr="00AD601C">
        <w:rPr>
          <w:b/>
          <w:sz w:val="18"/>
        </w:rPr>
        <w:t>IB/P1/2013/s/TZ 1/HL/</w:t>
      </w:r>
    </w:p>
    <w:p w14:paraId="681E8F71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AD615EE" wp14:editId="42142C7E">
            <wp:extent cx="954405" cy="914400"/>
            <wp:effectExtent l="0" t="0" r="0" b="0"/>
            <wp:docPr id="781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7" r="78207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E09A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97/ </w:t>
      </w:r>
      <w:r w:rsidRPr="00AD601C">
        <w:rPr>
          <w:b/>
          <w:sz w:val="18"/>
        </w:rPr>
        <w:t>IB/P1/2012/w/TZ 0/HL/</w:t>
      </w:r>
    </w:p>
    <w:p w14:paraId="66C26C21" w14:textId="77777777" w:rsidR="00B370BF" w:rsidRPr="004E11B8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AFBC03B" wp14:editId="470A64D6">
            <wp:extent cx="896112" cy="1649095"/>
            <wp:effectExtent l="0" t="0" r="0" b="8255"/>
            <wp:docPr id="782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75" r="78926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" cy="16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FB82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0205590A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780D0A5D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4BBB1550" w14:textId="2235766D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98/ </w:t>
      </w:r>
      <w:r w:rsidRPr="00AD601C">
        <w:rPr>
          <w:b/>
          <w:sz w:val="18"/>
        </w:rPr>
        <w:t>IB/P1/2012/s/TZ 2/HL/</w:t>
      </w:r>
    </w:p>
    <w:p w14:paraId="632D8A68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4CB3191" wp14:editId="323980FC">
            <wp:extent cx="993775" cy="1961515"/>
            <wp:effectExtent l="0" t="0" r="0" b="635"/>
            <wp:docPr id="783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67" r="77109" b="6183"/>
                    <a:stretch/>
                  </pic:blipFill>
                  <pic:spPr bwMode="auto">
                    <a:xfrm>
                      <a:off x="0" y="0"/>
                      <a:ext cx="9937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3AAA5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99/ </w:t>
      </w:r>
      <w:r w:rsidRPr="00AD601C">
        <w:rPr>
          <w:b/>
          <w:sz w:val="18"/>
        </w:rPr>
        <w:t>IB/P1/2012/s/TZ 1/HL/</w:t>
      </w:r>
    </w:p>
    <w:p w14:paraId="2456673E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3162062" wp14:editId="62E52B76">
            <wp:extent cx="1099820" cy="1709420"/>
            <wp:effectExtent l="0" t="0" r="0" b="0"/>
            <wp:docPr id="784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2" r="74924" b="1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6D33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100/ </w:t>
      </w:r>
      <w:r w:rsidRPr="00AD601C">
        <w:rPr>
          <w:b/>
          <w:sz w:val="18"/>
        </w:rPr>
        <w:t>IB/P1/2011/s/TZ 2/HL/</w:t>
      </w:r>
    </w:p>
    <w:p w14:paraId="6140EF6E" w14:textId="77777777" w:rsidR="00B370BF" w:rsidRPr="004E11B8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CC1423C" wp14:editId="6D16AEA4">
            <wp:extent cx="938904" cy="1865376"/>
            <wp:effectExtent l="0" t="0" r="0" b="1905"/>
            <wp:docPr id="785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82" r="7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09" cy="18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27C1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101/ </w:t>
      </w:r>
      <w:r w:rsidRPr="00AD601C">
        <w:rPr>
          <w:b/>
          <w:sz w:val="18"/>
        </w:rPr>
        <w:t>IB/P1/2011/s/TZ 1/HL/</w:t>
      </w:r>
    </w:p>
    <w:p w14:paraId="6CB7D3F4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A36C849" wp14:editId="42AE51FD">
            <wp:extent cx="963470" cy="1554480"/>
            <wp:effectExtent l="0" t="0" r="8255" b="7620"/>
            <wp:docPr id="786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3" r="77409" b="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56" cy="15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4C97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2E260742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5786ADFF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4DBE99BF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0A025562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0569F802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62838444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4E4DCE2A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67117B5B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7DAD51FB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0DDFAA0C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7191BE9A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55E317B1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13F60294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634B245C" w14:textId="0410CF86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lastRenderedPageBreak/>
        <w:t xml:space="preserve">Q# 102/ </w:t>
      </w:r>
      <w:r w:rsidRPr="00AD601C">
        <w:rPr>
          <w:b/>
          <w:sz w:val="18"/>
        </w:rPr>
        <w:t>IB/P1/2010/w/TZ 0/HL/</w:t>
      </w:r>
    </w:p>
    <w:p w14:paraId="54BECCD7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48C3CF7" wp14:editId="030B9259">
            <wp:extent cx="954405" cy="1961515"/>
            <wp:effectExtent l="0" t="0" r="0" b="0"/>
            <wp:docPr id="787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61" r="77797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31C4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103/ </w:t>
      </w:r>
      <w:r w:rsidRPr="00AD601C">
        <w:rPr>
          <w:b/>
          <w:sz w:val="18"/>
        </w:rPr>
        <w:t>IB/P1/2010/s/TZ 2/HL/</w:t>
      </w:r>
    </w:p>
    <w:p w14:paraId="461307FE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DF9FFCD" wp14:editId="2AD74068">
            <wp:extent cx="1007110" cy="1709420"/>
            <wp:effectExtent l="0" t="0" r="0" b="0"/>
            <wp:docPr id="788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15" r="77124" b="1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624E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104/ </w:t>
      </w:r>
      <w:r w:rsidRPr="00AD601C">
        <w:rPr>
          <w:b/>
          <w:sz w:val="18"/>
        </w:rPr>
        <w:t>IB/P1/2010/s/TZ 1/HL/</w:t>
      </w:r>
    </w:p>
    <w:p w14:paraId="52962BAB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ECE9399" wp14:editId="760128CC">
            <wp:extent cx="992809" cy="1591056"/>
            <wp:effectExtent l="0" t="0" r="0" b="0"/>
            <wp:docPr id="789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1" r="76205" b="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6" cy="15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1716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105/ </w:t>
      </w:r>
      <w:r w:rsidRPr="00AD601C">
        <w:rPr>
          <w:b/>
          <w:sz w:val="18"/>
        </w:rPr>
        <w:t>IB/P1/2009/w/TZ 0/HL/</w:t>
      </w:r>
    </w:p>
    <w:p w14:paraId="78808A45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587209C" wp14:editId="4BFAB5F2">
            <wp:extent cx="887730" cy="1603375"/>
            <wp:effectExtent l="0" t="0" r="0" b="0"/>
            <wp:docPr id="79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3" r="79115"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6CC1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606A1356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106/ </w:t>
      </w:r>
      <w:r w:rsidRPr="00AD601C">
        <w:rPr>
          <w:b/>
          <w:sz w:val="18"/>
        </w:rPr>
        <w:t>IB/P1/2009/s/TZ 2/HL/</w:t>
      </w:r>
    </w:p>
    <w:p w14:paraId="6074A162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C22E45F" wp14:editId="119FFA17">
            <wp:extent cx="887730" cy="1696085"/>
            <wp:effectExtent l="0" t="0" r="0" b="0"/>
            <wp:docPr id="79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97" r="7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3A74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2D66BBF6" w14:textId="77777777" w:rsidR="00B370BF" w:rsidRDefault="00B370BF" w:rsidP="00B370BF">
      <w:pPr>
        <w:spacing w:after="0" w:line="240" w:lineRule="auto"/>
        <w:rPr>
          <w:rFonts w:cs="Calibri"/>
          <w:color w:val="000000"/>
          <w:sz w:val="18"/>
        </w:rPr>
      </w:pPr>
    </w:p>
    <w:p w14:paraId="75600FF4" w14:textId="0EAD6775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107/ </w:t>
      </w:r>
      <w:r w:rsidRPr="00AD601C">
        <w:rPr>
          <w:b/>
          <w:sz w:val="18"/>
        </w:rPr>
        <w:t>IB/P1/2009/s/TZ 1/HL/</w:t>
      </w:r>
    </w:p>
    <w:p w14:paraId="0150FE4D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149F549" wp14:editId="4D53BC73">
            <wp:extent cx="887730" cy="1484019"/>
            <wp:effectExtent l="0" t="0" r="7620" b="1905"/>
            <wp:docPr id="792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66" r="77861" b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77" cy="14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90CA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108/ </w:t>
      </w:r>
      <w:r w:rsidRPr="00AD601C">
        <w:rPr>
          <w:b/>
          <w:sz w:val="18"/>
        </w:rPr>
        <w:t>IB/P1/2008/s/TZ 2/HL/</w:t>
      </w:r>
    </w:p>
    <w:p w14:paraId="64174D6E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07153D5" wp14:editId="36A9D3DE">
            <wp:extent cx="941070" cy="993775"/>
            <wp:effectExtent l="0" t="0" r="0" b="0"/>
            <wp:docPr id="793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41" r="7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5534" w14:textId="77777777" w:rsidR="00B370BF" w:rsidRPr="00AD601C" w:rsidRDefault="00B370BF" w:rsidP="00B370BF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109/ </w:t>
      </w:r>
      <w:r w:rsidRPr="00AD601C">
        <w:rPr>
          <w:b/>
          <w:sz w:val="18"/>
        </w:rPr>
        <w:t>IB/P1/2008/s/TZ 1/HL/</w:t>
      </w:r>
    </w:p>
    <w:p w14:paraId="0D8BA521" w14:textId="77777777" w:rsidR="00B370BF" w:rsidRPr="00AD601C" w:rsidRDefault="00B370BF" w:rsidP="00B370BF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C31BC0C" wp14:editId="0B07EE61">
            <wp:extent cx="896112" cy="1135457"/>
            <wp:effectExtent l="0" t="0" r="0" b="7620"/>
            <wp:docPr id="794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34" r="77504" b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96" cy="113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3F59" w14:textId="77777777" w:rsidR="00B370BF" w:rsidRPr="008D30BA" w:rsidRDefault="00B370BF" w:rsidP="00301366">
      <w:pPr>
        <w:spacing w:after="0" w:line="240" w:lineRule="auto"/>
      </w:pPr>
    </w:p>
    <w:sectPr w:rsidR="00B370BF" w:rsidRPr="008D30BA" w:rsidSect="00B370BF">
      <w:type w:val="continuous"/>
      <w:pgSz w:w="11906" w:h="16838"/>
      <w:pgMar w:top="709" w:right="1440" w:bottom="567" w:left="567" w:header="284" w:footer="44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69926" w14:textId="77777777" w:rsidR="003608C0" w:rsidRDefault="003608C0" w:rsidP="006B1F1E">
      <w:pPr>
        <w:spacing w:after="0" w:line="240" w:lineRule="auto"/>
      </w:pPr>
      <w:r>
        <w:separator/>
      </w:r>
    </w:p>
  </w:endnote>
  <w:endnote w:type="continuationSeparator" w:id="0">
    <w:p w14:paraId="0A069008" w14:textId="77777777" w:rsidR="003608C0" w:rsidRDefault="003608C0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3FA5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356C3F9" wp14:editId="42A90019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8082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759459" wp14:editId="01C90F4D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96876" w14:textId="77777777" w:rsidR="003608C0" w:rsidRDefault="003608C0" w:rsidP="006B1F1E">
      <w:pPr>
        <w:spacing w:after="0" w:line="240" w:lineRule="auto"/>
      </w:pPr>
      <w:r>
        <w:separator/>
      </w:r>
    </w:p>
  </w:footnote>
  <w:footnote w:type="continuationSeparator" w:id="0">
    <w:p w14:paraId="5EF3AA59" w14:textId="77777777" w:rsidR="003608C0" w:rsidRDefault="003608C0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AEFB7" w14:textId="77777777"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0BF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608C0"/>
    <w:rsid w:val="003808D0"/>
    <w:rsid w:val="00386FF6"/>
    <w:rsid w:val="003D2A41"/>
    <w:rsid w:val="004022B7"/>
    <w:rsid w:val="00447C0A"/>
    <w:rsid w:val="00456D8F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370BF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67BD9"/>
  <w15:chartTrackingRefBased/>
  <w15:docId w15:val="{CDF0AFB2-E3FE-40A8-BB8C-715158E0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emf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0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23034-1E5D-4FAE-BBF9-8CED432F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46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1</cp:revision>
  <dcterms:created xsi:type="dcterms:W3CDTF">2018-05-15T08:17:00Z</dcterms:created>
  <dcterms:modified xsi:type="dcterms:W3CDTF">2018-05-15T08:20:00Z</dcterms:modified>
</cp:coreProperties>
</file>