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75910" w14:textId="02EA2160" w:rsidR="00DB7BA5" w:rsidRDefault="00B319D1" w:rsidP="00E360E2">
      <w:pPr>
        <w:pStyle w:val="Heading1"/>
      </w:pPr>
      <w:r>
        <w:t xml:space="preserve">IB </w:t>
      </w:r>
      <w:r w:rsidR="00432769">
        <w:t>9</w:t>
      </w:r>
      <w:r>
        <w:t xml:space="preserve"> HL </w:t>
      </w:r>
      <w:r w:rsidR="00432769">
        <w:t>EQ</w:t>
      </w:r>
      <w:bookmarkStart w:id="0" w:name="_GoBack"/>
      <w:bookmarkEnd w:id="0"/>
      <w:r>
        <w:t xml:space="preserve"> P1 16w to 08s</w:t>
      </w:r>
      <w:r w:rsidR="00432769">
        <w:t xml:space="preserve"> 39Pgs</w:t>
      </w:r>
    </w:p>
    <w:p w14:paraId="1700903C" w14:textId="77777777" w:rsidR="001741C5" w:rsidRPr="001741C5" w:rsidRDefault="001741C5" w:rsidP="001741C5">
      <w:r>
        <w:t xml:space="preserve">All </w:t>
      </w:r>
      <w:proofErr w:type="gramStart"/>
      <w:r>
        <w:t>Higher Level</w:t>
      </w:r>
      <w:proofErr w:type="gramEnd"/>
      <w:r>
        <w:t xml:space="preserve"> topics have been combined with their respective Standard Level equivalent, so in HL topic 2 revision resources there will be topics 2 and 12. </w:t>
      </w:r>
    </w:p>
    <w:p w14:paraId="0BAA03F9" w14:textId="77777777" w:rsidR="00D97F75" w:rsidRDefault="0094428E" w:rsidP="00301366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002C376A" wp14:editId="3B568EE3">
            <wp:extent cx="6960235" cy="3935894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224" cy="395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72773" w14:textId="77777777" w:rsidR="001741C5" w:rsidRDefault="001741C5" w:rsidP="00301366">
      <w:pPr>
        <w:spacing w:after="0" w:line="240" w:lineRule="auto"/>
        <w:rPr>
          <w:noProof/>
        </w:rPr>
      </w:pPr>
    </w:p>
    <w:p w14:paraId="54611EE6" w14:textId="77777777" w:rsidR="001741C5" w:rsidRDefault="001741C5" w:rsidP="00D97F75">
      <w:r>
        <w:rPr>
          <w:noProof/>
        </w:rPr>
        <w:drawing>
          <wp:inline distT="0" distB="0" distL="0" distR="0" wp14:anchorId="02B468D8" wp14:editId="5E26E82E">
            <wp:extent cx="6960235" cy="3802639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319" cy="380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EB3945" w14:textId="77777777" w:rsidR="001741C5" w:rsidRDefault="001741C5" w:rsidP="00D97F75">
      <w:r>
        <w:br w:type="page"/>
      </w:r>
    </w:p>
    <w:p w14:paraId="5700CC21" w14:textId="77777777" w:rsidR="00D97F75" w:rsidRDefault="005248EE" w:rsidP="005248EE">
      <w:pPr>
        <w:pStyle w:val="Heading1"/>
        <w:rPr>
          <w:noProof/>
        </w:rPr>
      </w:pPr>
      <w:r>
        <w:lastRenderedPageBreak/>
        <w:t>All topics ranked according to their impact on your final grade using exam papers from 1999 to 2016</w:t>
      </w:r>
    </w:p>
    <w:tbl>
      <w:tblPr>
        <w:tblW w:w="10787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792"/>
        <w:gridCol w:w="931"/>
        <w:gridCol w:w="694"/>
        <w:gridCol w:w="916"/>
        <w:gridCol w:w="693"/>
        <w:gridCol w:w="693"/>
        <w:gridCol w:w="693"/>
        <w:gridCol w:w="693"/>
        <w:gridCol w:w="693"/>
        <w:gridCol w:w="693"/>
        <w:gridCol w:w="574"/>
        <w:gridCol w:w="574"/>
        <w:gridCol w:w="574"/>
        <w:gridCol w:w="574"/>
      </w:tblGrid>
      <w:tr w:rsidR="001741C5" w:rsidRPr="001741C5" w14:paraId="0FA15496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54A3F371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Topic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30BF0DA5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Option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2C7B3362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0D6EF22C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</w:pPr>
            <w:proofErr w:type="spellStart"/>
            <w:proofErr w:type="gramStart"/>
            <w:r w:rsidRPr="001741C5">
              <w:rPr>
                <w:rFonts w:cs="Calibri"/>
                <w:b/>
                <w:bCs/>
                <w:color w:val="FFFFFF" w:themeColor="background1"/>
                <w:sz w:val="24"/>
                <w:szCs w:val="26"/>
              </w:rPr>
              <w:t>N.ofSci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744D44F8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535BC6C5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02E543F8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306D30C0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67F3FD4F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16499C17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20F5D069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11490C83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3A71B231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noWrap/>
            <w:vAlign w:val="center"/>
            <w:hideMark/>
          </w:tcPr>
          <w:p w14:paraId="36CDC8E9" w14:textId="77777777" w:rsidR="00D97F75" w:rsidRPr="001741C5" w:rsidRDefault="00D97F75" w:rsidP="001741C5">
            <w:pPr>
              <w:spacing w:after="0" w:line="240" w:lineRule="auto"/>
              <w:jc w:val="center"/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</w:pPr>
            <w:r w:rsidRPr="001741C5">
              <w:rPr>
                <w:rFonts w:cs="Calibri"/>
                <w:b/>
                <w:bCs/>
                <w:color w:val="FFFFFF" w:themeColor="background1"/>
                <w:sz w:val="34"/>
                <w:szCs w:val="26"/>
              </w:rPr>
              <w:t>11</w:t>
            </w:r>
          </w:p>
        </w:tc>
      </w:tr>
      <w:tr w:rsidR="001741C5" w:rsidRPr="001741C5" w14:paraId="26683BB8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3B36ABF9" w14:textId="77777777" w:rsidR="00D97F75" w:rsidRPr="001741C5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Rank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B70531D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F314957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0D7653A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625314A5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84BEF16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41FE893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572A111D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3DF6AD8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2D1283C3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A559885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00C90781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3B318388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58FBD90" w14:textId="77777777" w:rsidR="00D97F75" w:rsidRPr="001741C5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34"/>
                <w:szCs w:val="22"/>
              </w:rPr>
            </w:pPr>
            <w:r w:rsidRPr="001741C5">
              <w:rPr>
                <w:rFonts w:cs="Calibri"/>
                <w:b/>
                <w:bCs/>
                <w:color w:val="000000"/>
                <w:sz w:val="34"/>
                <w:szCs w:val="22"/>
              </w:rPr>
              <w:t>14</w:t>
            </w:r>
          </w:p>
        </w:tc>
      </w:tr>
      <w:tr w:rsidR="001741C5" w:rsidRPr="00D9124C" w14:paraId="26128654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7C5CF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% of IB Grade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CA7E"/>
            <w:noWrap/>
            <w:vAlign w:val="center"/>
            <w:hideMark/>
          </w:tcPr>
          <w:p w14:paraId="15FC400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16.6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center"/>
            <w:hideMark/>
          </w:tcPr>
          <w:p w14:paraId="0930743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A84"/>
            <w:noWrap/>
            <w:vAlign w:val="center"/>
            <w:hideMark/>
          </w:tcPr>
          <w:p w14:paraId="22E6C2D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7.4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282"/>
            <w:noWrap/>
            <w:vAlign w:val="center"/>
            <w:hideMark/>
          </w:tcPr>
          <w:p w14:paraId="09CC69D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center"/>
            <w:hideMark/>
          </w:tcPr>
          <w:p w14:paraId="0204895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E81"/>
            <w:noWrap/>
            <w:vAlign w:val="center"/>
            <w:hideMark/>
          </w:tcPr>
          <w:p w14:paraId="03157F3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17F"/>
            <w:noWrap/>
            <w:vAlign w:val="center"/>
            <w:hideMark/>
          </w:tcPr>
          <w:p w14:paraId="6ABEF63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D7B"/>
            <w:noWrap/>
            <w:vAlign w:val="center"/>
            <w:hideMark/>
          </w:tcPr>
          <w:p w14:paraId="3AF88F84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676"/>
            <w:noWrap/>
            <w:vAlign w:val="center"/>
            <w:hideMark/>
          </w:tcPr>
          <w:p w14:paraId="6CA6909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576"/>
            <w:noWrap/>
            <w:vAlign w:val="center"/>
            <w:hideMark/>
          </w:tcPr>
          <w:p w14:paraId="4D0608A9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D72"/>
            <w:noWrap/>
            <w:vAlign w:val="center"/>
            <w:hideMark/>
          </w:tcPr>
          <w:p w14:paraId="7B87158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06F"/>
            <w:noWrap/>
            <w:vAlign w:val="center"/>
            <w:hideMark/>
          </w:tcPr>
          <w:p w14:paraId="0851EFF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D6B"/>
            <w:noWrap/>
            <w:vAlign w:val="center"/>
            <w:hideMark/>
          </w:tcPr>
          <w:p w14:paraId="4A6F2CB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1.8</w:t>
            </w:r>
          </w:p>
        </w:tc>
      </w:tr>
      <w:tr w:rsidR="001741C5" w:rsidRPr="00D9124C" w14:paraId="177B6D95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7F9F1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C599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380"/>
            <w:noWrap/>
            <w:vAlign w:val="center"/>
            <w:hideMark/>
          </w:tcPr>
          <w:p w14:paraId="4F058A7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14.0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DA8D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noWrap/>
            <w:vAlign w:val="center"/>
            <w:hideMark/>
          </w:tcPr>
          <w:p w14:paraId="1562D6A9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C81"/>
            <w:noWrap/>
            <w:vAlign w:val="center"/>
            <w:hideMark/>
          </w:tcPr>
          <w:p w14:paraId="0BD1DEB9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981"/>
            <w:noWrap/>
            <w:vAlign w:val="center"/>
            <w:hideMark/>
          </w:tcPr>
          <w:p w14:paraId="0D5A241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283"/>
            <w:noWrap/>
            <w:vAlign w:val="center"/>
            <w:hideMark/>
          </w:tcPr>
          <w:p w14:paraId="5626773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4"/>
            <w:noWrap/>
            <w:vAlign w:val="center"/>
            <w:hideMark/>
          </w:tcPr>
          <w:p w14:paraId="1CB961EA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noWrap/>
            <w:vAlign w:val="center"/>
            <w:hideMark/>
          </w:tcPr>
          <w:p w14:paraId="0EEE001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8.4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383"/>
            <w:noWrap/>
            <w:vAlign w:val="center"/>
            <w:hideMark/>
          </w:tcPr>
          <w:p w14:paraId="5B85262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C74"/>
            <w:noWrap/>
            <w:vAlign w:val="center"/>
            <w:hideMark/>
          </w:tcPr>
          <w:p w14:paraId="1E16675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579"/>
            <w:noWrap/>
            <w:vAlign w:val="center"/>
            <w:hideMark/>
          </w:tcPr>
          <w:p w14:paraId="5C862F2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573"/>
            <w:noWrap/>
            <w:vAlign w:val="center"/>
            <w:hideMark/>
          </w:tcPr>
          <w:p w14:paraId="22CC6CEC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3.4</w:t>
            </w:r>
          </w:p>
        </w:tc>
      </w:tr>
      <w:tr w:rsidR="001741C5" w:rsidRPr="00D9124C" w14:paraId="7E702878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7AA6B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1BB0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D82"/>
            <w:noWrap/>
            <w:vAlign w:val="center"/>
            <w:hideMark/>
          </w:tcPr>
          <w:p w14:paraId="5C31455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11.1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3D610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center"/>
            <w:hideMark/>
          </w:tcPr>
          <w:p w14:paraId="72C1697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3"/>
            <w:noWrap/>
            <w:vAlign w:val="center"/>
            <w:hideMark/>
          </w:tcPr>
          <w:p w14:paraId="00F80574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981"/>
            <w:noWrap/>
            <w:vAlign w:val="center"/>
            <w:hideMark/>
          </w:tcPr>
          <w:p w14:paraId="45F5D32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3"/>
            <w:noWrap/>
            <w:vAlign w:val="center"/>
            <w:hideMark/>
          </w:tcPr>
          <w:p w14:paraId="02B1AEB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A81"/>
            <w:noWrap/>
            <w:vAlign w:val="center"/>
            <w:hideMark/>
          </w:tcPr>
          <w:p w14:paraId="7587C4D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1"/>
            <w:noWrap/>
            <w:vAlign w:val="center"/>
            <w:hideMark/>
          </w:tcPr>
          <w:p w14:paraId="7496842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D81"/>
            <w:noWrap/>
            <w:vAlign w:val="center"/>
            <w:hideMark/>
          </w:tcPr>
          <w:p w14:paraId="4D59CC0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center"/>
            <w:hideMark/>
          </w:tcPr>
          <w:p w14:paraId="08F4F10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680"/>
            <w:noWrap/>
            <w:vAlign w:val="center"/>
            <w:hideMark/>
          </w:tcPr>
          <w:p w14:paraId="37CE594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9072"/>
            <w:noWrap/>
            <w:vAlign w:val="center"/>
            <w:hideMark/>
          </w:tcPr>
          <w:p w14:paraId="0243CF3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3.2</w:t>
            </w:r>
          </w:p>
        </w:tc>
      </w:tr>
      <w:tr w:rsidR="001741C5" w:rsidRPr="00D9124C" w14:paraId="1A19FA9F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D811A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E967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noWrap/>
            <w:vAlign w:val="center"/>
            <w:hideMark/>
          </w:tcPr>
          <w:p w14:paraId="6B3E384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20.0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1E3B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881"/>
            <w:noWrap/>
            <w:vAlign w:val="center"/>
            <w:hideMark/>
          </w:tcPr>
          <w:p w14:paraId="5C89E149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680"/>
            <w:noWrap/>
            <w:vAlign w:val="center"/>
            <w:hideMark/>
          </w:tcPr>
          <w:p w14:paraId="3094866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13.2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483"/>
            <w:noWrap/>
            <w:vAlign w:val="center"/>
            <w:hideMark/>
          </w:tcPr>
          <w:p w14:paraId="4CF447C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981"/>
            <w:noWrap/>
            <w:vAlign w:val="center"/>
            <w:hideMark/>
          </w:tcPr>
          <w:p w14:paraId="52725F87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center"/>
            <w:hideMark/>
          </w:tcPr>
          <w:p w14:paraId="08C7ADC4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noWrap/>
            <w:vAlign w:val="center"/>
            <w:hideMark/>
          </w:tcPr>
          <w:p w14:paraId="6F61E50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27F"/>
            <w:noWrap/>
            <w:vAlign w:val="center"/>
            <w:hideMark/>
          </w:tcPr>
          <w:p w14:paraId="199B6F6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5.8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B84"/>
            <w:noWrap/>
            <w:vAlign w:val="center"/>
            <w:hideMark/>
          </w:tcPr>
          <w:p w14:paraId="7B0D3E4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center"/>
            <w:hideMark/>
          </w:tcPr>
          <w:p w14:paraId="461BC3D3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971"/>
            <w:noWrap/>
            <w:vAlign w:val="center"/>
            <w:hideMark/>
          </w:tcPr>
          <w:p w14:paraId="323443C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2.9</w:t>
            </w:r>
          </w:p>
        </w:tc>
      </w:tr>
      <w:tr w:rsidR="001741C5" w:rsidRPr="00D9124C" w14:paraId="1261D82F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075DB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2 ALL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6596F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E7F"/>
            <w:noWrap/>
            <w:vAlign w:val="center"/>
            <w:hideMark/>
          </w:tcPr>
          <w:p w14:paraId="1DC1A90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15.6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D4F4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E82"/>
            <w:noWrap/>
            <w:vAlign w:val="center"/>
            <w:hideMark/>
          </w:tcPr>
          <w:p w14:paraId="47561374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noWrap/>
            <w:vAlign w:val="center"/>
            <w:hideMark/>
          </w:tcPr>
          <w:p w14:paraId="4C3534B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E82"/>
            <w:noWrap/>
            <w:vAlign w:val="center"/>
            <w:hideMark/>
          </w:tcPr>
          <w:p w14:paraId="30350A3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E82"/>
            <w:noWrap/>
            <w:vAlign w:val="center"/>
            <w:hideMark/>
          </w:tcPr>
          <w:p w14:paraId="7DD55B0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10.8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383"/>
            <w:noWrap/>
            <w:vAlign w:val="center"/>
            <w:hideMark/>
          </w:tcPr>
          <w:p w14:paraId="7D12428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9.4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883"/>
            <w:noWrap/>
            <w:vAlign w:val="center"/>
            <w:hideMark/>
          </w:tcPr>
          <w:p w14:paraId="40903D2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D880"/>
            <w:noWrap/>
            <w:vAlign w:val="center"/>
            <w:hideMark/>
          </w:tcPr>
          <w:p w14:paraId="78867C25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382"/>
            <w:noWrap/>
            <w:vAlign w:val="center"/>
            <w:hideMark/>
          </w:tcPr>
          <w:p w14:paraId="5A55912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B078"/>
            <w:noWrap/>
            <w:vAlign w:val="center"/>
            <w:hideMark/>
          </w:tcPr>
          <w:p w14:paraId="1FAD51D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4.5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8C71"/>
            <w:noWrap/>
            <w:vAlign w:val="center"/>
            <w:hideMark/>
          </w:tcPr>
          <w:p w14:paraId="572A71F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3.1</w:t>
            </w:r>
          </w:p>
        </w:tc>
      </w:tr>
      <w:tr w:rsidR="001741C5" w:rsidRPr="00D9124C" w14:paraId="1F369B2D" w14:textId="77777777" w:rsidTr="001741C5">
        <w:trPr>
          <w:trHeight w:val="310"/>
        </w:trPr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F4E4D" w14:textId="77777777" w:rsidR="00D97F75" w:rsidRPr="00D9124C" w:rsidRDefault="00D97F75" w:rsidP="00330A36">
            <w:pPr>
              <w:spacing w:after="0" w:line="240" w:lineRule="auto"/>
              <w:rPr>
                <w:rFonts w:cs="Calibri"/>
                <w:b/>
                <w:bCs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b/>
                <w:bCs/>
                <w:color w:val="000000"/>
                <w:sz w:val="26"/>
                <w:szCs w:val="22"/>
              </w:rPr>
              <w:t>Paper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365BC7E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69.2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099E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69EDC4A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  <w:r w:rsidRPr="00D9124C">
              <w:rPr>
                <w:rFonts w:cs="Calibri"/>
                <w:color w:val="000000"/>
                <w:sz w:val="26"/>
                <w:szCs w:val="22"/>
              </w:rPr>
              <w:t>30.8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D42DB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cs="Calibri"/>
                <w:color w:val="000000"/>
                <w:sz w:val="26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ABAC0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B46DE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A9AC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17061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12522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A78C6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7FB4D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09BBA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317D8" w14:textId="77777777" w:rsidR="00D97F75" w:rsidRPr="00D9124C" w:rsidRDefault="00D97F75" w:rsidP="00330A3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</w:p>
        </w:tc>
      </w:tr>
    </w:tbl>
    <w:p w14:paraId="0CEBE1CC" w14:textId="77777777" w:rsidR="005248EE" w:rsidRDefault="005248EE" w:rsidP="005248EE"/>
    <w:p w14:paraId="5041F76C" w14:textId="77777777" w:rsidR="005248EE" w:rsidRDefault="005248EE" w:rsidP="005248EE">
      <w:r>
        <w:rPr>
          <w:noProof/>
        </w:rPr>
        <w:drawing>
          <wp:inline distT="0" distB="0" distL="0" distR="0" wp14:anchorId="15A61205" wp14:editId="1F0E041D">
            <wp:extent cx="6534150" cy="37797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41" cy="3792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BDB970" w14:textId="77777777" w:rsidR="005248EE" w:rsidRDefault="005248EE" w:rsidP="005248EE">
      <w:r>
        <w:rPr>
          <w:noProof/>
        </w:rPr>
        <w:drawing>
          <wp:inline distT="0" distB="0" distL="0" distR="0" wp14:anchorId="77C08C25" wp14:editId="30CD6FD0">
            <wp:extent cx="6913880" cy="2948979"/>
            <wp:effectExtent l="0" t="0" r="127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427" cy="2960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FB0F0" w14:textId="77777777" w:rsidR="005248EE" w:rsidRDefault="005248EE" w:rsidP="005248EE">
      <w:pPr>
        <w:pStyle w:val="Heading1"/>
      </w:pPr>
      <w:r>
        <w:lastRenderedPageBreak/>
        <w:t xml:space="preserve">Standard and </w:t>
      </w:r>
      <w:proofErr w:type="gramStart"/>
      <w:r>
        <w:t>Higher Level</w:t>
      </w:r>
      <w:proofErr w:type="gramEnd"/>
      <w:r>
        <w:t xml:space="preserve"> </w:t>
      </w:r>
      <w:r w:rsidR="003D2A41">
        <w:t xml:space="preserve">components </w:t>
      </w:r>
      <w:r>
        <w:t>compared</w:t>
      </w:r>
    </w:p>
    <w:p w14:paraId="37B3CA52" w14:textId="77777777" w:rsidR="003D2A41" w:rsidRPr="003D2A41" w:rsidRDefault="003D2A41" w:rsidP="003D2A41"/>
    <w:p w14:paraId="07656B2F" w14:textId="77777777" w:rsidR="005248EE" w:rsidRDefault="005248EE" w:rsidP="00D97F75">
      <w:r>
        <w:rPr>
          <w:noProof/>
        </w:rPr>
        <w:drawing>
          <wp:inline distT="0" distB="0" distL="0" distR="0" wp14:anchorId="54474884" wp14:editId="4DB5D482">
            <wp:extent cx="6724650" cy="503996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620" cy="5048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CD90D0" w14:textId="77777777" w:rsidR="00D97F75" w:rsidRDefault="003D2A41" w:rsidP="00D97F75">
      <w:pPr>
        <w:rPr>
          <w:noProof/>
        </w:rPr>
      </w:pPr>
      <w:r>
        <w:t xml:space="preserve">Essentially, IA has the exact same weight, the Option in HL is almost 50% more important than in SL </w:t>
      </w:r>
      <w:r w:rsidR="00946F51">
        <w:t>but</w:t>
      </w:r>
      <w:r>
        <w:t xml:space="preserve"> Topic 10 is more important in SL than HL. All other topics contribute almost equally to a SL and HL grade.</w:t>
      </w:r>
      <w:r w:rsidR="00D97F75">
        <w:br w:type="page"/>
      </w:r>
    </w:p>
    <w:p w14:paraId="613951E1" w14:textId="77777777" w:rsidR="00D97F75" w:rsidRDefault="00D97F75" w:rsidP="00301366">
      <w:pPr>
        <w:spacing w:after="0" w:line="240" w:lineRule="auto"/>
        <w:rPr>
          <w:noProof/>
        </w:rPr>
        <w:sectPr w:rsidR="00D97F75" w:rsidSect="00987748">
          <w:footerReference w:type="default" r:id="rId13"/>
          <w:headerReference w:type="first" r:id="rId14"/>
          <w:footerReference w:type="first" r:id="rId15"/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14:paraId="6F07082A" w14:textId="77777777" w:rsidR="00B319D1" w:rsidRDefault="00D97F75" w:rsidP="00301366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53A64FEC" wp14:editId="2E5502A0">
            <wp:extent cx="9248775" cy="5594361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86"/>
                    <a:stretch/>
                  </pic:blipFill>
                  <pic:spPr bwMode="auto">
                    <a:xfrm>
                      <a:off x="0" y="0"/>
                      <a:ext cx="9288469" cy="56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134E1" w14:textId="77777777" w:rsidR="001E7808" w:rsidRPr="00D97F75" w:rsidRDefault="00287315" w:rsidP="00301366">
      <w:pPr>
        <w:spacing w:after="0" w:line="240" w:lineRule="auto"/>
        <w:rPr>
          <w:b/>
        </w:rPr>
      </w:pPr>
      <w:r>
        <w:rPr>
          <w:b/>
        </w:rPr>
        <w:t xml:space="preserve">The dark blue bars are </w:t>
      </w:r>
      <w:r w:rsidR="00DB6411">
        <w:rPr>
          <w:b/>
        </w:rPr>
        <w:t>where your final IB grade will be from</w:t>
      </w:r>
      <w:r w:rsidR="00B319D1" w:rsidRPr="00D97F75">
        <w:rPr>
          <w:b/>
        </w:rPr>
        <w:t>:</w:t>
      </w:r>
      <w:r w:rsidR="001E7808" w:rsidRPr="00D97F75">
        <w:rPr>
          <w:b/>
        </w:rPr>
        <w:t xml:space="preserve"> </w:t>
      </w:r>
    </w:p>
    <w:p w14:paraId="23E6A53C" w14:textId="77777777" w:rsidR="001E7808" w:rsidRDefault="001E7808" w:rsidP="001E7808">
      <w:pPr>
        <w:pStyle w:val="ListParagraph"/>
        <w:numPr>
          <w:ilvl w:val="0"/>
          <w:numId w:val="1"/>
        </w:numPr>
        <w:spacing w:after="0" w:line="240" w:lineRule="auto"/>
      </w:pPr>
      <w:r>
        <w:t>Your IA is the single most important part of your IB HL, more important than even the Option.</w:t>
      </w:r>
      <w:r w:rsidR="00DB6411">
        <w:t xml:space="preserve"> </w:t>
      </w:r>
      <w:r>
        <w:t xml:space="preserve">Imagine how much </w:t>
      </w:r>
      <w:r w:rsidR="00DB6411">
        <w:t xml:space="preserve">time in </w:t>
      </w:r>
      <w:r>
        <w:t xml:space="preserve">class, </w:t>
      </w:r>
      <w:r w:rsidR="00DB6411">
        <w:t xml:space="preserve">at </w:t>
      </w:r>
      <w:r>
        <w:t>home</w:t>
      </w:r>
      <w:r w:rsidR="00DB6411">
        <w:t xml:space="preserve"> </w:t>
      </w:r>
      <w:r>
        <w:t xml:space="preserve">and </w:t>
      </w:r>
      <w:r w:rsidR="00DB6411">
        <w:t xml:space="preserve">in </w:t>
      </w:r>
      <w:r>
        <w:t xml:space="preserve">revision you have or will give to topics 9, 10 and 11. </w:t>
      </w:r>
      <w:r w:rsidRPr="00DB6411">
        <w:rPr>
          <w:b/>
        </w:rPr>
        <w:t xml:space="preserve">Your IA, on average, will be worth more to your final grade than </w:t>
      </w:r>
      <w:r w:rsidR="00DB6411" w:rsidRPr="00DB6411">
        <w:rPr>
          <w:b/>
        </w:rPr>
        <w:t>all</w:t>
      </w:r>
      <w:r w:rsidRPr="00DB6411">
        <w:rPr>
          <w:b/>
        </w:rPr>
        <w:t xml:space="preserve"> those combined.</w:t>
      </w:r>
    </w:p>
    <w:p w14:paraId="625DAE42" w14:textId="77777777" w:rsidR="00B319D1" w:rsidRDefault="001E7808" w:rsidP="001E7808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The </w:t>
      </w:r>
      <w:r w:rsidR="00D97F75">
        <w:t>O</w:t>
      </w:r>
      <w:r>
        <w:t xml:space="preserve">ption is the most important topic </w:t>
      </w:r>
      <w:r w:rsidR="00D97F75">
        <w:t xml:space="preserve">for your IB grade </w:t>
      </w:r>
      <w:r>
        <w:t xml:space="preserve">compared to the </w:t>
      </w:r>
      <w:r w:rsidR="00D97F75">
        <w:t xml:space="preserve">everything else  </w:t>
      </w:r>
    </w:p>
    <w:p w14:paraId="3EF31469" w14:textId="77777777" w:rsidR="00D97F75" w:rsidRDefault="00D97F75" w:rsidP="00301366">
      <w:pPr>
        <w:pStyle w:val="ListParagraph"/>
        <w:numPr>
          <w:ilvl w:val="0"/>
          <w:numId w:val="1"/>
        </w:numPr>
        <w:spacing w:after="0" w:line="240" w:lineRule="auto"/>
        <w:sectPr w:rsidR="00D97F75" w:rsidSect="00D97F75">
          <w:pgSz w:w="16838" w:h="11906" w:orient="landscape" w:code="9"/>
          <w:pgMar w:top="567" w:right="709" w:bottom="993" w:left="567" w:header="284" w:footer="448" w:gutter="0"/>
          <w:cols w:space="708"/>
          <w:titlePg/>
          <w:docGrid w:linePitch="360"/>
        </w:sectPr>
      </w:pPr>
      <w:r>
        <w:t>Topic 10, Organic Chemistry, is by far the most important topic for papers 1 and 2.</w:t>
      </w:r>
    </w:p>
    <w:p w14:paraId="32A657C0" w14:textId="77777777" w:rsidR="00432769" w:rsidRDefault="00432769" w:rsidP="00432769">
      <w:pPr>
        <w:pStyle w:val="Heading1"/>
      </w:pPr>
      <w:bookmarkStart w:id="1" w:name="_Toc514164674"/>
      <w:r>
        <w:lastRenderedPageBreak/>
        <w:t>Topic 9</w:t>
      </w:r>
      <w:bookmarkEnd w:id="1"/>
    </w:p>
    <w:p w14:paraId="328138F1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220/ </w:t>
      </w:r>
      <w:r>
        <w:rPr>
          <w:b/>
        </w:rPr>
        <w:t>IB/Paper 1/2016/w</w:t>
      </w:r>
      <w:r w:rsidRPr="00D00197">
        <w:rPr>
          <w:b/>
        </w:rPr>
        <w:t>/</w:t>
      </w:r>
      <w:r>
        <w:rPr>
          <w:b/>
        </w:rPr>
        <w:t>Time Zone 2/Higher Level/</w:t>
      </w:r>
    </w:p>
    <w:p w14:paraId="22724760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7C1ABDB2" wp14:editId="28EC5FD5">
            <wp:extent cx="6308090" cy="1842135"/>
            <wp:effectExtent l="0" t="0" r="0" b="0"/>
            <wp:docPr id="499" name="Picture 23" descr="C:\Users\Paddy Smashing\AppData\Roaming\M8 Software\Spartan_Data\Clips\OL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ddy Smashing\AppData\Roaming\M8 Software\Spartan_Data\Clips\OL6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8EED7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0F254620" wp14:editId="23FFE1A4">
            <wp:extent cx="6215380" cy="6983730"/>
            <wp:effectExtent l="0" t="0" r="0" b="0"/>
            <wp:docPr id="500" name="Picture 24" descr="C:\Users\Paddy Smashing\AppData\Roaming\M8 Software\Spartan_Data\Clips\OL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addy Smashing\AppData\Roaming\M8 Software\Spartan_Data\Clips\OL6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380" cy="69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F7416" w14:textId="77777777" w:rsidR="00432769" w:rsidRPr="005E5818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2A8003E8" wp14:editId="0C229F05">
            <wp:extent cx="6294755" cy="1524000"/>
            <wp:effectExtent l="0" t="0" r="0" b="0"/>
            <wp:docPr id="501" name="Picture 228" descr="C:\Users\Paddy Smashing\AppData\Roaming\M8 Software\Spartan_Data\Clips\OL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Paddy Smashing\AppData\Roaming\M8 Software\Spartan_Data\Clips\OL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562DC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221/ </w:t>
      </w:r>
      <w:r>
        <w:rPr>
          <w:b/>
        </w:rPr>
        <w:t>IB/Paper 1/2016/s</w:t>
      </w:r>
      <w:r w:rsidRPr="00D00197">
        <w:rPr>
          <w:b/>
        </w:rPr>
        <w:t>/</w:t>
      </w:r>
      <w:r>
        <w:rPr>
          <w:b/>
        </w:rPr>
        <w:t>Time Zone 0/Higher Level/</w:t>
      </w:r>
    </w:p>
    <w:p w14:paraId="76DE56DA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273B3E16" wp14:editId="26C99F78">
            <wp:extent cx="6294755" cy="3312795"/>
            <wp:effectExtent l="0" t="0" r="0" b="0"/>
            <wp:docPr id="502" name="Picture 102" descr="C:\Users\Paddy Smashing\AppData\Roaming\M8 Software\Spartan_Data\Clips\OL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Paddy Smashing\AppData\Roaming\M8 Software\Spartan_Data\Clips\OL4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6ED98" w14:textId="77777777" w:rsidR="00432769" w:rsidRPr="005E5818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1FF79164" wp14:editId="77917826">
            <wp:extent cx="6334760" cy="3697605"/>
            <wp:effectExtent l="0" t="0" r="0" b="0"/>
            <wp:docPr id="503" name="Picture 103" descr="C:\Users\Paddy Smashing\AppData\Roaming\M8 Software\Spartan_Data\Clips\OL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Paddy Smashing\AppData\Roaming\M8 Software\Spartan_Data\Clips\OL4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5B88F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222/ </w:t>
      </w:r>
      <w:r>
        <w:rPr>
          <w:b/>
        </w:rPr>
        <w:t>IB/Paper 1/2016/s</w:t>
      </w:r>
      <w:r w:rsidRPr="00D00197">
        <w:rPr>
          <w:b/>
        </w:rPr>
        <w:t>/</w:t>
      </w:r>
      <w:r>
        <w:rPr>
          <w:b/>
        </w:rPr>
        <w:t>Specimen Paper/Higher Level/</w:t>
      </w:r>
    </w:p>
    <w:p w14:paraId="4A4625B5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22BB4D4E" wp14:editId="06917AC9">
            <wp:extent cx="6268085" cy="5857240"/>
            <wp:effectExtent l="0" t="0" r="0" b="0"/>
            <wp:docPr id="504" name="Picture 64" descr="C:\Users\Paddy Smashing\AppData\Roaming\M8 Software\Spartan_Data\Clips\OL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Paddy Smashing\AppData\Roaming\M8 Software\Spartan_Data\Clips\OL5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585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16FD8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16203582" wp14:editId="6CB17073">
            <wp:extent cx="6321425" cy="2955290"/>
            <wp:effectExtent l="0" t="0" r="0" b="0"/>
            <wp:docPr id="505" name="Picture 65" descr="C:\Users\Paddy Smashing\AppData\Roaming\M8 Software\Spartan_Data\Clips\OL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Paddy Smashing\AppData\Roaming\M8 Software\Spartan_Data\Clips\OL5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C51D7" w14:textId="77777777" w:rsidR="00432769" w:rsidRPr="005E5818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6E33DCC4" wp14:editId="56A9481C">
            <wp:extent cx="5923915" cy="2743200"/>
            <wp:effectExtent l="0" t="0" r="0" b="0"/>
            <wp:docPr id="506" name="Picture 65" descr="C:\Users\Paddy Smashing\AppData\Roaming\M8 Software\Spartan_Data\Clips\OL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Paddy Smashing\AppData\Roaming\M8 Software\Spartan_Data\Clips\OL5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40" b="2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C6A91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223/ </w:t>
      </w:r>
      <w:r>
        <w:rPr>
          <w:b/>
        </w:rPr>
        <w:t>IB/Paper 1/2015/w</w:t>
      </w:r>
      <w:r w:rsidRPr="00D00197">
        <w:rPr>
          <w:b/>
        </w:rPr>
        <w:t>/</w:t>
      </w:r>
      <w:r>
        <w:rPr>
          <w:b/>
        </w:rPr>
        <w:t>Time Zone 2/Higher Level/</w:t>
      </w:r>
    </w:p>
    <w:p w14:paraId="54410D26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37402C38" wp14:editId="33ED3636">
            <wp:extent cx="5843905" cy="3352800"/>
            <wp:effectExtent l="0" t="0" r="0" b="0"/>
            <wp:docPr id="507" name="Picture 85" descr="C:\Users\Paddy Smashing\AppData\Roaming\M8 Software\Spartan_Data\Clips\OL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Paddy Smashing\AppData\Roaming\M8 Software\Spartan_Data\Clips\OL2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247CA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2E45959A" wp14:editId="3E890292">
            <wp:extent cx="5698490" cy="3206750"/>
            <wp:effectExtent l="0" t="0" r="0" b="0"/>
            <wp:docPr id="508" name="Picture 99" descr="C:\Users\Paddy Smashing\AppData\Roaming\M8 Software\Spartan_Data\Clips\OL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Paddy Smashing\AppData\Roaming\M8 Software\Spartan_Data\Clips\OL2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8FA2F" w14:textId="77777777" w:rsidR="00432769" w:rsidRPr="005E5818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29347BC6" wp14:editId="5D7D2183">
            <wp:extent cx="6254750" cy="1682750"/>
            <wp:effectExtent l="0" t="0" r="0" b="0"/>
            <wp:docPr id="509" name="Picture 99" descr="C:\Users\Paddy Smashing\AppData\Roaming\M8 Software\Spartan_Data\Clips\OL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Paddy Smashing\AppData\Roaming\M8 Software\Spartan_Data\Clips\OL2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03" b="26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2A2D4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224/ </w:t>
      </w:r>
      <w:r>
        <w:rPr>
          <w:b/>
        </w:rPr>
        <w:t>IB/Paper 1/2015/s</w:t>
      </w:r>
      <w:r w:rsidRPr="00D00197">
        <w:rPr>
          <w:b/>
        </w:rPr>
        <w:t>/</w:t>
      </w:r>
      <w:r>
        <w:rPr>
          <w:b/>
        </w:rPr>
        <w:t>Time Zone 2/Higher Level/</w:t>
      </w:r>
    </w:p>
    <w:p w14:paraId="4F7DA357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247B7C7A" wp14:editId="30631EA7">
            <wp:extent cx="6453505" cy="3763645"/>
            <wp:effectExtent l="0" t="0" r="0" b="0"/>
            <wp:docPr id="510" name="Picture 81" descr="C:\Users\Paddy Smashing\AppData\Roaming\M8 Software\Spartan_Data\Clips\OL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Paddy Smashing\AppData\Roaming\M8 Software\Spartan_Data\Clips\OL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0120E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659BA756" wp14:editId="1F6F70B3">
            <wp:extent cx="6427470" cy="2650490"/>
            <wp:effectExtent l="0" t="0" r="0" b="0"/>
            <wp:docPr id="511" name="Picture 82" descr="C:\Users\Paddy Smashing\AppData\Roaming\M8 Software\Spartan_Data\Clips\O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Paddy Smashing\AppData\Roaming\M8 Software\Spartan_Data\Clips\OL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16793" w14:textId="77777777" w:rsidR="00432769" w:rsidRPr="005E5818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1143506E" wp14:editId="5E7157C9">
            <wp:extent cx="6427470" cy="1974850"/>
            <wp:effectExtent l="0" t="0" r="0" b="0"/>
            <wp:docPr id="512" name="Picture 82" descr="C:\Users\Paddy Smashing\AppData\Roaming\M8 Software\Spartan_Data\Clips\OL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Paddy Smashing\AppData\Roaming\M8 Software\Spartan_Data\Clips\OL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26A0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225/ </w:t>
      </w:r>
      <w:r>
        <w:rPr>
          <w:b/>
        </w:rPr>
        <w:t>IB/Paper 1/2015/s</w:t>
      </w:r>
      <w:r w:rsidRPr="00D00197">
        <w:rPr>
          <w:b/>
        </w:rPr>
        <w:t>/</w:t>
      </w:r>
      <w:r>
        <w:rPr>
          <w:b/>
        </w:rPr>
        <w:t>Time Zone 1/Higher Level/</w:t>
      </w:r>
    </w:p>
    <w:p w14:paraId="4719B91E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3D41B354" wp14:editId="1C897A48">
            <wp:extent cx="6387465" cy="1524000"/>
            <wp:effectExtent l="0" t="0" r="0" b="0"/>
            <wp:docPr id="513" name="Picture 67" descr="C:\Users\Paddy Smashing\AppData\Roaming\M8 Software\Spartan_Data\Clips\OL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Paddy Smashing\AppData\Roaming\M8 Software\Spartan_Data\Clips\OL9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F8A71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drawing>
          <wp:inline distT="0" distB="0" distL="0" distR="0" wp14:anchorId="6124CAAF" wp14:editId="5B80940F">
            <wp:extent cx="6348095" cy="4015105"/>
            <wp:effectExtent l="0" t="0" r="0" b="0"/>
            <wp:docPr id="514" name="Picture 68" descr="C:\Users\Paddy Smashing\AppData\Roaming\M8 Software\Spartan_Data\Clips\OL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Paddy Smashing\AppData\Roaming\M8 Software\Spartan_Data\Clips\OL9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EE305" w14:textId="77777777" w:rsidR="00432769" w:rsidRPr="005E5818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100361">
        <w:rPr>
          <w:b/>
          <w:noProof/>
        </w:rPr>
        <w:lastRenderedPageBreak/>
        <w:drawing>
          <wp:inline distT="0" distB="0" distL="0" distR="0" wp14:anchorId="6EBCE048" wp14:editId="5EF52C61">
            <wp:extent cx="6348095" cy="2889250"/>
            <wp:effectExtent l="0" t="0" r="0" b="0"/>
            <wp:docPr id="515" name="Picture 68" descr="C:\Users\Paddy Smashing\AppData\Roaming\M8 Software\Spartan_Data\Clips\OL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Paddy Smashing\AppData\Roaming\M8 Software\Spartan_Data\Clips\OL9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82C14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226/ </w:t>
      </w:r>
      <w:r w:rsidRPr="00D00197">
        <w:rPr>
          <w:b/>
        </w:rPr>
        <w:t>IB/Paper 1/2014/w/</w:t>
      </w:r>
      <w:r>
        <w:rPr>
          <w:b/>
        </w:rPr>
        <w:t>Time Zone 0/Higher Level/</w:t>
      </w:r>
    </w:p>
    <w:p w14:paraId="5EEFDF5E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7EB479C0" wp14:editId="6CAFA5E5">
            <wp:extent cx="6824980" cy="2093595"/>
            <wp:effectExtent l="0" t="0" r="0" b="0"/>
            <wp:docPr id="516" name="Picture 62" descr="OL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OL7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98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90CC4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297C38CE" wp14:editId="1D9BFEFF">
            <wp:extent cx="6904355" cy="2637155"/>
            <wp:effectExtent l="0" t="0" r="0" b="0"/>
            <wp:docPr id="517" name="Picture 61" descr="OL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L7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35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B7917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04922D0B" wp14:editId="76D6BF82">
            <wp:extent cx="6904355" cy="5340350"/>
            <wp:effectExtent l="0" t="0" r="0" b="0"/>
            <wp:docPr id="518" name="Picture 61" descr="OL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L7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355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168E8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227/ </w:t>
      </w:r>
      <w:r w:rsidRPr="00D440CA">
        <w:rPr>
          <w:b/>
        </w:rPr>
        <w:t>IB/Paper 1/2014/s/</w:t>
      </w:r>
      <w:r>
        <w:rPr>
          <w:b/>
        </w:rPr>
        <w:t>Time Zone 2/Higher Level/</w:t>
      </w:r>
    </w:p>
    <w:p w14:paraId="65D2685E" w14:textId="77777777" w:rsidR="00432769" w:rsidRDefault="00432769" w:rsidP="00432769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277DC721" wp14:editId="1F4CFBDB">
            <wp:extent cx="6784975" cy="2743200"/>
            <wp:effectExtent l="0" t="0" r="0" b="0"/>
            <wp:docPr id="519" name="Picture 1190" descr="C:\Users\Paddy Smashing\AppData\Roaming\M8 Software\Spartan_Data\Clips\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 descr="C:\Users\Paddy Smashing\AppData\Roaming\M8 Software\Spartan_Data\Clips\OL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AC10E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6766C33E" wp14:editId="6C5D14B0">
            <wp:extent cx="6784975" cy="5513070"/>
            <wp:effectExtent l="0" t="0" r="0" b="0"/>
            <wp:docPr id="520" name="Picture 1190" descr="C:\Users\Paddy Smashing\AppData\Roaming\M8 Software\Spartan_Data\Clips\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 descr="C:\Users\Paddy Smashing\AppData\Roaming\M8 Software\Spartan_Data\Clips\OL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551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D06EF" w14:textId="77777777" w:rsidR="00432769" w:rsidRDefault="00432769" w:rsidP="00432769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49EF84BF" wp14:editId="04C460F1">
            <wp:extent cx="6811645" cy="1762760"/>
            <wp:effectExtent l="0" t="0" r="0" b="0"/>
            <wp:docPr id="521" name="Picture 1191" descr="C:\Users\Paddy Smashing\AppData\Roaming\M8 Software\Spartan_Data\Clips\O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 descr="C:\Users\Paddy Smashing\AppData\Roaming\M8 Software\Spartan_Data\Clips\OL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FD84A" w14:textId="77777777" w:rsidR="00432769" w:rsidRPr="00D440CA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7CC7B0F3" wp14:editId="13DC4B59">
            <wp:extent cx="6811645" cy="2981960"/>
            <wp:effectExtent l="0" t="0" r="0" b="0"/>
            <wp:docPr id="522" name="Picture 1191" descr="C:\Users\Paddy Smashing\AppData\Roaming\M8 Software\Spartan_Data\Clips\O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 descr="C:\Users\Paddy Smashing\AppData\Roaming\M8 Software\Spartan_Data\Clips\OL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80" b="2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96413" w14:textId="77777777" w:rsidR="00432769" w:rsidRPr="0087205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228/ </w:t>
      </w:r>
      <w:r w:rsidRPr="00872059">
        <w:rPr>
          <w:b/>
        </w:rPr>
        <w:t>IB/Paper 1/2014/s/</w:t>
      </w:r>
      <w:r>
        <w:rPr>
          <w:b/>
        </w:rPr>
        <w:t>Time Zone 1/Higher Level/</w:t>
      </w:r>
    </w:p>
    <w:p w14:paraId="68311AE5" w14:textId="77777777" w:rsidR="00432769" w:rsidRPr="0087205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05434C8F" wp14:editId="01DCB869">
            <wp:extent cx="6136005" cy="6175375"/>
            <wp:effectExtent l="0" t="0" r="0" b="0"/>
            <wp:docPr id="523" name="Picture 1772" descr="OL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 descr="OL8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61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1B5E8" w14:textId="77777777" w:rsidR="00432769" w:rsidRPr="0087205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0B9B38F0" wp14:editId="5CE409C8">
            <wp:extent cx="6480175" cy="2610485"/>
            <wp:effectExtent l="0" t="0" r="0" b="0"/>
            <wp:docPr id="524" name="Picture 1771" descr="OL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 descr="OL9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C62A4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229/ </w:t>
      </w:r>
      <w:r w:rsidRPr="00D00197">
        <w:rPr>
          <w:b/>
        </w:rPr>
        <w:t>IB/Paper 1/2013/w/</w:t>
      </w:r>
      <w:r>
        <w:rPr>
          <w:b/>
        </w:rPr>
        <w:t>Time Zone 0/Higher Level/</w:t>
      </w:r>
    </w:p>
    <w:p w14:paraId="1A3113DC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33583023" wp14:editId="593B8E3F">
            <wp:extent cx="6784975" cy="1722755"/>
            <wp:effectExtent l="0" t="0" r="0" b="0"/>
            <wp:docPr id="525" name="Picture 57" descr="OL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OL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39026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5CCCF76D" wp14:editId="3E3D0A0F">
            <wp:extent cx="6758305" cy="2650490"/>
            <wp:effectExtent l="0" t="0" r="0" b="0"/>
            <wp:docPr id="526" name="Picture 56" descr="OL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OL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DE89B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46B7A5C9" wp14:editId="0E5FDCAD">
            <wp:extent cx="6758305" cy="6069330"/>
            <wp:effectExtent l="0" t="0" r="0" b="0"/>
            <wp:docPr id="527" name="Picture 56" descr="OL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OL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606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643D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230/ </w:t>
      </w:r>
      <w:r w:rsidRPr="00D440CA">
        <w:rPr>
          <w:b/>
        </w:rPr>
        <w:t>IB/Paper 1/2013/s/</w:t>
      </w:r>
      <w:r>
        <w:rPr>
          <w:b/>
        </w:rPr>
        <w:t>Time Zone 2/Higher Level/</w:t>
      </w:r>
    </w:p>
    <w:p w14:paraId="36CF6183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0EA1855C" wp14:editId="6585C9D9">
            <wp:extent cx="6612890" cy="2106930"/>
            <wp:effectExtent l="0" t="0" r="0" b="0"/>
            <wp:docPr id="528" name="Picture 1186" descr="C:\Users\Paddy Smashing\AppData\Roaming\M8 Software\Spartan_Data\Clips\OL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 descr="C:\Users\Paddy Smashing\AppData\Roaming\M8 Software\Spartan_Data\Clips\OL1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CA0E7" w14:textId="77777777" w:rsidR="00432769" w:rsidRPr="00D440CA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589D8935" wp14:editId="2EA5AE5E">
            <wp:extent cx="6612890" cy="7063105"/>
            <wp:effectExtent l="0" t="0" r="0" b="0"/>
            <wp:docPr id="529" name="Picture 1187" descr="C:\Users\Paddy Smashing\AppData\Roaming\M8 Software\Spartan_Data\Clips\OL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 descr="C:\Users\Paddy Smashing\AppData\Roaming\M8 Software\Spartan_Data\Clips\OL1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706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58E3E" w14:textId="77777777" w:rsidR="00432769" w:rsidRPr="0087205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231/ </w:t>
      </w:r>
      <w:r w:rsidRPr="00872059">
        <w:rPr>
          <w:b/>
        </w:rPr>
        <w:t>IB/Paper 1/2013/s/</w:t>
      </w:r>
      <w:r>
        <w:rPr>
          <w:b/>
        </w:rPr>
        <w:t>Time Zone 1/Higher Level/</w:t>
      </w:r>
    </w:p>
    <w:p w14:paraId="20FEAF93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251F0625" wp14:editId="323B838C">
            <wp:extent cx="6811645" cy="1776095"/>
            <wp:effectExtent l="0" t="0" r="0" b="0"/>
            <wp:docPr id="530" name="Picture 1768" descr="O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 descr="OL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49" b="2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26614" w14:textId="77777777" w:rsidR="00432769" w:rsidRPr="0087205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30325DFD" wp14:editId="174C7B5E">
            <wp:extent cx="6811645" cy="1948180"/>
            <wp:effectExtent l="0" t="0" r="0" b="0"/>
            <wp:docPr id="531" name="Picture 1768" descr="O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 descr="OL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2F8A4" w14:textId="77777777" w:rsidR="00432769" w:rsidRPr="0087205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6C25916C" wp14:editId="7848D8FD">
            <wp:extent cx="6784975" cy="6294755"/>
            <wp:effectExtent l="0" t="0" r="0" b="0"/>
            <wp:docPr id="532" name="Picture 1767" descr="OL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 descr="OL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62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96A39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232/ </w:t>
      </w:r>
      <w:r w:rsidRPr="00D00197">
        <w:rPr>
          <w:b/>
        </w:rPr>
        <w:t>IB/Paper 1/2012/w/</w:t>
      </w:r>
      <w:r>
        <w:rPr>
          <w:b/>
        </w:rPr>
        <w:t>Time Zone 0/Higher Level/</w:t>
      </w:r>
    </w:p>
    <w:p w14:paraId="04ECBA7E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1DB94C63" wp14:editId="68B429C9">
            <wp:extent cx="6838315" cy="1696085"/>
            <wp:effectExtent l="0" t="0" r="0" b="0"/>
            <wp:docPr id="533" name="Picture 54" descr="OL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OL6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B2694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62B3EA38" wp14:editId="2B2D5D42">
            <wp:extent cx="6877685" cy="7527290"/>
            <wp:effectExtent l="0" t="0" r="0" b="0"/>
            <wp:docPr id="534" name="Picture 53" descr="OL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OL7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752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3B517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065F6A92" wp14:editId="1588225B">
            <wp:extent cx="6811645" cy="3392805"/>
            <wp:effectExtent l="0" t="0" r="0" b="0"/>
            <wp:docPr id="535" name="Picture 52" descr="OL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L7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E51D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233/ </w:t>
      </w:r>
      <w:r w:rsidRPr="00D440CA">
        <w:rPr>
          <w:b/>
        </w:rPr>
        <w:t>IB/Paper 1/2012/s/</w:t>
      </w:r>
      <w:r>
        <w:rPr>
          <w:b/>
        </w:rPr>
        <w:t>Time Zone 2/Higher Level/</w:t>
      </w:r>
    </w:p>
    <w:p w14:paraId="74902E06" w14:textId="77777777" w:rsidR="00432769" w:rsidRDefault="00432769" w:rsidP="00432769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229AC332" wp14:editId="263F093E">
            <wp:extent cx="6639560" cy="5658485"/>
            <wp:effectExtent l="0" t="0" r="0" b="0"/>
            <wp:docPr id="536" name="Picture 30" descr="C:\Users\Paddy Smashing\AppData\Roaming\M8 Software\Spartan_Data\Clips\OL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addy Smashing\AppData\Roaming\M8 Software\Spartan_Data\Clips\OL3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565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287A0" w14:textId="77777777" w:rsidR="00432769" w:rsidRPr="00D440CA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5B524C37" wp14:editId="7F42B8C3">
            <wp:extent cx="6639560" cy="2955290"/>
            <wp:effectExtent l="0" t="0" r="0" b="0"/>
            <wp:docPr id="537" name="Picture 30" descr="C:\Users\Paddy Smashing\AppData\Roaming\M8 Software\Spartan_Data\Clips\OL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addy Smashing\AppData\Roaming\M8 Software\Spartan_Data\Clips\OL3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58B">
        <w:rPr>
          <w:noProof/>
        </w:rPr>
        <w:drawing>
          <wp:inline distT="0" distB="0" distL="0" distR="0" wp14:anchorId="3DB7086D" wp14:editId="31CB138B">
            <wp:extent cx="6612890" cy="3114040"/>
            <wp:effectExtent l="0" t="0" r="0" b="0"/>
            <wp:docPr id="538" name="Picture 31" descr="C:\Users\Paddy Smashing\AppData\Roaming\M8 Software\Spartan_Data\Clips\OL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addy Smashing\AppData\Roaming\M8 Software\Spartan_Data\Clips\OL3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9F13F" w14:textId="77777777" w:rsidR="00432769" w:rsidRPr="0087205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234/ </w:t>
      </w:r>
      <w:r w:rsidRPr="00872059">
        <w:rPr>
          <w:b/>
        </w:rPr>
        <w:t>IB/Paper 1/2012/s/</w:t>
      </w:r>
      <w:r>
        <w:rPr>
          <w:b/>
        </w:rPr>
        <w:t>Time Zone 1/Higher Level/</w:t>
      </w:r>
    </w:p>
    <w:p w14:paraId="2688DBD9" w14:textId="77777777" w:rsidR="00432769" w:rsidRPr="0087205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56B97C15" wp14:editId="24DA2180">
            <wp:extent cx="6877685" cy="2504440"/>
            <wp:effectExtent l="0" t="0" r="0" b="0"/>
            <wp:docPr id="539" name="Picture 1764" descr="OL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 descr="OL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6E520" w14:textId="77777777" w:rsidR="00432769" w:rsidRPr="0087205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5F43E63E" wp14:editId="4AE4C1F2">
            <wp:extent cx="6838315" cy="8985250"/>
            <wp:effectExtent l="0" t="0" r="0" b="0"/>
            <wp:docPr id="540" name="Picture 1763" descr="OL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 descr="OL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898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0FFE6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235/ </w:t>
      </w:r>
      <w:r w:rsidRPr="00D00197">
        <w:rPr>
          <w:b/>
        </w:rPr>
        <w:t>IB/Paper 1/2011/w/</w:t>
      </w:r>
      <w:r>
        <w:rPr>
          <w:b/>
        </w:rPr>
        <w:t>Time Zone 0/Higher Level/</w:t>
      </w:r>
    </w:p>
    <w:p w14:paraId="3B15FD63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44F1508F" wp14:editId="78AC4A26">
            <wp:extent cx="6758305" cy="8044180"/>
            <wp:effectExtent l="0" t="0" r="0" b="0"/>
            <wp:docPr id="541" name="Picture 49" descr="OL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L8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688D8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br w:type="page"/>
      </w:r>
      <w:r>
        <w:rPr>
          <w:rFonts w:cs="Calibri"/>
          <w:color w:val="000000"/>
        </w:rPr>
        <w:lastRenderedPageBreak/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236/ </w:t>
      </w:r>
      <w:r w:rsidRPr="00D440CA">
        <w:rPr>
          <w:b/>
        </w:rPr>
        <w:t>IB/Paper 1/2011/s/</w:t>
      </w:r>
      <w:r>
        <w:rPr>
          <w:b/>
        </w:rPr>
        <w:t>Time Zone 2/Higher Level/</w:t>
      </w:r>
    </w:p>
    <w:p w14:paraId="70DCA40D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04A58999" wp14:editId="5D9C5460">
            <wp:extent cx="6718935" cy="1656715"/>
            <wp:effectExtent l="0" t="0" r="0" b="0"/>
            <wp:docPr id="542" name="Picture 26" descr="C:\Users\Paddy Smashing\AppData\Roaming\M8 Software\Spartan_Data\Clips\OL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addy Smashing\AppData\Roaming\M8 Software\Spartan_Data\Clips\OL49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E81E7" w14:textId="77777777" w:rsidR="00432769" w:rsidRDefault="00432769" w:rsidP="00432769">
      <w:pPr>
        <w:tabs>
          <w:tab w:val="left" w:pos="6633"/>
        </w:tabs>
        <w:spacing w:after="0" w:line="240" w:lineRule="auto"/>
        <w:rPr>
          <w:noProof/>
        </w:rPr>
      </w:pPr>
      <w:r w:rsidRPr="00A7358B">
        <w:rPr>
          <w:noProof/>
        </w:rPr>
        <w:drawing>
          <wp:inline distT="0" distB="0" distL="0" distR="0" wp14:anchorId="515DBDA4" wp14:editId="14412375">
            <wp:extent cx="6692265" cy="6321425"/>
            <wp:effectExtent l="0" t="0" r="0" b="0"/>
            <wp:docPr id="543" name="Picture 27" descr="C:\Users\Paddy Smashing\AppData\Roaming\M8 Software\Spartan_Data\Clips\OL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ddy Smashing\AppData\Roaming\M8 Software\Spartan_Data\Clips\OL5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632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A6C70" w14:textId="77777777" w:rsidR="00432769" w:rsidRPr="00D440CA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21FA020B" wp14:editId="0F2D1EDD">
            <wp:extent cx="6692265" cy="2120265"/>
            <wp:effectExtent l="0" t="0" r="0" b="0"/>
            <wp:docPr id="544" name="Picture 27" descr="C:\Users\Paddy Smashing\AppData\Roaming\M8 Software\Spartan_Data\Clips\OL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ddy Smashing\AppData\Roaming\M8 Software\Spartan_Data\Clips\OL5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BF48" w14:textId="77777777" w:rsidR="00432769" w:rsidRPr="0087205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237/ </w:t>
      </w:r>
      <w:r w:rsidRPr="00872059">
        <w:rPr>
          <w:b/>
        </w:rPr>
        <w:t>IB/Paper 1/2011/s/</w:t>
      </w:r>
      <w:r>
        <w:rPr>
          <w:b/>
        </w:rPr>
        <w:t>Time Zone 1/Higher Level/</w:t>
      </w:r>
    </w:p>
    <w:p w14:paraId="6DBD08A4" w14:textId="77777777" w:rsidR="00432769" w:rsidRPr="0087205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5105C6F8" wp14:editId="65AF0B42">
            <wp:extent cx="6718935" cy="5393690"/>
            <wp:effectExtent l="0" t="0" r="0" b="0"/>
            <wp:docPr id="545" name="Picture 1760" descr="OL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 descr="OL3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53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17378" w14:textId="77777777" w:rsidR="00432769" w:rsidRPr="0087205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074FC3CA" wp14:editId="1A16C393">
            <wp:extent cx="6732270" cy="2690495"/>
            <wp:effectExtent l="0" t="0" r="0" b="0"/>
            <wp:docPr id="546" name="Picture 1759" descr="OL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 descr="OL3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767AF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238/ </w:t>
      </w:r>
      <w:r w:rsidRPr="00D00197">
        <w:rPr>
          <w:b/>
        </w:rPr>
        <w:t>IB/Paper 1/2010/w/</w:t>
      </w:r>
      <w:r>
        <w:rPr>
          <w:b/>
        </w:rPr>
        <w:t>Time Zone 0/Higher Level/</w:t>
      </w:r>
    </w:p>
    <w:p w14:paraId="29117B0B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765991CD" wp14:editId="653B568A">
            <wp:extent cx="6877685" cy="2451735"/>
            <wp:effectExtent l="0" t="0" r="0" b="0"/>
            <wp:docPr id="547" name="Picture 46" descr="O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L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A2000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3073C9B8" wp14:editId="650E6CA9">
            <wp:extent cx="6811645" cy="3140710"/>
            <wp:effectExtent l="0" t="0" r="0" b="0"/>
            <wp:docPr id="548" name="Picture 45" descr="O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L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A7304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756B80E8" wp14:editId="383D4B9A">
            <wp:extent cx="6811645" cy="5075555"/>
            <wp:effectExtent l="0" t="0" r="0" b="0"/>
            <wp:docPr id="549" name="Picture 45" descr="O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L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50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B6A8B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239/ </w:t>
      </w:r>
      <w:r w:rsidRPr="00D440CA">
        <w:rPr>
          <w:b/>
        </w:rPr>
        <w:t>IB/Paper 1/2010/s/</w:t>
      </w:r>
      <w:r>
        <w:rPr>
          <w:b/>
        </w:rPr>
        <w:t>Time Zone 2/Higher Level/</w:t>
      </w:r>
    </w:p>
    <w:p w14:paraId="79734DB4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228A2E96" wp14:editId="2A29E997">
            <wp:extent cx="6612890" cy="2146935"/>
            <wp:effectExtent l="0" t="0" r="0" b="0"/>
            <wp:docPr id="550" name="Picture 22" descr="C:\Users\Paddy Smashing\AppData\Roaming\M8 Software\Spartan_Data\Clips\OL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addy Smashing\AppData\Roaming\M8 Software\Spartan_Data\Clips\OL6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8F238" w14:textId="77777777" w:rsidR="00432769" w:rsidRPr="00D440CA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24F30911" wp14:editId="1AAFA865">
            <wp:extent cx="6559550" cy="6242050"/>
            <wp:effectExtent l="0" t="0" r="0" b="0"/>
            <wp:docPr id="551" name="Picture 23" descr="C:\Users\Paddy Smashing\AppData\Roaming\M8 Software\Spartan_Data\Clips\OL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addy Smashing\AppData\Roaming\M8 Software\Spartan_Data\Clips\OL6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123B0" w14:textId="77777777" w:rsidR="00432769" w:rsidRPr="0087205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240/ </w:t>
      </w:r>
      <w:r w:rsidRPr="00872059">
        <w:rPr>
          <w:b/>
        </w:rPr>
        <w:t>IB/Paper 1/2010/s/</w:t>
      </w:r>
      <w:r>
        <w:rPr>
          <w:b/>
        </w:rPr>
        <w:t>Time Zone 1/Higher Level/</w:t>
      </w:r>
    </w:p>
    <w:p w14:paraId="1EF2EC82" w14:textId="77777777" w:rsidR="00432769" w:rsidRPr="0087205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5FDBEEA6" wp14:editId="135F4CD8">
            <wp:extent cx="6784975" cy="2955290"/>
            <wp:effectExtent l="0" t="0" r="0" b="0"/>
            <wp:docPr id="552" name="Picture 1756" descr="OL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 descr="OL5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FB56" w14:textId="77777777" w:rsidR="00432769" w:rsidRPr="0087205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4A13BB95" wp14:editId="7210170C">
            <wp:extent cx="6758305" cy="4876800"/>
            <wp:effectExtent l="0" t="0" r="0" b="0"/>
            <wp:docPr id="553" name="Picture 1755" descr="OL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 descr="OL5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1F059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241/ </w:t>
      </w:r>
      <w:r w:rsidRPr="00D00197">
        <w:rPr>
          <w:b/>
        </w:rPr>
        <w:t>IB/Paper 1/2009/w/</w:t>
      </w:r>
      <w:r>
        <w:rPr>
          <w:b/>
        </w:rPr>
        <w:t>Time Zone 0/Higher Level/</w:t>
      </w:r>
    </w:p>
    <w:p w14:paraId="490E8BEE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6E5111FB" wp14:editId="372BB64E">
            <wp:extent cx="6798310" cy="1788795"/>
            <wp:effectExtent l="0" t="0" r="0" b="0"/>
            <wp:docPr id="554" name="Picture 42" descr="OL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OL1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AFE34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22FDAC5F" wp14:editId="78CA90C6">
            <wp:extent cx="6851650" cy="8096885"/>
            <wp:effectExtent l="0" t="0" r="0" b="0"/>
            <wp:docPr id="555" name="Picture 41" descr="OL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L1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6FB6F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0E20FB16" wp14:editId="224D37E9">
            <wp:extent cx="6838315" cy="3750310"/>
            <wp:effectExtent l="0" t="0" r="0" b="0"/>
            <wp:docPr id="556" name="Picture 40" descr="OL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L1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8DCC4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242/ </w:t>
      </w:r>
      <w:r w:rsidRPr="00D440CA">
        <w:rPr>
          <w:b/>
        </w:rPr>
        <w:t>IB/Paper 1/2009/s/</w:t>
      </w:r>
      <w:r>
        <w:rPr>
          <w:b/>
        </w:rPr>
        <w:t>Time Zone 2/Higher Level/</w:t>
      </w:r>
    </w:p>
    <w:p w14:paraId="6B7A2663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0766B2F9" wp14:editId="09ECBF52">
            <wp:extent cx="6652895" cy="4598670"/>
            <wp:effectExtent l="0" t="0" r="0" b="0"/>
            <wp:docPr id="557" name="Picture 18" descr="C:\Users\Paddy Smashing\AppData\Roaming\M8 Software\Spartan_Data\Clips\OL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ddy Smashing\AppData\Roaming\M8 Software\Spartan_Data\Clips\OL7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FA657" w14:textId="77777777" w:rsidR="00432769" w:rsidRPr="00D440CA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5A745D7E" wp14:editId="3D338729">
            <wp:extent cx="6665595" cy="2544445"/>
            <wp:effectExtent l="0" t="0" r="0" b="0"/>
            <wp:docPr id="558" name="Picture 19" descr="C:\Users\Paddy Smashing\AppData\Roaming\M8 Software\Spartan_Data\Clips\OL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addy Smashing\AppData\Roaming\M8 Software\Spartan_Data\Clips\OL78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338C" w14:textId="77777777" w:rsidR="00432769" w:rsidRPr="0087205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243/ </w:t>
      </w:r>
      <w:r w:rsidRPr="00872059">
        <w:rPr>
          <w:b/>
        </w:rPr>
        <w:t>IB/Paper 1/2009/s/</w:t>
      </w:r>
      <w:r>
        <w:rPr>
          <w:b/>
        </w:rPr>
        <w:t>Time Zone 1/Higher Level/</w:t>
      </w:r>
    </w:p>
    <w:p w14:paraId="23EF3078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7CD5084E" wp14:editId="13ACA56E">
            <wp:extent cx="6784975" cy="5393690"/>
            <wp:effectExtent l="0" t="0" r="0" b="0"/>
            <wp:docPr id="559" name="Picture 1752" descr="OL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 descr="OL7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53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31E53" w14:textId="77777777" w:rsidR="00432769" w:rsidRPr="0087205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615321A2" wp14:editId="4D3E384A">
            <wp:extent cx="6784975" cy="2795905"/>
            <wp:effectExtent l="0" t="0" r="0" b="0"/>
            <wp:docPr id="560" name="Picture 1752" descr="OL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 descr="OL7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F1402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244/ </w:t>
      </w:r>
      <w:r w:rsidRPr="00D00197">
        <w:rPr>
          <w:b/>
        </w:rPr>
        <w:t>IB/Paper 1/2008/w/</w:t>
      </w:r>
      <w:r>
        <w:rPr>
          <w:b/>
        </w:rPr>
        <w:t>Time Zone 0/Higher Level/</w:t>
      </w:r>
    </w:p>
    <w:p w14:paraId="14BF5540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6702530F" wp14:editId="5F396108">
            <wp:extent cx="6838315" cy="1749425"/>
            <wp:effectExtent l="0" t="0" r="0" b="0"/>
            <wp:docPr id="561" name="Picture 37" descr="OL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L3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64325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  <w:noProof/>
        </w:rPr>
      </w:pPr>
      <w:r w:rsidRPr="00A7358B">
        <w:rPr>
          <w:b/>
          <w:noProof/>
        </w:rPr>
        <w:drawing>
          <wp:inline distT="0" distB="0" distL="0" distR="0" wp14:anchorId="374C500A" wp14:editId="05A76B33">
            <wp:extent cx="6851650" cy="4399915"/>
            <wp:effectExtent l="0" t="0" r="0" b="0"/>
            <wp:docPr id="562" name="Picture 36" descr="OL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L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A97D4" w14:textId="77777777" w:rsidR="00432769" w:rsidRPr="00D00197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02C835A9" wp14:editId="55BF355D">
            <wp:extent cx="6851650" cy="2690495"/>
            <wp:effectExtent l="0" t="0" r="0" b="0"/>
            <wp:docPr id="563" name="Picture 36" descr="OL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L3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F76C0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245/ </w:t>
      </w:r>
      <w:r w:rsidRPr="00D440CA">
        <w:rPr>
          <w:b/>
        </w:rPr>
        <w:t>IB/Paper 1/2008/s/</w:t>
      </w:r>
      <w:r>
        <w:rPr>
          <w:b/>
        </w:rPr>
        <w:t>Time Zone 2/Higher Level/</w:t>
      </w:r>
    </w:p>
    <w:p w14:paraId="695B4D8F" w14:textId="77777777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drawing>
          <wp:inline distT="0" distB="0" distL="0" distR="0" wp14:anchorId="236F07A2" wp14:editId="758489F8">
            <wp:extent cx="6652895" cy="3962400"/>
            <wp:effectExtent l="0" t="0" r="0" b="0"/>
            <wp:docPr id="564" name="Picture 15" descr="C:\Users\Paddy Smashing\AppData\Roaming\M8 Software\Spartan_Data\Clips\OL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ddy Smashing\AppData\Roaming\M8 Software\Spartan_Data\Clips\OL9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B4E6D" w14:textId="77777777" w:rsidR="00432769" w:rsidRPr="00D440CA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noProof/>
        </w:rPr>
        <w:lastRenderedPageBreak/>
        <w:drawing>
          <wp:inline distT="0" distB="0" distL="0" distR="0" wp14:anchorId="78ADF12B" wp14:editId="4409E50C">
            <wp:extent cx="6626225" cy="4214495"/>
            <wp:effectExtent l="0" t="0" r="0" b="0"/>
            <wp:docPr id="565" name="Picture 16" descr="C:\Users\Paddy Smashing\AppData\Roaming\M8 Software\Spartan_Data\Clips\OL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ddy Smashing\AppData\Roaming\M8 Software\Spartan_Data\Clips\OL92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C8DE8" w14:textId="77777777" w:rsidR="00432769" w:rsidRPr="0087205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>
        <w:rPr>
          <w:rFonts w:cs="Calibri"/>
          <w:color w:val="000000"/>
        </w:rPr>
        <w:t xml:space="preserve">Topic </w:t>
      </w:r>
      <w:r>
        <w:rPr>
          <w:color w:val="000000"/>
        </w:rPr>
        <w:t xml:space="preserve">Chem 9 </w:t>
      </w:r>
      <w:r>
        <w:rPr>
          <w:rFonts w:cs="Calibri"/>
          <w:color w:val="000000"/>
        </w:rPr>
        <w:t xml:space="preserve">Q# 246/ </w:t>
      </w:r>
      <w:r w:rsidRPr="00872059">
        <w:rPr>
          <w:b/>
        </w:rPr>
        <w:t>IB/Paper 1/2008/s/</w:t>
      </w:r>
      <w:r>
        <w:rPr>
          <w:b/>
        </w:rPr>
        <w:t>Time Zone 1/Higher Level/</w:t>
      </w:r>
    </w:p>
    <w:p w14:paraId="369CBCBF" w14:textId="77777777" w:rsidR="00432769" w:rsidRPr="0087205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drawing>
          <wp:inline distT="0" distB="0" distL="0" distR="0" wp14:anchorId="4AA4E2E3" wp14:editId="32A0FD07">
            <wp:extent cx="6758305" cy="4081780"/>
            <wp:effectExtent l="0" t="0" r="0" b="0"/>
            <wp:docPr id="566" name="Picture 1749" descr="OL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 descr="OL8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1BF75" w14:textId="13BA24DC" w:rsidR="00432769" w:rsidRDefault="00432769" w:rsidP="00432769">
      <w:pPr>
        <w:tabs>
          <w:tab w:val="left" w:pos="6633"/>
        </w:tabs>
        <w:spacing w:after="0" w:line="240" w:lineRule="auto"/>
        <w:rPr>
          <w:b/>
        </w:rPr>
      </w:pPr>
      <w:r w:rsidRPr="00A7358B">
        <w:rPr>
          <w:b/>
          <w:noProof/>
        </w:rPr>
        <w:lastRenderedPageBreak/>
        <w:drawing>
          <wp:inline distT="0" distB="0" distL="0" distR="0" wp14:anchorId="6517B1DC" wp14:editId="590F273A">
            <wp:extent cx="6745605" cy="7461250"/>
            <wp:effectExtent l="0" t="0" r="0" b="0"/>
            <wp:docPr id="567" name="Picture 1748" descr="OL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 descr="OL8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4C132" w14:textId="77777777" w:rsidR="00432769" w:rsidRDefault="00432769">
      <w:pPr>
        <w:rPr>
          <w:b/>
        </w:rPr>
      </w:pPr>
      <w:r>
        <w:rPr>
          <w:b/>
        </w:rPr>
        <w:br w:type="page"/>
      </w:r>
    </w:p>
    <w:p w14:paraId="638FC130" w14:textId="77777777" w:rsidR="00432769" w:rsidRPr="00AD601C" w:rsidRDefault="00432769" w:rsidP="00432769">
      <w:pPr>
        <w:pStyle w:val="Heading1"/>
        <w:rPr>
          <w:sz w:val="30"/>
        </w:rPr>
      </w:pPr>
      <w:bookmarkStart w:id="2" w:name="_Toc514164681"/>
      <w:r w:rsidRPr="00AD601C">
        <w:rPr>
          <w:sz w:val="30"/>
        </w:rPr>
        <w:lastRenderedPageBreak/>
        <w:t>Topic 9 Mark Scheme</w:t>
      </w:r>
      <w:bookmarkEnd w:id="2"/>
    </w:p>
    <w:p w14:paraId="5BDC9D10" w14:textId="77777777" w:rsidR="00432769" w:rsidRDefault="00432769" w:rsidP="00432769">
      <w:pPr>
        <w:spacing w:after="0" w:line="240" w:lineRule="auto"/>
        <w:rPr>
          <w:rFonts w:cs="Calibri"/>
          <w:color w:val="000000"/>
          <w:sz w:val="18"/>
        </w:rPr>
        <w:sectPr w:rsidR="00432769" w:rsidSect="00987748"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14:paraId="1CF32A01" w14:textId="1DDA5431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220/ </w:t>
      </w:r>
      <w:r w:rsidRPr="00AD601C">
        <w:rPr>
          <w:b/>
          <w:sz w:val="18"/>
        </w:rPr>
        <w:t>IB/P1/2016/w/TZ 2/HL/</w:t>
      </w:r>
    </w:p>
    <w:p w14:paraId="379F1A7E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833B918" wp14:editId="43508218">
            <wp:extent cx="1020445" cy="198755"/>
            <wp:effectExtent l="0" t="0" r="0" b="0"/>
            <wp:docPr id="9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81B1A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29BAB4A" wp14:editId="2906DDD2">
            <wp:extent cx="1020445" cy="808355"/>
            <wp:effectExtent l="0" t="0" r="0" b="0"/>
            <wp:docPr id="9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4B1A7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221/ </w:t>
      </w:r>
      <w:r w:rsidRPr="00AD601C">
        <w:rPr>
          <w:b/>
          <w:sz w:val="18"/>
        </w:rPr>
        <w:t>IB/P1/2016/s/TZ 0/HL/</w:t>
      </w:r>
    </w:p>
    <w:p w14:paraId="04E01B3A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7789404" wp14:editId="37D315F3">
            <wp:extent cx="1020445" cy="212090"/>
            <wp:effectExtent l="0" t="0" r="0" b="0"/>
            <wp:docPr id="931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14575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7FDE378" wp14:editId="220C446B">
            <wp:extent cx="1060450" cy="821690"/>
            <wp:effectExtent l="0" t="0" r="0" b="0"/>
            <wp:docPr id="932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254A0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222/ </w:t>
      </w:r>
      <w:r w:rsidRPr="00AD601C">
        <w:rPr>
          <w:b/>
          <w:sz w:val="18"/>
        </w:rPr>
        <w:t>IB/P1/2016/s/</w:t>
      </w:r>
      <w:proofErr w:type="spellStart"/>
      <w:r w:rsidRPr="00AD601C">
        <w:rPr>
          <w:b/>
          <w:sz w:val="18"/>
        </w:rPr>
        <w:t>SpcmP</w:t>
      </w:r>
      <w:proofErr w:type="spellEnd"/>
      <w:r w:rsidRPr="00AD601C">
        <w:rPr>
          <w:b/>
          <w:sz w:val="18"/>
        </w:rPr>
        <w:t>/HL/</w:t>
      </w:r>
    </w:p>
    <w:p w14:paraId="07853DAB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BA97DD5" wp14:editId="404D40BA">
            <wp:extent cx="1060450" cy="264795"/>
            <wp:effectExtent l="0" t="0" r="0" b="0"/>
            <wp:docPr id="933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B7DCC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EB8EC12" wp14:editId="474559D6">
            <wp:extent cx="1060450" cy="887730"/>
            <wp:effectExtent l="0" t="0" r="0" b="0"/>
            <wp:docPr id="93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5C92F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223/ </w:t>
      </w:r>
      <w:r w:rsidRPr="00AD601C">
        <w:rPr>
          <w:b/>
          <w:sz w:val="18"/>
        </w:rPr>
        <w:t>IB/P1/2015/w/TZ 2/HL/</w:t>
      </w:r>
    </w:p>
    <w:p w14:paraId="3773F441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A9444C7" wp14:editId="351F5E8F">
            <wp:extent cx="1060450" cy="212090"/>
            <wp:effectExtent l="0" t="0" r="0" b="0"/>
            <wp:docPr id="935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E35E8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F7B6CBE" wp14:editId="0D0771DE">
            <wp:extent cx="1060450" cy="808355"/>
            <wp:effectExtent l="0" t="0" r="0" b="0"/>
            <wp:docPr id="936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6EC61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224/ </w:t>
      </w:r>
      <w:r w:rsidRPr="00AD601C">
        <w:rPr>
          <w:b/>
          <w:sz w:val="18"/>
        </w:rPr>
        <w:t>IB/P1/2015/s/TZ 2/HL/</w:t>
      </w:r>
    </w:p>
    <w:p w14:paraId="7377430A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1A81801" wp14:editId="58ADCDB5">
            <wp:extent cx="1020445" cy="185420"/>
            <wp:effectExtent l="0" t="0" r="0" b="0"/>
            <wp:docPr id="93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3D5F0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EB96F99" wp14:editId="4AFB0810">
            <wp:extent cx="1099820" cy="808355"/>
            <wp:effectExtent l="0" t="0" r="0" b="0"/>
            <wp:docPr id="938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3230A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225/ </w:t>
      </w:r>
      <w:r w:rsidRPr="00AD601C">
        <w:rPr>
          <w:b/>
          <w:sz w:val="18"/>
        </w:rPr>
        <w:t>IB/P1/2015/s/TZ 1/HL/</w:t>
      </w:r>
    </w:p>
    <w:p w14:paraId="52A42214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B713298" wp14:editId="60AEB075">
            <wp:extent cx="1020445" cy="238760"/>
            <wp:effectExtent l="0" t="0" r="0" b="0"/>
            <wp:docPr id="93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C453C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8B45E09" wp14:editId="2A883778">
            <wp:extent cx="1020445" cy="835025"/>
            <wp:effectExtent l="0" t="0" r="0" b="0"/>
            <wp:docPr id="94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9052F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226/ </w:t>
      </w:r>
      <w:r w:rsidRPr="00AD601C">
        <w:rPr>
          <w:b/>
          <w:sz w:val="18"/>
        </w:rPr>
        <w:t>IB/P1/2014/w/TZ 0/HL/</w:t>
      </w:r>
    </w:p>
    <w:p w14:paraId="6708B59D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6C4B2E9" wp14:editId="031076F4">
            <wp:extent cx="1126490" cy="252095"/>
            <wp:effectExtent l="0" t="0" r="0" b="0"/>
            <wp:docPr id="94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1" t="94200" r="43062" b="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C2432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9B02E1B" wp14:editId="66E595E1">
            <wp:extent cx="1245870" cy="1033780"/>
            <wp:effectExtent l="0" t="0" r="0" b="0"/>
            <wp:docPr id="94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02" b="80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6D485" w14:textId="77777777" w:rsidR="00432769" w:rsidRDefault="00432769" w:rsidP="00432769">
      <w:pPr>
        <w:spacing w:after="0" w:line="240" w:lineRule="auto"/>
        <w:rPr>
          <w:rFonts w:cs="Calibri"/>
          <w:color w:val="000000"/>
          <w:sz w:val="18"/>
        </w:rPr>
      </w:pPr>
    </w:p>
    <w:p w14:paraId="69032114" w14:textId="77777777" w:rsidR="00432769" w:rsidRDefault="00432769" w:rsidP="00432769">
      <w:pPr>
        <w:spacing w:after="0" w:line="240" w:lineRule="auto"/>
        <w:rPr>
          <w:rFonts w:cs="Calibri"/>
          <w:color w:val="000000"/>
          <w:sz w:val="18"/>
        </w:rPr>
      </w:pPr>
    </w:p>
    <w:p w14:paraId="302A69D2" w14:textId="77777777" w:rsidR="00432769" w:rsidRDefault="00432769" w:rsidP="00432769">
      <w:pPr>
        <w:spacing w:after="0" w:line="240" w:lineRule="auto"/>
        <w:rPr>
          <w:rFonts w:cs="Calibri"/>
          <w:color w:val="000000"/>
          <w:sz w:val="18"/>
        </w:rPr>
      </w:pPr>
    </w:p>
    <w:p w14:paraId="04A7CFFE" w14:textId="77777777" w:rsidR="00432769" w:rsidRDefault="00432769" w:rsidP="00432769">
      <w:pPr>
        <w:spacing w:after="0" w:line="240" w:lineRule="auto"/>
        <w:rPr>
          <w:rFonts w:cs="Calibri"/>
          <w:color w:val="000000"/>
          <w:sz w:val="18"/>
        </w:rPr>
      </w:pPr>
    </w:p>
    <w:p w14:paraId="04545C14" w14:textId="77777777" w:rsidR="00432769" w:rsidRDefault="00432769" w:rsidP="00432769">
      <w:pPr>
        <w:spacing w:after="0" w:line="240" w:lineRule="auto"/>
        <w:rPr>
          <w:rFonts w:cs="Calibri"/>
          <w:color w:val="000000"/>
          <w:sz w:val="18"/>
        </w:rPr>
      </w:pPr>
    </w:p>
    <w:p w14:paraId="160F7518" w14:textId="77777777" w:rsidR="00432769" w:rsidRDefault="00432769" w:rsidP="00432769">
      <w:pPr>
        <w:spacing w:after="0" w:line="240" w:lineRule="auto"/>
        <w:rPr>
          <w:rFonts w:cs="Calibri"/>
          <w:color w:val="000000"/>
          <w:sz w:val="18"/>
        </w:rPr>
      </w:pPr>
    </w:p>
    <w:p w14:paraId="3C757C0A" w14:textId="335D1C32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227/ </w:t>
      </w:r>
      <w:r w:rsidRPr="00AD601C">
        <w:rPr>
          <w:b/>
          <w:sz w:val="18"/>
        </w:rPr>
        <w:t>IB/P1/2014/s/TZ 2/HL/</w:t>
      </w:r>
    </w:p>
    <w:p w14:paraId="0224585D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0B3C1F1" wp14:editId="5B23EEED">
            <wp:extent cx="1099820" cy="1377950"/>
            <wp:effectExtent l="0" t="0" r="0" b="0"/>
            <wp:docPr id="943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80" t="14172" b="62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9B43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228/ </w:t>
      </w:r>
      <w:r w:rsidRPr="00AD601C">
        <w:rPr>
          <w:b/>
          <w:sz w:val="18"/>
        </w:rPr>
        <w:t>IB/P1/2014/s/TZ 1/HL/</w:t>
      </w:r>
    </w:p>
    <w:p w14:paraId="13772B04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C91D2AB" wp14:editId="514B920F">
            <wp:extent cx="1192530" cy="278130"/>
            <wp:effectExtent l="0" t="0" r="0" b="0"/>
            <wp:docPr id="944" name="Pictur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4" t="94452" r="40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A027B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B2F1C2B" wp14:editId="39588BD7">
            <wp:extent cx="1192530" cy="993775"/>
            <wp:effectExtent l="0" t="0" r="0" b="0"/>
            <wp:docPr id="945" name="Picture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19" b="8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E1435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229/ </w:t>
      </w:r>
      <w:r w:rsidRPr="00AD601C">
        <w:rPr>
          <w:b/>
          <w:sz w:val="18"/>
        </w:rPr>
        <w:t>IB/P1/2013/w/TZ 0/HL/</w:t>
      </w:r>
    </w:p>
    <w:p w14:paraId="055A01D6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4F9985E" wp14:editId="4656F8C8">
            <wp:extent cx="1060450" cy="1271905"/>
            <wp:effectExtent l="0" t="0" r="0" b="0"/>
            <wp:docPr id="94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13" t="13551" b="6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51447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230/ </w:t>
      </w:r>
      <w:r w:rsidRPr="00AD601C">
        <w:rPr>
          <w:b/>
          <w:sz w:val="18"/>
        </w:rPr>
        <w:t>IB/P1/2013/s/TZ 2/HL/</w:t>
      </w:r>
    </w:p>
    <w:p w14:paraId="02E7E813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1192F80F" wp14:editId="4E432466">
            <wp:extent cx="1205865" cy="264795"/>
            <wp:effectExtent l="0" t="0" r="0" b="0"/>
            <wp:docPr id="947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9" t="95689" r="38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ED32F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0D84BCE" wp14:editId="04E0BCC9">
            <wp:extent cx="1086485" cy="649605"/>
            <wp:effectExtent l="0" t="0" r="0" b="0"/>
            <wp:docPr id="948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62" t="16045" b="7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860FB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231/ </w:t>
      </w:r>
      <w:r w:rsidRPr="00AD601C">
        <w:rPr>
          <w:b/>
          <w:sz w:val="18"/>
        </w:rPr>
        <w:t>IB/P1/2013/s/TZ 1/HL/f</w:t>
      </w:r>
    </w:p>
    <w:p w14:paraId="406D62C9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CB71F2C" wp14:editId="5833AA24">
            <wp:extent cx="1113155" cy="264795"/>
            <wp:effectExtent l="0" t="0" r="0" b="0"/>
            <wp:docPr id="949" name="Pictur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2" t="94936" r="4202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39E8C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511308C9" wp14:editId="6244DB76">
            <wp:extent cx="1064332" cy="899795"/>
            <wp:effectExtent l="0" t="0" r="2540" b="0"/>
            <wp:docPr id="950" name="Picture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36" b="8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76" cy="89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63F6B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232/ </w:t>
      </w:r>
      <w:r w:rsidRPr="00AD601C">
        <w:rPr>
          <w:b/>
          <w:sz w:val="18"/>
        </w:rPr>
        <w:t>IB/P1/2012/w/TZ 0/HL/</w:t>
      </w:r>
    </w:p>
    <w:p w14:paraId="0C0BCE8E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6A432E9" wp14:editId="6441BD7B">
            <wp:extent cx="1086485" cy="291465"/>
            <wp:effectExtent l="0" t="0" r="0" b="0"/>
            <wp:docPr id="9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5" t="95399" r="40773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FD987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90EF14C" wp14:editId="5D4BD3BD">
            <wp:extent cx="1040003" cy="864668"/>
            <wp:effectExtent l="0" t="0" r="8255" b="0"/>
            <wp:docPr id="95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50" t="16203" b="68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20" cy="86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8F5DE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233/ </w:t>
      </w:r>
      <w:r w:rsidRPr="00AD601C">
        <w:rPr>
          <w:b/>
          <w:sz w:val="18"/>
        </w:rPr>
        <w:t>IB/P1/2012/s/TZ 2/HL/</w:t>
      </w:r>
    </w:p>
    <w:p w14:paraId="470D4015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106DF6A" wp14:editId="2C1C3F45">
            <wp:extent cx="1153160" cy="963295"/>
            <wp:effectExtent l="0" t="0" r="8890" b="8255"/>
            <wp:docPr id="953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5" t="84534" r="41499"/>
                    <a:stretch/>
                  </pic:blipFill>
                  <pic:spPr bwMode="auto">
                    <a:xfrm>
                      <a:off x="0" y="0"/>
                      <a:ext cx="115316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037D3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891E0FD" wp14:editId="4F712D57">
            <wp:extent cx="1099820" cy="318135"/>
            <wp:effectExtent l="0" t="0" r="0" b="0"/>
            <wp:docPr id="954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86" t="16519" b="7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A7D76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234/ </w:t>
      </w:r>
      <w:r w:rsidRPr="00AD601C">
        <w:rPr>
          <w:b/>
          <w:sz w:val="18"/>
        </w:rPr>
        <w:t>IB/P1/2012/s/TZ 1/HL/</w:t>
      </w:r>
    </w:p>
    <w:p w14:paraId="64BBC93E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43E53DDE" wp14:editId="4C8350A1">
            <wp:extent cx="1139825" cy="304800"/>
            <wp:effectExtent l="0" t="0" r="0" b="0"/>
            <wp:docPr id="955" name="Picture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32" t="94197" r="39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44444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4B9084D" wp14:editId="29806DAE">
            <wp:extent cx="1099820" cy="967105"/>
            <wp:effectExtent l="0" t="0" r="0" b="0"/>
            <wp:docPr id="956" name="Picture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30" b="81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9807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235/ </w:t>
      </w:r>
      <w:r w:rsidRPr="00AD601C">
        <w:rPr>
          <w:b/>
          <w:sz w:val="18"/>
        </w:rPr>
        <w:t>IB/P1/2011/w/TZ 0/HL/</w:t>
      </w:r>
    </w:p>
    <w:p w14:paraId="61E42EA4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EFC81C8" wp14:editId="780B99C3">
            <wp:extent cx="1099820" cy="304800"/>
            <wp:effectExtent l="0" t="0" r="0" b="0"/>
            <wp:docPr id="95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3" t="94977" r="41861" b="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E2B37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016D24F" wp14:editId="368F264C">
            <wp:extent cx="1126490" cy="609600"/>
            <wp:effectExtent l="0" t="0" r="0" b="0"/>
            <wp:docPr id="95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23" t="15637" b="74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C8418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236/ </w:t>
      </w:r>
      <w:r w:rsidRPr="00AD601C">
        <w:rPr>
          <w:b/>
          <w:sz w:val="18"/>
        </w:rPr>
        <w:t>IB/P1/2011/s/TZ 2/HL/</w:t>
      </w:r>
    </w:p>
    <w:p w14:paraId="65D45F83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2CBD065B" wp14:editId="6AA9953E">
            <wp:extent cx="1139825" cy="291465"/>
            <wp:effectExtent l="0" t="0" r="0" b="0"/>
            <wp:docPr id="95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4" t="94464" r="40770" b="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119C8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6CF509B" wp14:editId="5A53FF0F">
            <wp:extent cx="1086485" cy="927735"/>
            <wp:effectExtent l="0" t="0" r="0" b="0"/>
            <wp:docPr id="96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50" t="16103" b="68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6C46D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237/ </w:t>
      </w:r>
      <w:r w:rsidRPr="00AD601C">
        <w:rPr>
          <w:b/>
          <w:sz w:val="18"/>
        </w:rPr>
        <w:t>IB/P1/2011/s/TZ 1/HL/</w:t>
      </w:r>
    </w:p>
    <w:p w14:paraId="494A8155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36CB77E" wp14:editId="5CC83CD4">
            <wp:extent cx="1166495" cy="252095"/>
            <wp:effectExtent l="0" t="0" r="0" b="0"/>
            <wp:docPr id="961" name="Picture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6" t="94672" r="41267" b="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07DE8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8D28BFA" wp14:editId="1050AC12">
            <wp:extent cx="932688" cy="536156"/>
            <wp:effectExtent l="0" t="0" r="1270" b="0"/>
            <wp:docPr id="962" name="Picture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98" b="8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20" cy="54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B19EE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238/ </w:t>
      </w:r>
      <w:r w:rsidRPr="00AD601C">
        <w:rPr>
          <w:b/>
          <w:sz w:val="18"/>
        </w:rPr>
        <w:t>IB/P1/2010/w/TZ 0/HL/</w:t>
      </w:r>
    </w:p>
    <w:p w14:paraId="181E817A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1E5F580" wp14:editId="6E07E37F">
            <wp:extent cx="1099820" cy="185420"/>
            <wp:effectExtent l="0" t="0" r="0" b="0"/>
            <wp:docPr id="96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7" t="96774" r="41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9D9C5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FAF8197" wp14:editId="4B0B5166">
            <wp:extent cx="1060450" cy="967105"/>
            <wp:effectExtent l="0" t="0" r="0" b="0"/>
            <wp:docPr id="96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79" t="15822" b="6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3A1A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239/ </w:t>
      </w:r>
      <w:r w:rsidRPr="00AD601C">
        <w:rPr>
          <w:b/>
          <w:sz w:val="18"/>
        </w:rPr>
        <w:t>IB/P1/2010/s/TZ 2/HL/</w:t>
      </w:r>
    </w:p>
    <w:p w14:paraId="1435C1A1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0C3EA434" wp14:editId="5A2E12D1">
            <wp:extent cx="1179195" cy="318135"/>
            <wp:effectExtent l="0" t="0" r="0" b="0"/>
            <wp:docPr id="96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0" t="95667" r="39948" b="-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1EA38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494B10C" wp14:editId="4758DA06">
            <wp:extent cx="1126490" cy="569595"/>
            <wp:effectExtent l="0" t="0" r="0" b="0"/>
            <wp:docPr id="96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47" t="16415" b="7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3510A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240/ </w:t>
      </w:r>
      <w:r w:rsidRPr="00AD601C">
        <w:rPr>
          <w:b/>
          <w:sz w:val="18"/>
        </w:rPr>
        <w:t>IB/P1/2010/s/TZ 1/HL/</w:t>
      </w:r>
    </w:p>
    <w:p w14:paraId="0098DFA7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6B0E8A7" wp14:editId="3BDA2BA8">
            <wp:extent cx="1126490" cy="264795"/>
            <wp:effectExtent l="0" t="0" r="0" b="0"/>
            <wp:docPr id="967" name="Picture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1" t="95142" r="40018" b="-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8B641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BC98F78" wp14:editId="3E91B45A">
            <wp:extent cx="1086485" cy="887730"/>
            <wp:effectExtent l="0" t="0" r="0" b="0"/>
            <wp:docPr id="968" name="Picture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46" b="8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49203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241/ </w:t>
      </w:r>
      <w:r w:rsidRPr="00AD601C">
        <w:rPr>
          <w:b/>
          <w:sz w:val="18"/>
        </w:rPr>
        <w:t>IB/P1/2009/w/TZ 0/HL/</w:t>
      </w:r>
    </w:p>
    <w:p w14:paraId="38625D7B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6C0BEA7" wp14:editId="5B5F0454">
            <wp:extent cx="1086485" cy="596265"/>
            <wp:effectExtent l="0" t="0" r="0" b="0"/>
            <wp:docPr id="96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4" t="90054" r="4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910D9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lastRenderedPageBreak/>
        <w:drawing>
          <wp:inline distT="0" distB="0" distL="0" distR="0" wp14:anchorId="6735E780" wp14:editId="19FF034D">
            <wp:extent cx="1060450" cy="569595"/>
            <wp:effectExtent l="0" t="0" r="0" b="0"/>
            <wp:docPr id="97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13" t="14526" b="75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3484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242/ </w:t>
      </w:r>
      <w:r w:rsidRPr="00AD601C">
        <w:rPr>
          <w:b/>
          <w:sz w:val="18"/>
        </w:rPr>
        <w:t>IB/P1/2009/s/TZ 2/HL/</w:t>
      </w:r>
    </w:p>
    <w:p w14:paraId="2D038412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72E66BB" wp14:editId="7A27F1E4">
            <wp:extent cx="1139825" cy="331470"/>
            <wp:effectExtent l="0" t="0" r="0" b="0"/>
            <wp:docPr id="97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34" t="94598" r="40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E7164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977AF7D" wp14:editId="2F942B66">
            <wp:extent cx="1219200" cy="569595"/>
            <wp:effectExtent l="0" t="0" r="0" b="0"/>
            <wp:docPr id="97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44" t="16615" b="74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0F4C7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243/ </w:t>
      </w:r>
      <w:r w:rsidRPr="00AD601C">
        <w:rPr>
          <w:b/>
          <w:sz w:val="18"/>
        </w:rPr>
        <w:t>IB/P1/2009/s/TZ 1/HL/</w:t>
      </w:r>
    </w:p>
    <w:p w14:paraId="763B3C0C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6251AB7D" wp14:editId="722CC687">
            <wp:extent cx="1166495" cy="264795"/>
            <wp:effectExtent l="0" t="0" r="0" b="0"/>
            <wp:docPr id="973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1" t="94913" r="41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B9CAE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AC92D5E" wp14:editId="52DE4098">
            <wp:extent cx="1139825" cy="596265"/>
            <wp:effectExtent l="0" t="0" r="0" b="0"/>
            <wp:docPr id="974" name="Picture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72" b="8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9E38C" w14:textId="77777777" w:rsidR="00432769" w:rsidRDefault="00432769" w:rsidP="00432769">
      <w:pPr>
        <w:spacing w:after="0" w:line="240" w:lineRule="auto"/>
        <w:rPr>
          <w:rFonts w:cs="Calibri"/>
          <w:color w:val="000000"/>
          <w:sz w:val="18"/>
        </w:rPr>
      </w:pPr>
    </w:p>
    <w:p w14:paraId="4342E4CA" w14:textId="77777777" w:rsidR="00432769" w:rsidRDefault="00432769" w:rsidP="00432769">
      <w:pPr>
        <w:spacing w:after="0" w:line="240" w:lineRule="auto"/>
        <w:rPr>
          <w:rFonts w:cs="Calibri"/>
          <w:color w:val="000000"/>
          <w:sz w:val="18"/>
        </w:rPr>
      </w:pPr>
    </w:p>
    <w:p w14:paraId="30016E8F" w14:textId="77777777" w:rsidR="00432769" w:rsidRDefault="00432769" w:rsidP="00432769">
      <w:pPr>
        <w:spacing w:after="0" w:line="240" w:lineRule="auto"/>
        <w:rPr>
          <w:rFonts w:cs="Calibri"/>
          <w:color w:val="000000"/>
          <w:sz w:val="18"/>
        </w:rPr>
      </w:pPr>
    </w:p>
    <w:p w14:paraId="5CBDD43A" w14:textId="77777777" w:rsidR="00432769" w:rsidRDefault="00432769" w:rsidP="00432769">
      <w:pPr>
        <w:spacing w:after="0" w:line="240" w:lineRule="auto"/>
        <w:rPr>
          <w:rFonts w:cs="Calibri"/>
          <w:color w:val="000000"/>
          <w:sz w:val="18"/>
        </w:rPr>
      </w:pPr>
    </w:p>
    <w:p w14:paraId="4B5860EA" w14:textId="77777777" w:rsidR="00432769" w:rsidRDefault="00432769" w:rsidP="00432769">
      <w:pPr>
        <w:spacing w:after="0" w:line="240" w:lineRule="auto"/>
        <w:rPr>
          <w:rFonts w:cs="Calibri"/>
          <w:color w:val="000000"/>
          <w:sz w:val="18"/>
        </w:rPr>
      </w:pPr>
    </w:p>
    <w:p w14:paraId="1F4FBB9C" w14:textId="77777777" w:rsidR="00432769" w:rsidRDefault="00432769" w:rsidP="00432769">
      <w:pPr>
        <w:spacing w:after="0" w:line="240" w:lineRule="auto"/>
        <w:rPr>
          <w:rFonts w:cs="Calibri"/>
          <w:color w:val="000000"/>
          <w:sz w:val="18"/>
        </w:rPr>
      </w:pPr>
    </w:p>
    <w:p w14:paraId="7636B705" w14:textId="188AC90D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244/ </w:t>
      </w:r>
      <w:r w:rsidRPr="00AD601C">
        <w:rPr>
          <w:b/>
          <w:sz w:val="18"/>
        </w:rPr>
        <w:t>IB/P1/2008/w/TZ 0/HL/</w:t>
      </w:r>
    </w:p>
    <w:p w14:paraId="27598D0B" w14:textId="3BCA254C" w:rsidR="00432769" w:rsidRPr="00432769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360F211" wp14:editId="293350C4">
            <wp:extent cx="1099820" cy="1298575"/>
            <wp:effectExtent l="0" t="0" r="0" b="0"/>
            <wp:docPr id="97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9" t="22174" r="775" b="5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4A009" w14:textId="77777777" w:rsidR="00432769" w:rsidRDefault="00432769" w:rsidP="00432769">
      <w:pPr>
        <w:spacing w:after="0" w:line="240" w:lineRule="auto"/>
        <w:rPr>
          <w:rFonts w:cs="Calibri"/>
          <w:color w:val="000000"/>
          <w:sz w:val="18"/>
        </w:rPr>
      </w:pPr>
    </w:p>
    <w:p w14:paraId="47FC4639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245/ </w:t>
      </w:r>
      <w:r w:rsidRPr="00AD601C">
        <w:rPr>
          <w:b/>
          <w:sz w:val="18"/>
        </w:rPr>
        <w:t>IB/P1/2008/s/TZ 2/HL/</w:t>
      </w:r>
    </w:p>
    <w:p w14:paraId="341EC117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30AE39D5" wp14:editId="26ED76EC">
            <wp:extent cx="1139825" cy="1696085"/>
            <wp:effectExtent l="0" t="0" r="0" b="0"/>
            <wp:docPr id="97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7" t="15089" r="864" b="5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254AB" w14:textId="77777777" w:rsidR="00432769" w:rsidRPr="00AD601C" w:rsidRDefault="00432769" w:rsidP="00432769">
      <w:pPr>
        <w:spacing w:after="0" w:line="240" w:lineRule="auto"/>
        <w:rPr>
          <w:b/>
          <w:sz w:val="18"/>
        </w:rPr>
      </w:pPr>
      <w:r w:rsidRPr="00AD601C">
        <w:rPr>
          <w:rFonts w:cs="Calibri"/>
          <w:color w:val="000000"/>
          <w:sz w:val="18"/>
        </w:rPr>
        <w:t xml:space="preserve">Q# 246/ </w:t>
      </w:r>
      <w:r w:rsidRPr="00AD601C">
        <w:rPr>
          <w:b/>
          <w:sz w:val="18"/>
        </w:rPr>
        <w:t>IB/P1/2008/s/TZ 1/HL/</w:t>
      </w:r>
    </w:p>
    <w:p w14:paraId="77D6D845" w14:textId="77777777" w:rsidR="00432769" w:rsidRPr="00AD601C" w:rsidRDefault="00432769" w:rsidP="00432769">
      <w:pPr>
        <w:tabs>
          <w:tab w:val="left" w:pos="887"/>
        </w:tabs>
        <w:spacing w:after="0" w:line="240" w:lineRule="auto"/>
        <w:ind w:left="113"/>
        <w:rPr>
          <w:b/>
          <w:sz w:val="18"/>
        </w:rPr>
      </w:pPr>
      <w:r w:rsidRPr="00AD601C">
        <w:rPr>
          <w:b/>
          <w:noProof/>
          <w:sz w:val="18"/>
        </w:rPr>
        <w:drawing>
          <wp:inline distT="0" distB="0" distL="0" distR="0" wp14:anchorId="7EF80DB4" wp14:editId="0D32A7A8">
            <wp:extent cx="1179195" cy="1643380"/>
            <wp:effectExtent l="0" t="0" r="0" b="0"/>
            <wp:docPr id="977" name="Picture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58" b="6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D9280" w14:textId="77777777" w:rsidR="00432769" w:rsidRDefault="00432769" w:rsidP="00301366">
      <w:pPr>
        <w:spacing w:after="0" w:line="240" w:lineRule="auto"/>
        <w:sectPr w:rsidR="00432769" w:rsidSect="00432769">
          <w:type w:val="continuous"/>
          <w:pgSz w:w="11906" w:h="16838"/>
          <w:pgMar w:top="709" w:right="1440" w:bottom="567" w:left="567" w:header="284" w:footer="448" w:gutter="0"/>
          <w:cols w:num="3" w:space="708"/>
          <w:titlePg/>
          <w:docGrid w:linePitch="360"/>
        </w:sectPr>
      </w:pPr>
    </w:p>
    <w:p w14:paraId="0E62D258" w14:textId="398250AB" w:rsidR="00535A3B" w:rsidRPr="008D30BA" w:rsidRDefault="00535A3B" w:rsidP="00301366">
      <w:pPr>
        <w:spacing w:after="0" w:line="240" w:lineRule="auto"/>
      </w:pPr>
    </w:p>
    <w:sectPr w:rsidR="00535A3B" w:rsidRPr="008D30BA" w:rsidSect="00432769">
      <w:type w:val="continuous"/>
      <w:pgSz w:w="11906" w:h="16838"/>
      <w:pgMar w:top="709" w:right="1440" w:bottom="567" w:left="567" w:header="284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A09AD3" w14:textId="77777777" w:rsidR="00925BE1" w:rsidRDefault="00925BE1" w:rsidP="006B1F1E">
      <w:pPr>
        <w:spacing w:after="0" w:line="240" w:lineRule="auto"/>
      </w:pPr>
      <w:r>
        <w:separator/>
      </w:r>
    </w:p>
  </w:endnote>
  <w:endnote w:type="continuationSeparator" w:id="0">
    <w:p w14:paraId="6F26DB52" w14:textId="77777777" w:rsidR="00925BE1" w:rsidRDefault="00925BE1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88B0F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132CBF12" wp14:editId="36AAC68B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84B5E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508F9464" wp14:editId="2F3CAEA0">
          <wp:simplePos x="0" y="0"/>
          <wp:positionH relativeFrom="column">
            <wp:posOffset>9248140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D43257" w14:textId="77777777" w:rsidR="00925BE1" w:rsidRDefault="00925BE1" w:rsidP="006B1F1E">
      <w:pPr>
        <w:spacing w:after="0" w:line="240" w:lineRule="auto"/>
      </w:pPr>
      <w:r>
        <w:separator/>
      </w:r>
    </w:p>
  </w:footnote>
  <w:footnote w:type="continuationSeparator" w:id="0">
    <w:p w14:paraId="046D5448" w14:textId="77777777" w:rsidR="00925BE1" w:rsidRDefault="00925BE1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9AA97" w14:textId="77777777" w:rsidR="00E1431A" w:rsidRDefault="00E1431A" w:rsidP="00CD5E48">
    <w:pPr>
      <w:pStyle w:val="Header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81511B"/>
    <w:multiLevelType w:val="hybridMultilevel"/>
    <w:tmpl w:val="8710D3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769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41C5"/>
    <w:rsid w:val="0017630A"/>
    <w:rsid w:val="00196317"/>
    <w:rsid w:val="001A1BB2"/>
    <w:rsid w:val="001C75B8"/>
    <w:rsid w:val="001E7808"/>
    <w:rsid w:val="001F1086"/>
    <w:rsid w:val="001F1A3C"/>
    <w:rsid w:val="00225E31"/>
    <w:rsid w:val="002316CD"/>
    <w:rsid w:val="002667F5"/>
    <w:rsid w:val="0028731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3D2A41"/>
    <w:rsid w:val="004022B7"/>
    <w:rsid w:val="00432769"/>
    <w:rsid w:val="00447C0A"/>
    <w:rsid w:val="00456D8F"/>
    <w:rsid w:val="004B0EDB"/>
    <w:rsid w:val="004B2561"/>
    <w:rsid w:val="004B484B"/>
    <w:rsid w:val="004C300F"/>
    <w:rsid w:val="005157AB"/>
    <w:rsid w:val="005248EE"/>
    <w:rsid w:val="00524AA3"/>
    <w:rsid w:val="00532AF3"/>
    <w:rsid w:val="00535A3B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31641"/>
    <w:rsid w:val="00846530"/>
    <w:rsid w:val="008765DD"/>
    <w:rsid w:val="008832CE"/>
    <w:rsid w:val="00885058"/>
    <w:rsid w:val="00891325"/>
    <w:rsid w:val="008919A0"/>
    <w:rsid w:val="008C408B"/>
    <w:rsid w:val="008C6E4B"/>
    <w:rsid w:val="008D30BA"/>
    <w:rsid w:val="008D572B"/>
    <w:rsid w:val="00906E8A"/>
    <w:rsid w:val="00917207"/>
    <w:rsid w:val="00925BE1"/>
    <w:rsid w:val="009305AF"/>
    <w:rsid w:val="00936A85"/>
    <w:rsid w:val="00937C0F"/>
    <w:rsid w:val="0094428E"/>
    <w:rsid w:val="00946F51"/>
    <w:rsid w:val="00953DF5"/>
    <w:rsid w:val="00987748"/>
    <w:rsid w:val="009A1433"/>
    <w:rsid w:val="009B6E6B"/>
    <w:rsid w:val="009B724C"/>
    <w:rsid w:val="00A4520F"/>
    <w:rsid w:val="00A70A79"/>
    <w:rsid w:val="00A90A9C"/>
    <w:rsid w:val="00A94A7B"/>
    <w:rsid w:val="00AE542B"/>
    <w:rsid w:val="00AF6759"/>
    <w:rsid w:val="00B053C1"/>
    <w:rsid w:val="00B319D1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97F75"/>
    <w:rsid w:val="00DB103B"/>
    <w:rsid w:val="00DB6411"/>
    <w:rsid w:val="00DB7BA5"/>
    <w:rsid w:val="00E1431A"/>
    <w:rsid w:val="00E360E2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878D9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6743CA"/>
  <w15:chartTrackingRefBased/>
  <w15:docId w15:val="{90BDEDE8-6B75-4199-B9D5-F9FDADFB1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  <w:style w:type="paragraph" w:styleId="ListParagraph">
    <w:name w:val="List Paragraph"/>
    <w:basedOn w:val="Normal"/>
    <w:uiPriority w:val="34"/>
    <w:qFormat/>
    <w:rsid w:val="001E7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emf"/><Relationship Id="rId89" Type="http://schemas.openxmlformats.org/officeDocument/2006/relationships/image" Target="media/image80.emf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emf"/><Relationship Id="rId79" Type="http://schemas.openxmlformats.org/officeDocument/2006/relationships/image" Target="media/image70.emf"/><Relationship Id="rId87" Type="http://schemas.openxmlformats.org/officeDocument/2006/relationships/image" Target="media/image78.emf"/><Relationship Id="rId102" Type="http://schemas.openxmlformats.org/officeDocument/2006/relationships/image" Target="media/image93.emf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emf"/><Relationship Id="rId90" Type="http://schemas.openxmlformats.org/officeDocument/2006/relationships/image" Target="media/image81.emf"/><Relationship Id="rId95" Type="http://schemas.openxmlformats.org/officeDocument/2006/relationships/image" Target="media/image86.emf"/><Relationship Id="rId19" Type="http://schemas.openxmlformats.org/officeDocument/2006/relationships/image" Target="media/image10.jpeg"/><Relationship Id="rId14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emf"/><Relationship Id="rId100" Type="http://schemas.openxmlformats.org/officeDocument/2006/relationships/image" Target="media/image91.emf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72" Type="http://schemas.openxmlformats.org/officeDocument/2006/relationships/image" Target="media/image63.emf"/><Relationship Id="rId80" Type="http://schemas.openxmlformats.org/officeDocument/2006/relationships/image" Target="media/image71.emf"/><Relationship Id="rId85" Type="http://schemas.openxmlformats.org/officeDocument/2006/relationships/image" Target="media/image76.emf"/><Relationship Id="rId93" Type="http://schemas.openxmlformats.org/officeDocument/2006/relationships/image" Target="media/image84.emf"/><Relationship Id="rId98" Type="http://schemas.openxmlformats.org/officeDocument/2006/relationships/image" Target="media/image89.em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emf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emf"/><Relationship Id="rId83" Type="http://schemas.openxmlformats.org/officeDocument/2006/relationships/image" Target="media/image74.emf"/><Relationship Id="rId88" Type="http://schemas.openxmlformats.org/officeDocument/2006/relationships/image" Target="media/image79.emf"/><Relationship Id="rId91" Type="http://schemas.openxmlformats.org/officeDocument/2006/relationships/image" Target="media/image82.emf"/><Relationship Id="rId96" Type="http://schemas.openxmlformats.org/officeDocument/2006/relationships/image" Target="media/image8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emf"/><Relationship Id="rId78" Type="http://schemas.openxmlformats.org/officeDocument/2006/relationships/image" Target="media/image69.emf"/><Relationship Id="rId81" Type="http://schemas.openxmlformats.org/officeDocument/2006/relationships/image" Target="media/image72.emf"/><Relationship Id="rId86" Type="http://schemas.openxmlformats.org/officeDocument/2006/relationships/image" Target="media/image77.emf"/><Relationship Id="rId94" Type="http://schemas.openxmlformats.org/officeDocument/2006/relationships/image" Target="media/image85.emf"/><Relationship Id="rId99" Type="http://schemas.openxmlformats.org/officeDocument/2006/relationships/image" Target="media/image90.emf"/><Relationship Id="rId101" Type="http://schemas.openxmlformats.org/officeDocument/2006/relationships/image" Target="media/image9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emf"/><Relationship Id="rId97" Type="http://schemas.openxmlformats.org/officeDocument/2006/relationships/image" Target="media/image88.emf"/><Relationship Id="rId104" Type="http://schemas.openxmlformats.org/officeDocument/2006/relationships/image" Target="media/image95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IB%20ALL%20HL%201%20P1%2016w%20to%2008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1F078-4C60-490E-8383-76E7557DE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IB ALL HL 1 P1 16w to 08s.dotx</Template>
  <TotalTime>0</TotalTime>
  <Pages>39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1</cp:revision>
  <dcterms:created xsi:type="dcterms:W3CDTF">2018-05-16T07:13:00Z</dcterms:created>
  <dcterms:modified xsi:type="dcterms:W3CDTF">2018-05-16T07:16:00Z</dcterms:modified>
</cp:coreProperties>
</file>