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theme/themeOverride1.xml" ContentType="application/vnd.openxmlformats-officedocument.themeOverride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theme/themeOverride2.xml" ContentType="application/vnd.openxmlformats-officedocument.themeOverride+xml"/>
  <Override PartName="/word/charts/chart5.xml" ContentType="application/vnd.openxmlformats-officedocument.drawingml.chart+xml"/>
  <Override PartName="/word/theme/themeOverride3.xml" ContentType="application/vnd.openxmlformats-officedocument.themeOverrid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22EA2EF" w14:textId="77777777" w:rsidR="00942E32" w:rsidRDefault="00F359F2" w:rsidP="001A094F">
      <w:pPr>
        <w:pStyle w:val="Title"/>
        <w:jc w:val="center"/>
      </w:pPr>
      <w:proofErr w:type="spellStart"/>
      <w:r>
        <w:t>iC</w:t>
      </w:r>
      <w:proofErr w:type="spellEnd"/>
      <w:r>
        <w:t xml:space="preserve"> Chem</w:t>
      </w:r>
      <w:r w:rsidR="001A094F">
        <w:t xml:space="preserve"> </w:t>
      </w:r>
      <w:r w:rsidR="00942E32">
        <w:t xml:space="preserve">Topics </w:t>
      </w:r>
      <w:r w:rsidR="001A094F">
        <w:t>10 11</w:t>
      </w:r>
      <w:r>
        <w:t xml:space="preserve"> 12 13 </w:t>
      </w:r>
    </w:p>
    <w:p w14:paraId="7A1E259C" w14:textId="77777777" w:rsidR="00942E32" w:rsidRDefault="00942E32" w:rsidP="001A094F">
      <w:pPr>
        <w:pStyle w:val="Title"/>
        <w:jc w:val="center"/>
      </w:pPr>
      <w:r>
        <w:t xml:space="preserve">Past Exam Questions </w:t>
      </w:r>
    </w:p>
    <w:p w14:paraId="56C9BF1A" w14:textId="00A6E024" w:rsidR="00942E32" w:rsidRDefault="00942E32" w:rsidP="001A094F">
      <w:pPr>
        <w:pStyle w:val="Title"/>
        <w:jc w:val="center"/>
      </w:pPr>
      <w:r>
        <w:t xml:space="preserve">Paper 3 </w:t>
      </w:r>
    </w:p>
    <w:p w14:paraId="3862CB64" w14:textId="77777777" w:rsidR="00942E32" w:rsidRDefault="00942E32" w:rsidP="001A094F">
      <w:pPr>
        <w:pStyle w:val="Title"/>
        <w:jc w:val="center"/>
      </w:pPr>
      <w:r>
        <w:t>20</w:t>
      </w:r>
      <w:r w:rsidR="00F359F2">
        <w:t xml:space="preserve">15w to </w:t>
      </w:r>
      <w:r>
        <w:t>20</w:t>
      </w:r>
      <w:r w:rsidR="00F359F2">
        <w:t xml:space="preserve">01w </w:t>
      </w:r>
    </w:p>
    <w:p w14:paraId="68D50255" w14:textId="564638A6" w:rsidR="00942E32" w:rsidRDefault="00F359F2" w:rsidP="001A094F">
      <w:pPr>
        <w:pStyle w:val="Title"/>
        <w:jc w:val="center"/>
      </w:pPr>
      <w:r>
        <w:t>625marks</w:t>
      </w:r>
      <w:r w:rsidR="00942E32">
        <w:t>, 102 Pages</w:t>
      </w:r>
    </w:p>
    <w:p w14:paraId="54C01758" w14:textId="77777777" w:rsidR="00942E32" w:rsidRDefault="00942E32" w:rsidP="001A094F">
      <w:pPr>
        <w:pStyle w:val="Title"/>
        <w:jc w:val="center"/>
        <w:rPr>
          <w:rStyle w:val="Heading1Char"/>
        </w:rPr>
      </w:pPr>
    </w:p>
    <w:p w14:paraId="30AFC6E5" w14:textId="0BCB5148" w:rsidR="00F359F2" w:rsidRPr="00942E32" w:rsidRDefault="00680534" w:rsidP="001A094F">
      <w:pPr>
        <w:pStyle w:val="Title"/>
        <w:jc w:val="center"/>
        <w:rPr>
          <w:rStyle w:val="Heading1Char"/>
        </w:rPr>
      </w:pPr>
      <w:r w:rsidRPr="00942E32">
        <w:rPr>
          <w:rStyle w:val="Heading1Char"/>
        </w:rPr>
        <w:t>(</w:t>
      </w:r>
      <w:r w:rsidR="00942E32">
        <w:rPr>
          <w:rStyle w:val="Heading1Char"/>
        </w:rPr>
        <w:t xml:space="preserve">Topics </w:t>
      </w:r>
      <w:r w:rsidR="001A094F" w:rsidRPr="00942E32">
        <w:rPr>
          <w:rStyle w:val="Heading1Char"/>
        </w:rPr>
        <w:t xml:space="preserve">10 and 11 broken down by </w:t>
      </w:r>
      <w:proofErr w:type="spellStart"/>
      <w:r w:rsidRPr="00942E32">
        <w:rPr>
          <w:rStyle w:val="Heading1Char"/>
        </w:rPr>
        <w:t>SubTopic</w:t>
      </w:r>
      <w:proofErr w:type="spellEnd"/>
      <w:r w:rsidRPr="00942E32">
        <w:rPr>
          <w:rStyle w:val="Heading1Char"/>
        </w:rPr>
        <w:t>)</w:t>
      </w:r>
    </w:p>
    <w:p w14:paraId="796E7569" w14:textId="77777777" w:rsidR="00942E32" w:rsidRDefault="00942E32">
      <w:pPr>
        <w:pStyle w:val="TOCHeading"/>
        <w:rPr>
          <w:rFonts w:ascii="Calibri" w:eastAsia="Malgun Gothic" w:hAnsi="Calibri" w:cs="Times New Roman"/>
          <w:color w:val="auto"/>
          <w:sz w:val="22"/>
          <w:szCs w:val="22"/>
        </w:rPr>
      </w:pPr>
    </w:p>
    <w:sdt>
      <w:sdtPr>
        <w:rPr>
          <w:rFonts w:ascii="Calibri" w:eastAsia="Malgun Gothic" w:hAnsi="Calibri" w:cs="Times New Roman"/>
          <w:color w:val="auto"/>
          <w:sz w:val="22"/>
          <w:szCs w:val="22"/>
        </w:rPr>
        <w:id w:val="-1665160463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2BFBF3D8" w14:textId="7A49B9EB" w:rsidR="001A094F" w:rsidRDefault="001A094F">
          <w:pPr>
            <w:pStyle w:val="TOCHeading"/>
          </w:pPr>
          <w:r>
            <w:t>Contents</w:t>
          </w:r>
        </w:p>
        <w:p w14:paraId="74994546" w14:textId="35A0A38B" w:rsidR="001A094F" w:rsidRDefault="001A094F">
          <w:pPr>
            <w:pStyle w:val="TOC1"/>
            <w:tabs>
              <w:tab w:val="right" w:leader="dot" w:pos="9889"/>
            </w:tabs>
            <w:rPr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510092031" w:history="1">
            <w:r w:rsidRPr="00AD0BCA">
              <w:rPr>
                <w:rStyle w:val="Hyperlink"/>
                <w:noProof/>
              </w:rPr>
              <w:t>iG Chem 10 P3 15w to 01w Broken into Subtopics293marks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_Toc510092031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E6566"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03930E" w14:textId="4670081D" w:rsidR="001A094F" w:rsidRDefault="002F6D9C">
          <w:pPr>
            <w:pStyle w:val="TOC1"/>
            <w:tabs>
              <w:tab w:val="right" w:leader="dot" w:pos="9889"/>
            </w:tabs>
            <w:rPr>
              <w:noProof/>
            </w:rPr>
          </w:pPr>
          <w:hyperlink w:anchor="_Toc510092032" w:history="1">
            <w:r w:rsidR="001A094F" w:rsidRPr="00AD0BCA">
              <w:rPr>
                <w:rStyle w:val="Hyperlink"/>
                <w:noProof/>
              </w:rPr>
              <w:t>Mark Scheme - iG Chem 10 P3 15w to 01w 293marks SubT</w:t>
            </w:r>
            <w:r w:rsidR="001A094F">
              <w:rPr>
                <w:noProof/>
                <w:webHidden/>
              </w:rPr>
              <w:tab/>
            </w:r>
            <w:r w:rsidR="001A094F">
              <w:rPr>
                <w:noProof/>
                <w:webHidden/>
              </w:rPr>
              <w:fldChar w:fldCharType="begin"/>
            </w:r>
            <w:r w:rsidR="001A094F">
              <w:rPr>
                <w:noProof/>
                <w:webHidden/>
              </w:rPr>
              <w:instrText xml:space="preserve"> PAGEREF _Toc510092032 \h </w:instrText>
            </w:r>
            <w:r w:rsidR="001A094F">
              <w:rPr>
                <w:noProof/>
                <w:webHidden/>
              </w:rPr>
            </w:r>
            <w:r w:rsidR="001A094F">
              <w:rPr>
                <w:noProof/>
                <w:webHidden/>
              </w:rPr>
              <w:fldChar w:fldCharType="separate"/>
            </w:r>
            <w:r w:rsidR="005E6566">
              <w:rPr>
                <w:noProof/>
                <w:webHidden/>
              </w:rPr>
              <w:t>35</w:t>
            </w:r>
            <w:r w:rsidR="001A094F">
              <w:rPr>
                <w:noProof/>
                <w:webHidden/>
              </w:rPr>
              <w:fldChar w:fldCharType="end"/>
            </w:r>
          </w:hyperlink>
        </w:p>
        <w:p w14:paraId="1F2D470C" w14:textId="789672B3" w:rsidR="001A094F" w:rsidRDefault="002F6D9C">
          <w:pPr>
            <w:pStyle w:val="TOC1"/>
            <w:tabs>
              <w:tab w:val="right" w:leader="dot" w:pos="9889"/>
            </w:tabs>
            <w:rPr>
              <w:noProof/>
            </w:rPr>
          </w:pPr>
          <w:hyperlink w:anchor="_Toc510092033" w:history="1">
            <w:r w:rsidR="001A094F" w:rsidRPr="00AD0BCA">
              <w:rPr>
                <w:rStyle w:val="Hyperlink"/>
                <w:noProof/>
              </w:rPr>
              <w:t xml:space="preserve">iG Chem 11 EQ P3 </w:t>
            </w:r>
            <w:r w:rsidR="001A094F" w:rsidRPr="00AD0BCA">
              <w:rPr>
                <w:rStyle w:val="Hyperlink"/>
                <w:noProof/>
              </w:rPr>
              <w:t>2</w:t>
            </w:r>
            <w:r w:rsidR="001A094F" w:rsidRPr="00AD0BCA">
              <w:rPr>
                <w:rStyle w:val="Hyperlink"/>
                <w:noProof/>
              </w:rPr>
              <w:t>28marks 15w to 01w Broken down by subtopic</w:t>
            </w:r>
            <w:r w:rsidR="001A094F">
              <w:rPr>
                <w:noProof/>
                <w:webHidden/>
              </w:rPr>
              <w:tab/>
            </w:r>
            <w:r w:rsidR="001A094F">
              <w:rPr>
                <w:noProof/>
                <w:webHidden/>
              </w:rPr>
              <w:fldChar w:fldCharType="begin"/>
            </w:r>
            <w:r w:rsidR="001A094F">
              <w:rPr>
                <w:noProof/>
                <w:webHidden/>
              </w:rPr>
              <w:instrText xml:space="preserve"> PAGEREF _Toc510092033 \h </w:instrText>
            </w:r>
            <w:r w:rsidR="001A094F">
              <w:rPr>
                <w:noProof/>
                <w:webHidden/>
              </w:rPr>
            </w:r>
            <w:r w:rsidR="001A094F">
              <w:rPr>
                <w:noProof/>
                <w:webHidden/>
              </w:rPr>
              <w:fldChar w:fldCharType="separate"/>
            </w:r>
            <w:r w:rsidR="005E6566">
              <w:rPr>
                <w:noProof/>
                <w:webHidden/>
              </w:rPr>
              <w:t>49</w:t>
            </w:r>
            <w:r w:rsidR="001A094F">
              <w:rPr>
                <w:noProof/>
                <w:webHidden/>
              </w:rPr>
              <w:fldChar w:fldCharType="end"/>
            </w:r>
          </w:hyperlink>
        </w:p>
        <w:p w14:paraId="270B4B5D" w14:textId="30A74C7E" w:rsidR="001A094F" w:rsidRDefault="002F6D9C">
          <w:pPr>
            <w:pStyle w:val="TOC1"/>
            <w:tabs>
              <w:tab w:val="right" w:leader="dot" w:pos="9889"/>
            </w:tabs>
            <w:rPr>
              <w:noProof/>
            </w:rPr>
          </w:pPr>
          <w:hyperlink w:anchor="_Toc510092034" w:history="1">
            <w:r w:rsidR="001A094F" w:rsidRPr="00AD0BCA">
              <w:rPr>
                <w:rStyle w:val="Hyperlink"/>
                <w:noProof/>
              </w:rPr>
              <w:t>Mark Scheme - iG Chem 11 EQ P3 228marks 15w to 01w SubT</w:t>
            </w:r>
            <w:r w:rsidR="001A094F">
              <w:rPr>
                <w:noProof/>
                <w:webHidden/>
              </w:rPr>
              <w:tab/>
            </w:r>
            <w:r w:rsidR="001A094F">
              <w:rPr>
                <w:noProof/>
                <w:webHidden/>
              </w:rPr>
              <w:fldChar w:fldCharType="begin"/>
            </w:r>
            <w:r w:rsidR="001A094F">
              <w:rPr>
                <w:noProof/>
                <w:webHidden/>
              </w:rPr>
              <w:instrText xml:space="preserve"> PAGEREF _Toc510092034 \h </w:instrText>
            </w:r>
            <w:r w:rsidR="001A094F">
              <w:rPr>
                <w:noProof/>
                <w:webHidden/>
              </w:rPr>
            </w:r>
            <w:r w:rsidR="001A094F">
              <w:rPr>
                <w:noProof/>
                <w:webHidden/>
              </w:rPr>
              <w:fldChar w:fldCharType="separate"/>
            </w:r>
            <w:r w:rsidR="005E6566">
              <w:rPr>
                <w:noProof/>
                <w:webHidden/>
              </w:rPr>
              <w:t>75</w:t>
            </w:r>
            <w:r w:rsidR="001A094F">
              <w:rPr>
                <w:noProof/>
                <w:webHidden/>
              </w:rPr>
              <w:fldChar w:fldCharType="end"/>
            </w:r>
          </w:hyperlink>
        </w:p>
        <w:p w14:paraId="7756E481" w14:textId="12B0B891" w:rsidR="001A094F" w:rsidRDefault="002F6D9C">
          <w:pPr>
            <w:pStyle w:val="TOC1"/>
            <w:tabs>
              <w:tab w:val="right" w:leader="dot" w:pos="9889"/>
            </w:tabs>
            <w:rPr>
              <w:noProof/>
            </w:rPr>
          </w:pPr>
          <w:hyperlink w:anchor="_Toc510092035" w:history="1">
            <w:r w:rsidR="001A094F" w:rsidRPr="00AD0BCA">
              <w:rPr>
                <w:rStyle w:val="Hyperlink"/>
                <w:noProof/>
              </w:rPr>
              <w:t>iG Chem 12 13 EQ P3 15w to 01w 100marks</w:t>
            </w:r>
            <w:r w:rsidR="001A094F">
              <w:rPr>
                <w:noProof/>
                <w:webHidden/>
              </w:rPr>
              <w:tab/>
            </w:r>
            <w:r w:rsidR="001A094F">
              <w:rPr>
                <w:noProof/>
                <w:webHidden/>
              </w:rPr>
              <w:fldChar w:fldCharType="begin"/>
            </w:r>
            <w:r w:rsidR="001A094F">
              <w:rPr>
                <w:noProof/>
                <w:webHidden/>
              </w:rPr>
              <w:instrText xml:space="preserve"> PAGEREF _Toc510092035 \h </w:instrText>
            </w:r>
            <w:r w:rsidR="001A094F">
              <w:rPr>
                <w:noProof/>
                <w:webHidden/>
              </w:rPr>
            </w:r>
            <w:r w:rsidR="001A094F">
              <w:rPr>
                <w:noProof/>
                <w:webHidden/>
              </w:rPr>
              <w:fldChar w:fldCharType="separate"/>
            </w:r>
            <w:r w:rsidR="005E6566">
              <w:rPr>
                <w:noProof/>
                <w:webHidden/>
              </w:rPr>
              <w:t>87</w:t>
            </w:r>
            <w:r w:rsidR="001A094F">
              <w:rPr>
                <w:noProof/>
                <w:webHidden/>
              </w:rPr>
              <w:fldChar w:fldCharType="end"/>
            </w:r>
          </w:hyperlink>
        </w:p>
        <w:p w14:paraId="5B893221" w14:textId="02F94FE2" w:rsidR="001A094F" w:rsidRDefault="002F6D9C">
          <w:pPr>
            <w:pStyle w:val="TOC1"/>
            <w:tabs>
              <w:tab w:val="right" w:leader="dot" w:pos="9889"/>
            </w:tabs>
            <w:rPr>
              <w:noProof/>
            </w:rPr>
          </w:pPr>
          <w:hyperlink w:anchor="_Toc510092036" w:history="1">
            <w:r w:rsidR="001A094F" w:rsidRPr="00AD0BCA">
              <w:rPr>
                <w:rStyle w:val="Hyperlink"/>
                <w:noProof/>
              </w:rPr>
              <w:t>Mark Scheme iG Chem 12 13 EQ P3 15w to 01w 100marks</w:t>
            </w:r>
            <w:r w:rsidR="001A094F">
              <w:rPr>
                <w:noProof/>
                <w:webHidden/>
              </w:rPr>
              <w:tab/>
            </w:r>
            <w:r w:rsidR="001A094F">
              <w:rPr>
                <w:noProof/>
                <w:webHidden/>
              </w:rPr>
              <w:fldChar w:fldCharType="begin"/>
            </w:r>
            <w:r w:rsidR="001A094F">
              <w:rPr>
                <w:noProof/>
                <w:webHidden/>
              </w:rPr>
              <w:instrText xml:space="preserve"> PAGEREF _Toc510092036 \h </w:instrText>
            </w:r>
            <w:r w:rsidR="001A094F">
              <w:rPr>
                <w:noProof/>
                <w:webHidden/>
              </w:rPr>
            </w:r>
            <w:r w:rsidR="001A094F">
              <w:rPr>
                <w:noProof/>
                <w:webHidden/>
              </w:rPr>
              <w:fldChar w:fldCharType="separate"/>
            </w:r>
            <w:r w:rsidR="005E6566">
              <w:rPr>
                <w:noProof/>
                <w:webHidden/>
              </w:rPr>
              <w:t>98</w:t>
            </w:r>
            <w:r w:rsidR="001A094F">
              <w:rPr>
                <w:noProof/>
                <w:webHidden/>
              </w:rPr>
              <w:fldChar w:fldCharType="end"/>
            </w:r>
          </w:hyperlink>
        </w:p>
        <w:p w14:paraId="7BC67544" w14:textId="0295B36A" w:rsidR="001A094F" w:rsidRDefault="001A094F">
          <w:r>
            <w:rPr>
              <w:b/>
              <w:bCs/>
              <w:noProof/>
            </w:rPr>
            <w:fldChar w:fldCharType="end"/>
          </w:r>
        </w:p>
      </w:sdtContent>
    </w:sdt>
    <w:p w14:paraId="2436D722" w14:textId="70B7747B" w:rsidR="001A094F" w:rsidRDefault="00942E32" w:rsidP="00942E32">
      <w:pPr>
        <w:spacing w:after="120" w:line="264" w:lineRule="auto"/>
        <w:jc w:val="center"/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65E4BAA" wp14:editId="4E7DC2A5">
            <wp:extent cx="1990725" cy="1977266"/>
            <wp:effectExtent l="0" t="0" r="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9772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A094F">
        <w:br w:type="page"/>
      </w:r>
    </w:p>
    <w:p w14:paraId="55E40440" w14:textId="77777777" w:rsidR="001A094F" w:rsidRDefault="001A094F" w:rsidP="001A094F">
      <w:pPr>
        <w:pStyle w:val="Heading1"/>
      </w:pPr>
      <w:bookmarkStart w:id="0" w:name="_Toc510092031"/>
      <w:proofErr w:type="spellStart"/>
      <w:r>
        <w:lastRenderedPageBreak/>
        <w:t>iG</w:t>
      </w:r>
      <w:proofErr w:type="spellEnd"/>
      <w:r>
        <w:t xml:space="preserve"> Chem 10 P3 15w to 01w Broken into Subtopics293marks</w:t>
      </w:r>
      <w:bookmarkEnd w:id="0"/>
    </w:p>
    <w:p w14:paraId="2783F31A" w14:textId="77777777" w:rsidR="001A094F" w:rsidRDefault="001A094F" w:rsidP="001A094F">
      <w:pPr>
        <w:spacing w:after="0" w:line="240" w:lineRule="auto"/>
      </w:pPr>
      <w:r>
        <w:t>Key:</w:t>
      </w:r>
    </w:p>
    <w:p w14:paraId="0C11FCD9" w14:textId="77777777" w:rsidR="001A094F" w:rsidRDefault="001A094F" w:rsidP="001A094F">
      <w:pPr>
        <w:spacing w:after="0" w:line="240" w:lineRule="auto"/>
      </w:pPr>
      <w:r>
        <w:t>A = Alloys</w:t>
      </w:r>
    </w:p>
    <w:p w14:paraId="291DC07D" w14:textId="77777777" w:rsidR="001A094F" w:rsidRDefault="001A094F" w:rsidP="001A094F">
      <w:pPr>
        <w:spacing w:after="0" w:line="240" w:lineRule="auto"/>
      </w:pPr>
      <w:r>
        <w:t>Al = Aluminium extraction</w:t>
      </w:r>
    </w:p>
    <w:p w14:paraId="756E42F7" w14:textId="77777777" w:rsidR="001A094F" w:rsidRDefault="001A094F" w:rsidP="001A094F">
      <w:pPr>
        <w:spacing w:after="0" w:line="240" w:lineRule="auto"/>
      </w:pPr>
      <w:r>
        <w:t>Bf=Blast furnace for iron extraction</w:t>
      </w:r>
    </w:p>
    <w:p w14:paraId="220BE97B" w14:textId="77777777" w:rsidR="001A094F" w:rsidRDefault="001A094F" w:rsidP="001A094F">
      <w:pPr>
        <w:spacing w:after="0" w:line="240" w:lineRule="auto"/>
      </w:pPr>
      <w:r>
        <w:t>D=Thermal decomposition</w:t>
      </w:r>
    </w:p>
    <w:p w14:paraId="3E08CEF4" w14:textId="77777777" w:rsidR="001A094F" w:rsidRDefault="001A094F" w:rsidP="001A094F">
      <w:pPr>
        <w:spacing w:after="0" w:line="240" w:lineRule="auto"/>
      </w:pPr>
      <w:r>
        <w:t>P=properties and uses</w:t>
      </w:r>
    </w:p>
    <w:p w14:paraId="72F8341D" w14:textId="77777777" w:rsidR="001A094F" w:rsidRDefault="001A094F" w:rsidP="001A094F">
      <w:pPr>
        <w:spacing w:after="0" w:line="240" w:lineRule="auto"/>
      </w:pPr>
      <w:r>
        <w:t>R= Reactivity series/electrochemistry</w:t>
      </w:r>
    </w:p>
    <w:p w14:paraId="36F435B2" w14:textId="77777777" w:rsidR="001A094F" w:rsidRDefault="001A094F" w:rsidP="001A094F">
      <w:pPr>
        <w:spacing w:after="0" w:line="240" w:lineRule="auto"/>
      </w:pPr>
    </w:p>
    <w:p w14:paraId="51BCBC90" w14:textId="77777777" w:rsidR="001A094F" w:rsidRDefault="001A094F" w:rsidP="001A094F">
      <w:pPr>
        <w:spacing w:after="0" w:line="240" w:lineRule="auto"/>
      </w:pPr>
      <w:r>
        <w:rPr>
          <w:noProof/>
        </w:rPr>
        <w:drawing>
          <wp:inline distT="0" distB="0" distL="0" distR="0" wp14:anchorId="3C5F563A" wp14:editId="307BB80D">
            <wp:extent cx="6458585" cy="3802743"/>
            <wp:effectExtent l="0" t="0" r="18415" b="7620"/>
            <wp:docPr id="11" name="Chart 11">
              <a:extLst xmlns:a="http://schemas.openxmlformats.org/drawingml/2006/main">
                <a:ext uri="{FF2B5EF4-FFF2-40B4-BE49-F238E27FC236}">
                  <a16:creationId xmlns:a16="http://schemas.microsoft.com/office/drawing/2014/main" id="{7FAAEE91-844E-4BB3-B5B2-01B6D3C5B32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509AC46A" w14:textId="77777777" w:rsidR="001A094F" w:rsidRDefault="001A094F" w:rsidP="001A094F">
      <w:pPr>
        <w:spacing w:after="0" w:line="240" w:lineRule="auto"/>
      </w:pPr>
    </w:p>
    <w:p w14:paraId="5C6E0A1F" w14:textId="77777777" w:rsidR="001A094F" w:rsidRDefault="001A094F" w:rsidP="001A094F">
      <w:pPr>
        <w:spacing w:after="0" w:line="240" w:lineRule="auto"/>
      </w:pPr>
      <w:r>
        <w:rPr>
          <w:noProof/>
        </w:rPr>
        <w:drawing>
          <wp:inline distT="0" distB="0" distL="0" distR="0" wp14:anchorId="1550A16B" wp14:editId="514D3F6A">
            <wp:extent cx="6458857" cy="3831772"/>
            <wp:effectExtent l="0" t="0" r="18415" b="16510"/>
            <wp:docPr id="286" name="Chart 286">
              <a:extLst xmlns:a="http://schemas.openxmlformats.org/drawingml/2006/main">
                <a:ext uri="{FF2B5EF4-FFF2-40B4-BE49-F238E27FC236}">
                  <a16:creationId xmlns:a16="http://schemas.microsoft.com/office/drawing/2014/main" id="{FD81C8A7-5B33-4835-951C-0B0BF606B3F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04872B85" w14:textId="77777777" w:rsidR="001A094F" w:rsidRDefault="001A094F" w:rsidP="001A094F">
      <w:pPr>
        <w:spacing w:after="0" w:line="240" w:lineRule="auto"/>
      </w:pPr>
      <w:r w:rsidRPr="006B7393">
        <w:rPr>
          <w:noProof/>
        </w:rPr>
        <w:lastRenderedPageBreak/>
        <w:drawing>
          <wp:inline distT="0" distB="0" distL="0" distR="0" wp14:anchorId="1B86B288" wp14:editId="197BC9E6">
            <wp:extent cx="6285803" cy="2365828"/>
            <wp:effectExtent l="0" t="0" r="1270" b="0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538"/>
                    <a:stretch/>
                  </pic:blipFill>
                  <pic:spPr bwMode="auto">
                    <a:xfrm>
                      <a:off x="0" y="0"/>
                      <a:ext cx="6285865" cy="2365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9D4224" w14:textId="77777777" w:rsidR="001A094F" w:rsidRDefault="001A094F" w:rsidP="001A094F">
      <w:pPr>
        <w:spacing w:after="0" w:line="240" w:lineRule="auto"/>
      </w:pPr>
      <w:r w:rsidRPr="006B7393">
        <w:rPr>
          <w:noProof/>
        </w:rPr>
        <w:drawing>
          <wp:inline distT="0" distB="0" distL="0" distR="0" wp14:anchorId="3CFD42C3" wp14:editId="5AF7143F">
            <wp:extent cx="6285865" cy="3321594"/>
            <wp:effectExtent l="0" t="0" r="635" b="0"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192"/>
                    <a:stretch/>
                  </pic:blipFill>
                  <pic:spPr bwMode="auto">
                    <a:xfrm>
                      <a:off x="0" y="0"/>
                      <a:ext cx="6285865" cy="3321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FF3B17" w14:textId="77777777" w:rsidR="001A094F" w:rsidRDefault="001A094F" w:rsidP="001A094F">
      <w:pPr>
        <w:spacing w:after="0" w:line="240" w:lineRule="auto"/>
      </w:pPr>
      <w:r w:rsidRPr="006B7393">
        <w:rPr>
          <w:noProof/>
        </w:rPr>
        <w:drawing>
          <wp:inline distT="0" distB="0" distL="0" distR="0" wp14:anchorId="53D093D2" wp14:editId="03C3BE74">
            <wp:extent cx="6285595" cy="2946400"/>
            <wp:effectExtent l="0" t="0" r="1270" b="6350"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832"/>
                    <a:stretch/>
                  </pic:blipFill>
                  <pic:spPr bwMode="auto">
                    <a:xfrm>
                      <a:off x="0" y="0"/>
                      <a:ext cx="6285865" cy="2946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8ABD4B" w14:textId="77777777" w:rsidR="001A094F" w:rsidRDefault="001A094F" w:rsidP="001A094F">
      <w:pPr>
        <w:spacing w:after="0" w:line="240" w:lineRule="auto"/>
      </w:pPr>
      <w:r w:rsidRPr="006B7393">
        <w:rPr>
          <w:noProof/>
        </w:rPr>
        <w:lastRenderedPageBreak/>
        <w:drawing>
          <wp:inline distT="0" distB="0" distL="0" distR="0" wp14:anchorId="076E0F7B" wp14:editId="2454A306">
            <wp:extent cx="6285865" cy="2738029"/>
            <wp:effectExtent l="0" t="0" r="635" b="5715"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380"/>
                    <a:stretch/>
                  </pic:blipFill>
                  <pic:spPr bwMode="auto">
                    <a:xfrm>
                      <a:off x="0" y="0"/>
                      <a:ext cx="6285865" cy="2738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8CBB36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Alloys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1/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Chemistry/2015/s/Paper 31/</w:t>
      </w:r>
    </w:p>
    <w:p w14:paraId="33F70612" w14:textId="77777777" w:rsidR="001A094F" w:rsidRDefault="001A094F" w:rsidP="001A094F">
      <w:pPr>
        <w:spacing w:after="0" w:line="240" w:lineRule="auto"/>
        <w:rPr>
          <w:noProof/>
        </w:rPr>
      </w:pPr>
      <w:r w:rsidRPr="00A35CE9">
        <w:rPr>
          <w:noProof/>
        </w:rPr>
        <w:drawing>
          <wp:inline distT="0" distB="0" distL="0" distR="0" wp14:anchorId="5DFEDFA4" wp14:editId="15D674D7">
            <wp:extent cx="6286500" cy="385011"/>
            <wp:effectExtent l="0" t="0" r="0" b="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412"/>
                    <a:stretch/>
                  </pic:blipFill>
                  <pic:spPr bwMode="auto">
                    <a:xfrm>
                      <a:off x="0" y="0"/>
                      <a:ext cx="6286500" cy="385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B0B942" w14:textId="77777777" w:rsidR="001A094F" w:rsidRDefault="001A094F" w:rsidP="001A094F">
      <w:pPr>
        <w:spacing w:after="0" w:line="240" w:lineRule="auto"/>
        <w:rPr>
          <w:noProof/>
        </w:rPr>
      </w:pPr>
      <w:r w:rsidRPr="00A35CE9">
        <w:rPr>
          <w:noProof/>
        </w:rPr>
        <w:drawing>
          <wp:inline distT="0" distB="0" distL="0" distR="0" wp14:anchorId="5F4D22E9" wp14:editId="2D413770">
            <wp:extent cx="6286500" cy="3475560"/>
            <wp:effectExtent l="0" t="0" r="0" b="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432" b="18149"/>
                    <a:stretch/>
                  </pic:blipFill>
                  <pic:spPr bwMode="auto">
                    <a:xfrm>
                      <a:off x="0" y="0"/>
                      <a:ext cx="6297597" cy="3481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BFCED9" w14:textId="77777777" w:rsidR="001A094F" w:rsidRDefault="001A094F" w:rsidP="001A094F">
      <w:pPr>
        <w:spacing w:after="0" w:line="240" w:lineRule="auto"/>
        <w:rPr>
          <w:noProof/>
        </w:rPr>
      </w:pPr>
      <w:r w:rsidRPr="00A35CE9">
        <w:rPr>
          <w:noProof/>
        </w:rPr>
        <w:drawing>
          <wp:inline distT="0" distB="0" distL="0" distR="0" wp14:anchorId="39F881A7" wp14:editId="0D92C5D4">
            <wp:extent cx="6285701" cy="1431290"/>
            <wp:effectExtent l="0" t="0" r="127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940"/>
                    <a:stretch/>
                  </pic:blipFill>
                  <pic:spPr bwMode="auto">
                    <a:xfrm>
                      <a:off x="0" y="0"/>
                      <a:ext cx="6285865" cy="1431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6F4BAD" w14:textId="77777777" w:rsidR="001A094F" w:rsidRDefault="001A094F" w:rsidP="001A094F">
      <w:pPr>
        <w:rPr>
          <w:rFonts w:cs="Calibri"/>
          <w:color w:val="000000"/>
        </w:rPr>
      </w:pPr>
      <w:r>
        <w:rPr>
          <w:rFonts w:cs="Calibri"/>
          <w:color w:val="000000"/>
        </w:rPr>
        <w:br w:type="page"/>
      </w:r>
    </w:p>
    <w:p w14:paraId="21B6F475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lastRenderedPageBreak/>
        <w:t>Subtopic :</w:t>
      </w:r>
      <w:proofErr w:type="gramEnd"/>
      <w:r>
        <w:rPr>
          <w:rFonts w:cs="Calibri"/>
          <w:color w:val="000000"/>
        </w:rPr>
        <w:t xml:space="preserve"> Alloys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2/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Chemistry/2011/s/Paper 31/Q3</w:t>
      </w:r>
    </w:p>
    <w:p w14:paraId="02CCE05C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51711E">
        <w:rPr>
          <w:noProof/>
        </w:rPr>
        <w:drawing>
          <wp:inline distT="0" distB="0" distL="0" distR="0" wp14:anchorId="52BC078B" wp14:editId="127A3BD0">
            <wp:extent cx="6229350" cy="1714500"/>
            <wp:effectExtent l="0" t="0" r="0" b="0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C7D136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Alloys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3/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Chemistry/2006/w/Paper 3/ Q6</w:t>
      </w:r>
    </w:p>
    <w:p w14:paraId="74B1C967" w14:textId="77777777" w:rsidR="001A094F" w:rsidRDefault="001A094F" w:rsidP="001A094F">
      <w:pPr>
        <w:spacing w:after="0" w:line="240" w:lineRule="auto"/>
        <w:rPr>
          <w:noProof/>
        </w:rPr>
      </w:pPr>
      <w:r w:rsidRPr="0044231A">
        <w:rPr>
          <w:noProof/>
        </w:rPr>
        <w:drawing>
          <wp:inline distT="0" distB="0" distL="0" distR="0" wp14:anchorId="765545A5" wp14:editId="405DB5CA">
            <wp:extent cx="6419850" cy="267702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80" b="91295"/>
                    <a:stretch/>
                  </pic:blipFill>
                  <pic:spPr bwMode="auto">
                    <a:xfrm>
                      <a:off x="0" y="0"/>
                      <a:ext cx="6419850" cy="267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885B82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44231A">
        <w:rPr>
          <w:noProof/>
        </w:rPr>
        <w:drawing>
          <wp:inline distT="0" distB="0" distL="0" distR="0" wp14:anchorId="6613E11E" wp14:editId="23B03AD4">
            <wp:extent cx="6419850" cy="866274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184" b="3779"/>
                    <a:stretch/>
                  </pic:blipFill>
                  <pic:spPr bwMode="auto">
                    <a:xfrm>
                      <a:off x="0" y="0"/>
                      <a:ext cx="6419850" cy="86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2B78E6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Alloys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4/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Chemistry/2003/w/Paper 3/ Q2 (b)</w:t>
      </w:r>
    </w:p>
    <w:p w14:paraId="7BC9CDE4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F57308">
        <w:rPr>
          <w:noProof/>
        </w:rPr>
        <w:drawing>
          <wp:inline distT="0" distB="0" distL="0" distR="0" wp14:anchorId="3ACDA551" wp14:editId="7E4BE725">
            <wp:extent cx="6410325" cy="1257300"/>
            <wp:effectExtent l="0" t="0" r="9525" b="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CA8D5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Alloys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5/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Chemistry/2003/s/Paper 3/</w:t>
      </w:r>
    </w:p>
    <w:p w14:paraId="1D159BEB" w14:textId="77777777" w:rsidR="001A094F" w:rsidRDefault="001A094F" w:rsidP="001A094F">
      <w:pPr>
        <w:spacing w:after="0" w:line="240" w:lineRule="auto"/>
        <w:rPr>
          <w:noProof/>
        </w:rPr>
      </w:pPr>
      <w:r w:rsidRPr="00DD2ADF">
        <w:rPr>
          <w:noProof/>
        </w:rPr>
        <w:drawing>
          <wp:inline distT="0" distB="0" distL="0" distR="0" wp14:anchorId="40EF64A9" wp14:editId="3AF588BA">
            <wp:extent cx="6315075" cy="438150"/>
            <wp:effectExtent l="0" t="0" r="9525" b="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43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0B441C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DD2ADF">
        <w:rPr>
          <w:noProof/>
        </w:rPr>
        <w:drawing>
          <wp:inline distT="0" distB="0" distL="0" distR="0" wp14:anchorId="788B1F88" wp14:editId="0C45AE0E">
            <wp:extent cx="6410325" cy="1900990"/>
            <wp:effectExtent l="0" t="0" r="0" b="4445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6414"/>
                    <a:stretch/>
                  </pic:blipFill>
                  <pic:spPr bwMode="auto">
                    <a:xfrm>
                      <a:off x="0" y="0"/>
                      <a:ext cx="6410325" cy="190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>{2}</w:t>
      </w:r>
    </w:p>
    <w:p w14:paraId="0840D9CA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Alloys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6/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Chemistry/2002/w/Paper 3/</w:t>
      </w:r>
    </w:p>
    <w:p w14:paraId="3AEFD846" w14:textId="77777777" w:rsidR="001A094F" w:rsidRDefault="001A094F" w:rsidP="001A094F">
      <w:pPr>
        <w:spacing w:after="0" w:line="240" w:lineRule="auto"/>
        <w:rPr>
          <w:noProof/>
        </w:rPr>
      </w:pPr>
      <w:r w:rsidRPr="006B3B91">
        <w:rPr>
          <w:noProof/>
        </w:rPr>
        <w:drawing>
          <wp:inline distT="0" distB="0" distL="0" distR="0" wp14:anchorId="6832F61F" wp14:editId="0618F575">
            <wp:extent cx="6315075" cy="397042"/>
            <wp:effectExtent l="0" t="0" r="0" b="3175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7953"/>
                    <a:stretch/>
                  </pic:blipFill>
                  <pic:spPr bwMode="auto">
                    <a:xfrm>
                      <a:off x="0" y="0"/>
                      <a:ext cx="6315075" cy="397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48D09F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6B3B91">
        <w:rPr>
          <w:noProof/>
        </w:rPr>
        <w:drawing>
          <wp:inline distT="0" distB="0" distL="0" distR="0" wp14:anchorId="068D3617" wp14:editId="7260C6C0">
            <wp:extent cx="6315075" cy="1731545"/>
            <wp:effectExtent l="0" t="0" r="0" b="254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460"/>
                    <a:stretch/>
                  </pic:blipFill>
                  <pic:spPr bwMode="auto">
                    <a:xfrm>
                      <a:off x="0" y="0"/>
                      <a:ext cx="6315075" cy="173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781968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lastRenderedPageBreak/>
        <w:t>Subtopic :</w:t>
      </w:r>
      <w:proofErr w:type="gramEnd"/>
      <w:r>
        <w:rPr>
          <w:rFonts w:cs="Calibri"/>
          <w:color w:val="000000"/>
        </w:rPr>
        <w:t xml:space="preserve"> Alloys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7/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Chemistry/2001/w/Paper 3/Q4</w:t>
      </w:r>
    </w:p>
    <w:p w14:paraId="1C73AD16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8E214A">
        <w:rPr>
          <w:noProof/>
        </w:rPr>
        <w:drawing>
          <wp:inline distT="0" distB="0" distL="0" distR="0" wp14:anchorId="05B5AF03" wp14:editId="2607B1ED">
            <wp:extent cx="6315075" cy="1743075"/>
            <wp:effectExtent l="0" t="0" r="9525" b="9525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8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3D39A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Aluminium extraction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8/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Chemistry/2011/w/Paper 31/</w:t>
      </w:r>
    </w:p>
    <w:p w14:paraId="1F996DAD" w14:textId="77777777" w:rsidR="001A094F" w:rsidRDefault="001A094F" w:rsidP="001A094F">
      <w:pPr>
        <w:spacing w:after="0" w:line="240" w:lineRule="auto"/>
        <w:rPr>
          <w:noProof/>
        </w:rPr>
      </w:pPr>
      <w:r w:rsidRPr="00D72060">
        <w:rPr>
          <w:noProof/>
        </w:rPr>
        <w:drawing>
          <wp:inline distT="0" distB="0" distL="0" distR="0" wp14:anchorId="10418E8B" wp14:editId="3E061BE0">
            <wp:extent cx="5876458" cy="4864608"/>
            <wp:effectExtent l="0" t="0" r="0" b="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287"/>
                    <a:stretch/>
                  </pic:blipFill>
                  <pic:spPr bwMode="auto">
                    <a:xfrm>
                      <a:off x="0" y="0"/>
                      <a:ext cx="5876925" cy="486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113833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D72060">
        <w:rPr>
          <w:noProof/>
        </w:rPr>
        <w:lastRenderedPageBreak/>
        <w:drawing>
          <wp:inline distT="0" distB="0" distL="0" distR="0" wp14:anchorId="0B682EC1" wp14:editId="36D65571">
            <wp:extent cx="5876925" cy="3565017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708"/>
                    <a:stretch/>
                  </pic:blipFill>
                  <pic:spPr bwMode="auto">
                    <a:xfrm>
                      <a:off x="0" y="0"/>
                      <a:ext cx="5876925" cy="3565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A5D8C4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Aluminium extraction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9/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Chemistry/2007/s/Paper 3/</w:t>
      </w:r>
    </w:p>
    <w:p w14:paraId="4479A1AF" w14:textId="77777777" w:rsidR="001A094F" w:rsidRDefault="001A094F" w:rsidP="001A094F">
      <w:pPr>
        <w:spacing w:after="0" w:line="240" w:lineRule="auto"/>
        <w:rPr>
          <w:noProof/>
        </w:rPr>
      </w:pPr>
      <w:r w:rsidRPr="005D52A1">
        <w:rPr>
          <w:noProof/>
        </w:rPr>
        <w:drawing>
          <wp:inline distT="0" distB="0" distL="0" distR="0" wp14:anchorId="579893C9" wp14:editId="136A67A7">
            <wp:extent cx="6162551" cy="5285232"/>
            <wp:effectExtent l="0" t="0" r="0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678"/>
                    <a:stretch/>
                  </pic:blipFill>
                  <pic:spPr bwMode="auto">
                    <a:xfrm>
                      <a:off x="0" y="0"/>
                      <a:ext cx="6162675" cy="5285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3C7F2F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5D52A1">
        <w:rPr>
          <w:noProof/>
        </w:rPr>
        <w:lastRenderedPageBreak/>
        <w:drawing>
          <wp:inline distT="0" distB="0" distL="0" distR="0" wp14:anchorId="74173F24" wp14:editId="3ADE413D">
            <wp:extent cx="6162675" cy="2052066"/>
            <wp:effectExtent l="0" t="0" r="0" b="571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309"/>
                    <a:stretch/>
                  </pic:blipFill>
                  <pic:spPr bwMode="auto">
                    <a:xfrm>
                      <a:off x="0" y="0"/>
                      <a:ext cx="6162675" cy="2052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E7E1EC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Aluminium extraction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10/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Chemistry/2005/s/Paper 3/</w:t>
      </w:r>
    </w:p>
    <w:p w14:paraId="0AD30F40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5E2A59">
        <w:rPr>
          <w:noProof/>
        </w:rPr>
        <w:drawing>
          <wp:inline distT="0" distB="0" distL="0" distR="0" wp14:anchorId="7B79900E" wp14:editId="0198738F">
            <wp:extent cx="6324600" cy="6391275"/>
            <wp:effectExtent l="0" t="0" r="0" b="9525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CCF1C" w14:textId="77777777" w:rsidR="001A094F" w:rsidRDefault="001A094F" w:rsidP="001A094F">
      <w:pPr>
        <w:rPr>
          <w:rFonts w:cs="Calibri"/>
          <w:color w:val="000000"/>
        </w:rPr>
      </w:pPr>
      <w:r>
        <w:rPr>
          <w:rFonts w:cs="Calibri"/>
          <w:color w:val="000000"/>
        </w:rPr>
        <w:br w:type="page"/>
      </w:r>
    </w:p>
    <w:p w14:paraId="46A23C3D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lastRenderedPageBreak/>
        <w:t>Subtopic :</w:t>
      </w:r>
      <w:proofErr w:type="gramEnd"/>
      <w:r>
        <w:rPr>
          <w:rFonts w:cs="Calibri"/>
          <w:color w:val="000000"/>
        </w:rPr>
        <w:t xml:space="preserve"> Aluminium extraction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11/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Chemistry/2002/s/Paper 3/ QiGCSE Chemistry/Q1</w:t>
      </w:r>
    </w:p>
    <w:p w14:paraId="58EDCC8C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E87210">
        <w:rPr>
          <w:noProof/>
        </w:rPr>
        <w:drawing>
          <wp:inline distT="0" distB="0" distL="0" distR="0" wp14:anchorId="5095DBD6" wp14:editId="201F8500">
            <wp:extent cx="6324600" cy="3895725"/>
            <wp:effectExtent l="0" t="0" r="0" b="9525"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343" r="1569" b="28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CEF47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Blast furnace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12/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Chemistry/2015/s/Paper 31/</w:t>
      </w:r>
    </w:p>
    <w:p w14:paraId="12043729" w14:textId="77777777" w:rsidR="001A094F" w:rsidRDefault="001A094F" w:rsidP="001A094F">
      <w:pPr>
        <w:spacing w:after="0" w:line="240" w:lineRule="auto"/>
        <w:rPr>
          <w:noProof/>
        </w:rPr>
      </w:pPr>
      <w:r w:rsidRPr="00A35CE9">
        <w:rPr>
          <w:noProof/>
        </w:rPr>
        <w:drawing>
          <wp:inline distT="0" distB="0" distL="0" distR="0" wp14:anchorId="743E1149" wp14:editId="0C2A17E2">
            <wp:extent cx="6286500" cy="3212432"/>
            <wp:effectExtent l="0" t="0" r="0" b="762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1718"/>
                    <a:stretch/>
                  </pic:blipFill>
                  <pic:spPr bwMode="auto">
                    <a:xfrm>
                      <a:off x="0" y="0"/>
                      <a:ext cx="6286500" cy="3212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C4D47E" w14:textId="77777777" w:rsidR="001A094F" w:rsidRDefault="001A094F" w:rsidP="001A094F">
      <w:pPr>
        <w:rPr>
          <w:rFonts w:cs="Calibri"/>
          <w:color w:val="000000"/>
        </w:rPr>
      </w:pPr>
      <w:r>
        <w:rPr>
          <w:rFonts w:cs="Calibri"/>
          <w:color w:val="000000"/>
        </w:rPr>
        <w:br w:type="page"/>
      </w:r>
    </w:p>
    <w:p w14:paraId="0818D33F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lastRenderedPageBreak/>
        <w:t>Subtopic :</w:t>
      </w:r>
      <w:proofErr w:type="gramEnd"/>
      <w:r>
        <w:rPr>
          <w:rFonts w:cs="Calibri"/>
          <w:color w:val="000000"/>
        </w:rPr>
        <w:t xml:space="preserve"> Blast furnace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13/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Chemistry/2014/w/Paper 31/</w:t>
      </w:r>
    </w:p>
    <w:p w14:paraId="3B6CD9D3" w14:textId="77777777" w:rsidR="001A094F" w:rsidRDefault="001A094F" w:rsidP="001A094F">
      <w:pPr>
        <w:spacing w:after="0" w:line="240" w:lineRule="auto"/>
        <w:rPr>
          <w:noProof/>
        </w:rPr>
      </w:pPr>
      <w:r w:rsidRPr="00517E4C">
        <w:rPr>
          <w:noProof/>
        </w:rPr>
        <w:drawing>
          <wp:inline distT="0" distB="0" distL="0" distR="0" wp14:anchorId="45E2DE0B" wp14:editId="2B6D1487">
            <wp:extent cx="6324600" cy="8924925"/>
            <wp:effectExtent l="0" t="0" r="0" b="9525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892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D477F" w14:textId="77777777" w:rsidR="001A094F" w:rsidRDefault="001A094F" w:rsidP="001A094F">
      <w:pPr>
        <w:rPr>
          <w:rFonts w:cs="Calibri"/>
          <w:color w:val="000000"/>
        </w:rPr>
      </w:pPr>
      <w:r>
        <w:rPr>
          <w:rFonts w:cs="Calibri"/>
          <w:color w:val="000000"/>
        </w:rPr>
        <w:br w:type="page"/>
      </w:r>
    </w:p>
    <w:p w14:paraId="7EDCB6CA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lastRenderedPageBreak/>
        <w:t>Subtopic :</w:t>
      </w:r>
      <w:proofErr w:type="gramEnd"/>
      <w:r>
        <w:rPr>
          <w:rFonts w:cs="Calibri"/>
          <w:color w:val="000000"/>
        </w:rPr>
        <w:t xml:space="preserve"> Blast furnace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14/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Chemistry/2011/s/Paper 31/</w:t>
      </w:r>
    </w:p>
    <w:p w14:paraId="745D538C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51711E">
        <w:rPr>
          <w:noProof/>
        </w:rPr>
        <w:drawing>
          <wp:inline distT="0" distB="0" distL="0" distR="0" wp14:anchorId="12B9524B" wp14:editId="6A96B327">
            <wp:extent cx="6238875" cy="2743200"/>
            <wp:effectExtent l="0" t="0" r="9525" b="0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B1EEA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Blast furnace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15/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Chemistry/2008/w/Paper 31/ Q3</w:t>
      </w:r>
    </w:p>
    <w:p w14:paraId="31BDD6FE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0E5286">
        <w:rPr>
          <w:noProof/>
        </w:rPr>
        <w:drawing>
          <wp:inline distT="0" distB="0" distL="0" distR="0" wp14:anchorId="3263C9F1" wp14:editId="3946F62C">
            <wp:extent cx="6334125" cy="1562100"/>
            <wp:effectExtent l="0" t="0" r="9525" b="0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D9BE6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Blast furnace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16/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Chemistry/2008/w/Paper 31/ Q3</w:t>
      </w:r>
    </w:p>
    <w:p w14:paraId="6882A749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0E5286">
        <w:rPr>
          <w:noProof/>
        </w:rPr>
        <w:drawing>
          <wp:inline distT="0" distB="0" distL="0" distR="0" wp14:anchorId="725EC4BB" wp14:editId="38AE3677">
            <wp:extent cx="6343650" cy="2867025"/>
            <wp:effectExtent l="0" t="0" r="0" b="9525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88876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Blast furnace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17/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Chemistry/2006/s/Paper 3/ Q1</w:t>
      </w:r>
    </w:p>
    <w:p w14:paraId="1A781B1E" w14:textId="77777777" w:rsidR="001A094F" w:rsidRDefault="001A094F" w:rsidP="001A094F">
      <w:pPr>
        <w:spacing w:after="0" w:line="240" w:lineRule="auto"/>
        <w:rPr>
          <w:noProof/>
        </w:rPr>
      </w:pPr>
      <w:r w:rsidRPr="00CD6AB2">
        <w:rPr>
          <w:noProof/>
        </w:rPr>
        <w:drawing>
          <wp:inline distT="0" distB="0" distL="0" distR="0" wp14:anchorId="0E6C48E0" wp14:editId="6B348473">
            <wp:extent cx="6312093" cy="1463040"/>
            <wp:effectExtent l="0" t="0" r="0" b="3810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96" b="50452"/>
                    <a:stretch/>
                  </pic:blipFill>
                  <pic:spPr bwMode="auto">
                    <a:xfrm>
                      <a:off x="0" y="0"/>
                      <a:ext cx="6315075" cy="1463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B5184E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CD6AB2">
        <w:rPr>
          <w:noProof/>
        </w:rPr>
        <w:lastRenderedPageBreak/>
        <w:drawing>
          <wp:inline distT="0" distB="0" distL="0" distR="0" wp14:anchorId="58CA3021" wp14:editId="5FA541AC">
            <wp:extent cx="6285510" cy="1386459"/>
            <wp:effectExtent l="0" t="0" r="1270" b="444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921" b="4493"/>
                    <a:stretch/>
                  </pic:blipFill>
                  <pic:spPr bwMode="auto">
                    <a:xfrm>
                      <a:off x="0" y="0"/>
                      <a:ext cx="6285865" cy="1386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7229FA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Blast furnace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18/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Chemistry/2006/s/Paper 3/ Q1</w:t>
      </w:r>
    </w:p>
    <w:p w14:paraId="28C113CB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CD6AB2">
        <w:rPr>
          <w:noProof/>
        </w:rPr>
        <w:drawing>
          <wp:inline distT="0" distB="0" distL="0" distR="0" wp14:anchorId="61D53B99" wp14:editId="4C5C4DCC">
            <wp:extent cx="6324600" cy="1058779"/>
            <wp:effectExtent l="0" t="0" r="0" b="825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677"/>
                    <a:stretch/>
                  </pic:blipFill>
                  <pic:spPr bwMode="auto">
                    <a:xfrm>
                      <a:off x="0" y="0"/>
                      <a:ext cx="6324600" cy="1058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212086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Blast furnace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19/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Chemistry/2003/s/Paper 3/</w:t>
      </w:r>
    </w:p>
    <w:p w14:paraId="1BE97CFD" w14:textId="77777777" w:rsidR="001A094F" w:rsidRDefault="001A094F" w:rsidP="001A094F">
      <w:pPr>
        <w:spacing w:after="0" w:line="240" w:lineRule="auto"/>
        <w:rPr>
          <w:noProof/>
        </w:rPr>
      </w:pPr>
      <w:r w:rsidRPr="00DD2ADF">
        <w:rPr>
          <w:noProof/>
        </w:rPr>
        <w:drawing>
          <wp:inline distT="0" distB="0" distL="0" distR="0" wp14:anchorId="0C21768F" wp14:editId="7ACE118E">
            <wp:extent cx="6180917" cy="6272784"/>
            <wp:effectExtent l="0" t="0" r="0" b="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31031"/>
                    <a:stretch/>
                  </pic:blipFill>
                  <pic:spPr bwMode="auto">
                    <a:xfrm>
                      <a:off x="0" y="0"/>
                      <a:ext cx="6181725" cy="6273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6CB440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DD2ADF">
        <w:rPr>
          <w:noProof/>
        </w:rPr>
        <w:lastRenderedPageBreak/>
        <w:drawing>
          <wp:inline distT="0" distB="0" distL="0" distR="0" wp14:anchorId="4E846AF9" wp14:editId="4908ABFF">
            <wp:extent cx="6181356" cy="2568448"/>
            <wp:effectExtent l="0" t="0" r="0" b="381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170" b="1593"/>
                    <a:stretch/>
                  </pic:blipFill>
                  <pic:spPr bwMode="auto">
                    <a:xfrm>
                      <a:off x="0" y="0"/>
                      <a:ext cx="6181725" cy="2568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4BD9E2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Blast furnace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20/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Chemistry/2003/s/Paper 3/</w:t>
      </w:r>
    </w:p>
    <w:p w14:paraId="08F29CC1" w14:textId="77777777" w:rsidR="001A094F" w:rsidRDefault="001A094F" w:rsidP="001A094F">
      <w:pPr>
        <w:spacing w:after="0" w:line="240" w:lineRule="auto"/>
        <w:rPr>
          <w:noProof/>
        </w:rPr>
      </w:pPr>
      <w:r w:rsidRPr="00DD2ADF">
        <w:rPr>
          <w:noProof/>
        </w:rPr>
        <w:drawing>
          <wp:inline distT="0" distB="0" distL="0" distR="0" wp14:anchorId="6CBB31CC" wp14:editId="647248FB">
            <wp:extent cx="6315075" cy="438150"/>
            <wp:effectExtent l="0" t="0" r="9525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43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744FEF" w14:textId="77777777" w:rsidR="001A094F" w:rsidRDefault="001A094F" w:rsidP="001A094F">
      <w:pPr>
        <w:spacing w:after="0" w:line="240" w:lineRule="auto"/>
        <w:rPr>
          <w:noProof/>
        </w:rPr>
      </w:pPr>
      <w:r w:rsidRPr="00DD2ADF">
        <w:rPr>
          <w:noProof/>
        </w:rPr>
        <w:drawing>
          <wp:inline distT="0" distB="0" distL="0" distR="0" wp14:anchorId="0F66B85A" wp14:editId="72BB0F23">
            <wp:extent cx="6409187" cy="1407695"/>
            <wp:effectExtent l="0" t="0" r="0" b="254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350" b="38775"/>
                    <a:stretch/>
                  </pic:blipFill>
                  <pic:spPr bwMode="auto">
                    <a:xfrm>
                      <a:off x="0" y="0"/>
                      <a:ext cx="6410325" cy="140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2B6A07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DD2ADF">
        <w:rPr>
          <w:noProof/>
        </w:rPr>
        <w:drawing>
          <wp:inline distT="0" distB="0" distL="0" distR="0" wp14:anchorId="0D40A5A2" wp14:editId="041EEB55">
            <wp:extent cx="6406876" cy="300790"/>
            <wp:effectExtent l="0" t="0" r="0" b="444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254" b="46429"/>
                    <a:stretch/>
                  </pic:blipFill>
                  <pic:spPr bwMode="auto">
                    <a:xfrm>
                      <a:off x="0" y="0"/>
                      <a:ext cx="6410325" cy="300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>[4]</w:t>
      </w:r>
    </w:p>
    <w:p w14:paraId="2F8F5F18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Thermal decomposition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21/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Chemistry/2012/s/Paper 31/ Q5</w:t>
      </w:r>
    </w:p>
    <w:p w14:paraId="2A3FD950" w14:textId="77777777" w:rsidR="001A094F" w:rsidRDefault="001A094F" w:rsidP="001A094F">
      <w:pPr>
        <w:spacing w:after="0" w:line="240" w:lineRule="auto"/>
        <w:rPr>
          <w:noProof/>
        </w:rPr>
      </w:pPr>
      <w:r w:rsidRPr="00327FE0">
        <w:rPr>
          <w:noProof/>
        </w:rPr>
        <w:drawing>
          <wp:inline distT="0" distB="0" distL="0" distR="0" wp14:anchorId="3136C730" wp14:editId="1D8455D4">
            <wp:extent cx="6410325" cy="2686050"/>
            <wp:effectExtent l="0" t="0" r="9525" b="0"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09160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Thermal decomposition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22/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Chemistry/2011/w/Paper 31/</w:t>
      </w:r>
    </w:p>
    <w:p w14:paraId="5555FC5F" w14:textId="77777777" w:rsidR="001A094F" w:rsidRDefault="001A094F" w:rsidP="001A094F">
      <w:pPr>
        <w:spacing w:after="0" w:line="240" w:lineRule="auto"/>
        <w:rPr>
          <w:noProof/>
        </w:rPr>
      </w:pPr>
      <w:r w:rsidRPr="00D72060">
        <w:rPr>
          <w:noProof/>
        </w:rPr>
        <w:drawing>
          <wp:inline distT="0" distB="0" distL="0" distR="0" wp14:anchorId="78DD743D" wp14:editId="62C13A46">
            <wp:extent cx="6305058" cy="950976"/>
            <wp:effectExtent l="0" t="0" r="635" b="1905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812"/>
                    <a:stretch/>
                  </pic:blipFill>
                  <pic:spPr bwMode="auto">
                    <a:xfrm>
                      <a:off x="0" y="0"/>
                      <a:ext cx="6305550" cy="95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BFA2F3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D72060">
        <w:rPr>
          <w:noProof/>
        </w:rPr>
        <w:lastRenderedPageBreak/>
        <w:drawing>
          <wp:inline distT="0" distB="0" distL="0" distR="0" wp14:anchorId="29E581D9" wp14:editId="64B32351">
            <wp:extent cx="6284999" cy="3284728"/>
            <wp:effectExtent l="0" t="0" r="190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115"/>
                    <a:stretch/>
                  </pic:blipFill>
                  <pic:spPr bwMode="auto">
                    <a:xfrm>
                      <a:off x="0" y="0"/>
                      <a:ext cx="6285865" cy="3285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DB2754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Thermal decomposition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23/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Chemistry/2008/w/Paper 31/ Q6 (b)</w:t>
      </w:r>
    </w:p>
    <w:p w14:paraId="0A80C6AB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A831FA">
        <w:rPr>
          <w:noProof/>
        </w:rPr>
        <w:drawing>
          <wp:inline distT="0" distB="0" distL="0" distR="0" wp14:anchorId="475ED130" wp14:editId="1B8BF475">
            <wp:extent cx="6400800" cy="2581275"/>
            <wp:effectExtent l="0" t="0" r="0" b="9525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2390F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Thermal decomposition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24/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Chemistry/2005/s/Paper 3/ Q6</w:t>
      </w:r>
    </w:p>
    <w:p w14:paraId="3263AB00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5E2A59">
        <w:rPr>
          <w:noProof/>
        </w:rPr>
        <w:drawing>
          <wp:inline distT="0" distB="0" distL="0" distR="0" wp14:anchorId="632DF40F" wp14:editId="74F8CF31">
            <wp:extent cx="6334125" cy="1828800"/>
            <wp:effectExtent l="0" t="0" r="9525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3DB78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Thermal decomposition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25/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Chemistry/2004/w/Paper 3/</w:t>
      </w:r>
    </w:p>
    <w:p w14:paraId="0D27547A" w14:textId="77777777" w:rsidR="001A094F" w:rsidRDefault="001A094F" w:rsidP="001A094F">
      <w:pPr>
        <w:spacing w:after="0" w:line="240" w:lineRule="auto"/>
        <w:rPr>
          <w:noProof/>
        </w:rPr>
      </w:pPr>
      <w:r w:rsidRPr="00B2032D">
        <w:rPr>
          <w:noProof/>
        </w:rPr>
        <w:drawing>
          <wp:inline distT="0" distB="0" distL="0" distR="0" wp14:anchorId="083192A6" wp14:editId="70D3A9EB">
            <wp:extent cx="6324600" cy="1152144"/>
            <wp:effectExtent l="0" t="0" r="0" b="0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241"/>
                    <a:stretch/>
                  </pic:blipFill>
                  <pic:spPr bwMode="auto">
                    <a:xfrm>
                      <a:off x="0" y="0"/>
                      <a:ext cx="6324600" cy="1152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E0838B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B2032D">
        <w:rPr>
          <w:noProof/>
        </w:rPr>
        <w:lastRenderedPageBreak/>
        <w:drawing>
          <wp:inline distT="0" distB="0" distL="0" distR="0" wp14:anchorId="032A7E62" wp14:editId="103F1932">
            <wp:extent cx="6285829" cy="1941068"/>
            <wp:effectExtent l="0" t="0" r="1270" b="254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079"/>
                    <a:stretch/>
                  </pic:blipFill>
                  <pic:spPr bwMode="auto">
                    <a:xfrm>
                      <a:off x="0" y="0"/>
                      <a:ext cx="6285865" cy="1941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234051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Thermal decomposition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26/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Chemistry/2003/s/Paper 3/</w:t>
      </w:r>
    </w:p>
    <w:p w14:paraId="1B672E95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8D6860">
        <w:rPr>
          <w:noProof/>
        </w:rPr>
        <w:drawing>
          <wp:inline distT="0" distB="0" distL="0" distR="0" wp14:anchorId="5FB6515B" wp14:editId="705BF7C2">
            <wp:extent cx="6410325" cy="2343150"/>
            <wp:effectExtent l="0" t="0" r="9525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2C4B9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Thermal decomposition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27/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Chemistry/2002/w/Paper 3/ Q4</w:t>
      </w:r>
    </w:p>
    <w:p w14:paraId="2DF1C8B2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6B3B91">
        <w:rPr>
          <w:noProof/>
        </w:rPr>
        <w:drawing>
          <wp:inline distT="0" distB="0" distL="0" distR="0" wp14:anchorId="133CB64E" wp14:editId="1B2A864F">
            <wp:extent cx="6276975" cy="2228850"/>
            <wp:effectExtent l="0" t="0" r="9525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7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D2630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Thermal decomposition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28/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Chemistry/2002/w/Paper 3/ Q1</w:t>
      </w:r>
    </w:p>
    <w:p w14:paraId="209ECAE4" w14:textId="77777777" w:rsidR="001A094F" w:rsidRDefault="001A094F" w:rsidP="001A094F">
      <w:pPr>
        <w:spacing w:after="0" w:line="240" w:lineRule="auto"/>
        <w:rPr>
          <w:noProof/>
        </w:rPr>
      </w:pPr>
      <w:r w:rsidRPr="006B3B91">
        <w:rPr>
          <w:noProof/>
        </w:rPr>
        <w:drawing>
          <wp:inline distT="0" distB="0" distL="0" distR="0" wp14:anchorId="496F5279" wp14:editId="4EBBDAA0">
            <wp:extent cx="6352268" cy="2048256"/>
            <wp:effectExtent l="0" t="0" r="0" b="9525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1" b="57833"/>
                    <a:stretch/>
                  </pic:blipFill>
                  <pic:spPr bwMode="auto">
                    <a:xfrm>
                      <a:off x="0" y="0"/>
                      <a:ext cx="6353175" cy="2048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DA634D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6B3B91">
        <w:rPr>
          <w:noProof/>
        </w:rPr>
        <w:lastRenderedPageBreak/>
        <w:drawing>
          <wp:inline distT="0" distB="0" distL="0" distR="0" wp14:anchorId="17BF10D5" wp14:editId="17F573A7">
            <wp:extent cx="6285479" cy="2772664"/>
            <wp:effectExtent l="0" t="0" r="1270" b="889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597" b="2301"/>
                    <a:stretch/>
                  </pic:blipFill>
                  <pic:spPr bwMode="auto">
                    <a:xfrm>
                      <a:off x="0" y="0"/>
                      <a:ext cx="6285865" cy="2772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20259E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Properties and uses of metals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29/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Chemistry/2014/s/Paper 31/Q5</w:t>
      </w:r>
    </w:p>
    <w:p w14:paraId="034FCB0F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3924B8">
        <w:rPr>
          <w:noProof/>
        </w:rPr>
        <w:drawing>
          <wp:inline distT="0" distB="0" distL="0" distR="0" wp14:anchorId="3E6290F4" wp14:editId="665FBED3">
            <wp:extent cx="6362700" cy="939466"/>
            <wp:effectExtent l="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628"/>
                    <a:stretch/>
                  </pic:blipFill>
                  <pic:spPr bwMode="auto">
                    <a:xfrm>
                      <a:off x="0" y="0"/>
                      <a:ext cx="6362700" cy="939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2DBBD2" w14:textId="77777777" w:rsidR="001A094F" w:rsidRDefault="001A094F" w:rsidP="001A094F">
      <w:pPr>
        <w:spacing w:after="0" w:line="240" w:lineRule="auto"/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Properties and uses of metals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30/</w:t>
      </w:r>
      <w:r w:rsidRPr="00B436C8">
        <w:rPr>
          <w:rFonts w:cs="Calibri"/>
          <w:b/>
          <w:color w:val="000000"/>
        </w:rPr>
        <w:t xml:space="preserve"> </w:t>
      </w:r>
      <w:r>
        <w:t>iGCSE Chemistry/2013/w/Paper 31/</w:t>
      </w:r>
    </w:p>
    <w:p w14:paraId="208B28B3" w14:textId="77777777" w:rsidR="001A094F" w:rsidRPr="001D31F3" w:rsidRDefault="001A094F" w:rsidP="001A094F">
      <w:pPr>
        <w:spacing w:after="0" w:line="240" w:lineRule="auto"/>
      </w:pPr>
      <w:r w:rsidRPr="00ED0B31">
        <w:rPr>
          <w:noProof/>
        </w:rPr>
        <w:drawing>
          <wp:inline distT="0" distB="0" distL="0" distR="0" wp14:anchorId="02288ADC" wp14:editId="6863C41B">
            <wp:extent cx="6248400" cy="1552074"/>
            <wp:effectExtent l="0" t="0" r="0" b="0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1006"/>
                    <a:stretch/>
                  </pic:blipFill>
                  <pic:spPr bwMode="auto">
                    <a:xfrm>
                      <a:off x="0" y="0"/>
                      <a:ext cx="6248400" cy="1552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A51CD1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Properties and uses of metals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31/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Chemistry/2011/w/Paper 31/ Q3</w:t>
      </w:r>
    </w:p>
    <w:p w14:paraId="7A4F43D5" w14:textId="77777777" w:rsidR="001A094F" w:rsidRDefault="001A094F" w:rsidP="001A094F">
      <w:pPr>
        <w:spacing w:after="0" w:line="240" w:lineRule="auto"/>
        <w:rPr>
          <w:noProof/>
        </w:rPr>
      </w:pPr>
      <w:r w:rsidRPr="00D72060">
        <w:rPr>
          <w:noProof/>
        </w:rPr>
        <w:drawing>
          <wp:inline distT="0" distB="0" distL="0" distR="0" wp14:anchorId="566723C4" wp14:editId="4DD3EC85">
            <wp:extent cx="6381750" cy="3291840"/>
            <wp:effectExtent l="0" t="0" r="0" b="381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5403"/>
                    <a:stretch/>
                  </pic:blipFill>
                  <pic:spPr bwMode="auto">
                    <a:xfrm>
                      <a:off x="0" y="0"/>
                      <a:ext cx="6381750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EA2E46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D72060">
        <w:rPr>
          <w:noProof/>
        </w:rPr>
        <w:lastRenderedPageBreak/>
        <w:drawing>
          <wp:inline distT="0" distB="0" distL="0" distR="0" wp14:anchorId="56258DBF" wp14:editId="79BBB3A5">
            <wp:extent cx="6285637" cy="2573528"/>
            <wp:effectExtent l="0" t="0" r="1270" b="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664"/>
                    <a:stretch/>
                  </pic:blipFill>
                  <pic:spPr bwMode="auto">
                    <a:xfrm>
                      <a:off x="0" y="0"/>
                      <a:ext cx="6285865" cy="257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FE22D9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Properties and uses of metals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32/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Chemistry/2010/s/Paper 31/</w:t>
      </w:r>
    </w:p>
    <w:p w14:paraId="4F8BBC7E" w14:textId="77777777" w:rsidR="001A094F" w:rsidRDefault="001A094F" w:rsidP="001A094F">
      <w:pPr>
        <w:spacing w:after="0" w:line="240" w:lineRule="auto"/>
        <w:rPr>
          <w:noProof/>
        </w:rPr>
      </w:pPr>
      <w:r w:rsidRPr="00EF0EF7">
        <w:rPr>
          <w:noProof/>
        </w:rPr>
        <w:drawing>
          <wp:inline distT="0" distB="0" distL="0" distR="0" wp14:anchorId="30E7CA49" wp14:editId="47482A69">
            <wp:extent cx="6353175" cy="878305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8387"/>
                    <a:stretch/>
                  </pic:blipFill>
                  <pic:spPr bwMode="auto">
                    <a:xfrm>
                      <a:off x="0" y="0"/>
                      <a:ext cx="6353175" cy="87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CB0990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EF0EF7">
        <w:rPr>
          <w:noProof/>
        </w:rPr>
        <w:drawing>
          <wp:inline distT="0" distB="0" distL="0" distR="0" wp14:anchorId="368FDA75" wp14:editId="47BC8BF3">
            <wp:extent cx="6353175" cy="2293019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680"/>
                    <a:stretch/>
                  </pic:blipFill>
                  <pic:spPr bwMode="auto">
                    <a:xfrm>
                      <a:off x="0" y="0"/>
                      <a:ext cx="6353175" cy="2293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3AA059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Properties and uses of metals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33/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Chemistry/2008/s/Paper 31/ Q3</w:t>
      </w:r>
    </w:p>
    <w:p w14:paraId="7A26314C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1F1011">
        <w:rPr>
          <w:noProof/>
        </w:rPr>
        <w:drawing>
          <wp:inline distT="0" distB="0" distL="0" distR="0" wp14:anchorId="2751D420" wp14:editId="0943AA38">
            <wp:extent cx="6324600" cy="2724150"/>
            <wp:effectExtent l="0" t="0" r="0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3E2EF1" w14:textId="77777777" w:rsidR="001A094F" w:rsidRDefault="001A094F" w:rsidP="001A094F">
      <w:pPr>
        <w:rPr>
          <w:rFonts w:cs="Calibri"/>
          <w:color w:val="000000"/>
        </w:rPr>
      </w:pPr>
      <w:r>
        <w:rPr>
          <w:rFonts w:cs="Calibri"/>
          <w:color w:val="000000"/>
        </w:rPr>
        <w:br w:type="page"/>
      </w:r>
    </w:p>
    <w:p w14:paraId="3A9B909E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lastRenderedPageBreak/>
        <w:t>Subtopic :</w:t>
      </w:r>
      <w:proofErr w:type="gramEnd"/>
      <w:r>
        <w:rPr>
          <w:rFonts w:cs="Calibri"/>
          <w:color w:val="000000"/>
        </w:rPr>
        <w:t xml:space="preserve"> Properties and uses of metals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34/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Chemistry/2007/w/Paper 3/ Q4</w:t>
      </w:r>
    </w:p>
    <w:p w14:paraId="7D07D8A8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7D6092">
        <w:rPr>
          <w:noProof/>
        </w:rPr>
        <w:drawing>
          <wp:inline distT="0" distB="0" distL="0" distR="0" wp14:anchorId="03E5CA9D" wp14:editId="219A9937">
            <wp:extent cx="6276975" cy="1027697"/>
            <wp:effectExtent l="0" t="0" r="0" b="127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908"/>
                    <a:stretch/>
                  </pic:blipFill>
                  <pic:spPr bwMode="auto">
                    <a:xfrm>
                      <a:off x="0" y="0"/>
                      <a:ext cx="6276975" cy="1027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0FAE60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Properties and uses of metals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35/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Chemistry/2007/s/Paper 3/Q6</w:t>
      </w:r>
    </w:p>
    <w:p w14:paraId="41A170C4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5D52A1">
        <w:rPr>
          <w:noProof/>
        </w:rPr>
        <w:drawing>
          <wp:inline distT="0" distB="0" distL="0" distR="0" wp14:anchorId="42F4A4F4" wp14:editId="3E68F38A">
            <wp:extent cx="6334125" cy="2453941"/>
            <wp:effectExtent l="0" t="0" r="0" b="381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26"/>
                    <a:stretch/>
                  </pic:blipFill>
                  <pic:spPr bwMode="auto">
                    <a:xfrm>
                      <a:off x="0" y="0"/>
                      <a:ext cx="6334125" cy="2453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6FEB83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Properties and uses of metals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36/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Chemistry/2006/s/Paper 3/ Q1</w:t>
      </w:r>
    </w:p>
    <w:p w14:paraId="05AAF867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CD6AB2">
        <w:rPr>
          <w:noProof/>
        </w:rPr>
        <w:drawing>
          <wp:inline distT="0" distB="0" distL="0" distR="0" wp14:anchorId="5B53D93C" wp14:editId="3AC1C669">
            <wp:extent cx="6321643" cy="1010653"/>
            <wp:effectExtent l="0" t="0" r="3175" b="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592" b="7945"/>
                    <a:stretch/>
                  </pic:blipFill>
                  <pic:spPr bwMode="auto">
                    <a:xfrm>
                      <a:off x="0" y="0"/>
                      <a:ext cx="6324600" cy="1011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084BE8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Properties and uses of metals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37/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Chemistry/2002/w/Paper 3/</w:t>
      </w:r>
    </w:p>
    <w:p w14:paraId="5854B781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6B3B91">
        <w:rPr>
          <w:noProof/>
        </w:rPr>
        <w:drawing>
          <wp:inline distT="0" distB="0" distL="0" distR="0" wp14:anchorId="36E58E66" wp14:editId="1F94BA3F">
            <wp:extent cx="6315075" cy="1443789"/>
            <wp:effectExtent l="0" t="0" r="0" b="444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191"/>
                    <a:stretch/>
                  </pic:blipFill>
                  <pic:spPr bwMode="auto">
                    <a:xfrm>
                      <a:off x="0" y="0"/>
                      <a:ext cx="6315075" cy="1443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10C0DB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Properties and uses of metals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38/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Chemistry/2002/s/Paper 3/Q1</w:t>
      </w:r>
    </w:p>
    <w:p w14:paraId="2EC3681A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E87210">
        <w:rPr>
          <w:noProof/>
        </w:rPr>
        <w:drawing>
          <wp:inline distT="0" distB="0" distL="0" distR="0" wp14:anchorId="27B9B88A" wp14:editId="1AE93BB6">
            <wp:extent cx="6410325" cy="2165685"/>
            <wp:effectExtent l="0" t="0" r="0" b="635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903" r="1569" b="4935"/>
                    <a:stretch/>
                  </pic:blipFill>
                  <pic:spPr bwMode="auto">
                    <a:xfrm>
                      <a:off x="0" y="0"/>
                      <a:ext cx="6410325" cy="216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7D7F6B" w14:textId="77777777" w:rsidR="001A094F" w:rsidRDefault="001A094F" w:rsidP="001A094F">
      <w:pPr>
        <w:rPr>
          <w:rFonts w:cs="Calibri"/>
          <w:color w:val="000000"/>
        </w:rPr>
      </w:pPr>
      <w:r>
        <w:rPr>
          <w:rFonts w:cs="Calibri"/>
          <w:color w:val="000000"/>
        </w:rPr>
        <w:br w:type="page"/>
      </w:r>
    </w:p>
    <w:p w14:paraId="7E8DFAC4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lastRenderedPageBreak/>
        <w:t>Subtopic :</w:t>
      </w:r>
      <w:proofErr w:type="gramEnd"/>
      <w:r>
        <w:rPr>
          <w:rFonts w:cs="Calibri"/>
          <w:color w:val="000000"/>
        </w:rPr>
        <w:t xml:space="preserve"> Reactivity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39/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Chemistry/2015/w/Paper 31/</w:t>
      </w:r>
    </w:p>
    <w:p w14:paraId="27DA3BAC" w14:textId="77777777" w:rsidR="001A094F" w:rsidRDefault="001A094F" w:rsidP="001A094F">
      <w:pPr>
        <w:spacing w:after="0" w:line="240" w:lineRule="auto"/>
        <w:rPr>
          <w:noProof/>
        </w:rPr>
      </w:pPr>
      <w:r w:rsidRPr="005C5863">
        <w:rPr>
          <w:noProof/>
        </w:rPr>
        <w:drawing>
          <wp:inline distT="0" distB="0" distL="0" distR="0" wp14:anchorId="00A463BA" wp14:editId="3D92894C">
            <wp:extent cx="6372225" cy="2171700"/>
            <wp:effectExtent l="0" t="0" r="9525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5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002BB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Reactivity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40/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Chemistry/2014/s/Paper 31/</w:t>
      </w:r>
    </w:p>
    <w:p w14:paraId="1EE5CA8E" w14:textId="77777777" w:rsidR="001A094F" w:rsidRDefault="001A094F" w:rsidP="001A094F">
      <w:pPr>
        <w:spacing w:after="0" w:line="240" w:lineRule="auto"/>
        <w:rPr>
          <w:noProof/>
        </w:rPr>
      </w:pPr>
      <w:r w:rsidRPr="003924B8">
        <w:rPr>
          <w:noProof/>
        </w:rPr>
        <w:drawing>
          <wp:inline distT="0" distB="0" distL="0" distR="0" wp14:anchorId="39AA0154" wp14:editId="4A01B4DA">
            <wp:extent cx="6372225" cy="5925312"/>
            <wp:effectExtent l="0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900"/>
                    <a:stretch/>
                  </pic:blipFill>
                  <pic:spPr bwMode="auto">
                    <a:xfrm>
                      <a:off x="0" y="0"/>
                      <a:ext cx="6372225" cy="5925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985E8F" w14:textId="77777777" w:rsidR="001A094F" w:rsidRDefault="001A094F" w:rsidP="001A094F">
      <w:pPr>
        <w:spacing w:after="0" w:line="240" w:lineRule="auto"/>
        <w:rPr>
          <w:noProof/>
        </w:rPr>
      </w:pPr>
      <w:r w:rsidRPr="003924B8">
        <w:rPr>
          <w:noProof/>
        </w:rPr>
        <w:lastRenderedPageBreak/>
        <w:drawing>
          <wp:inline distT="0" distB="0" distL="0" distR="0" wp14:anchorId="3E83F805" wp14:editId="20F09237">
            <wp:extent cx="6284323" cy="1990165"/>
            <wp:effectExtent l="0" t="0" r="2540" b="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104" b="1000"/>
                    <a:stretch/>
                  </pic:blipFill>
                  <pic:spPr bwMode="auto">
                    <a:xfrm>
                      <a:off x="0" y="0"/>
                      <a:ext cx="6285865" cy="1990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707DE6" w14:textId="77777777" w:rsidR="001A094F" w:rsidRDefault="001A094F" w:rsidP="001A094F">
      <w:pPr>
        <w:spacing w:after="0" w:line="240" w:lineRule="auto"/>
        <w:rPr>
          <w:noProof/>
        </w:rPr>
      </w:pPr>
      <w:r w:rsidRPr="003924B8">
        <w:rPr>
          <w:noProof/>
        </w:rPr>
        <w:drawing>
          <wp:inline distT="0" distB="0" distL="0" distR="0" wp14:anchorId="002BE414" wp14:editId="7C0DA379">
            <wp:extent cx="5795682" cy="4617739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846"/>
                    <a:stretch/>
                  </pic:blipFill>
                  <pic:spPr bwMode="auto">
                    <a:xfrm>
                      <a:off x="0" y="0"/>
                      <a:ext cx="5796914" cy="4618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9AB467" w14:textId="58C4CAD3" w:rsidR="001A094F" w:rsidRDefault="001A094F" w:rsidP="001A094F">
      <w:pPr>
        <w:spacing w:after="0" w:line="240" w:lineRule="auto"/>
        <w:rPr>
          <w:noProof/>
        </w:rPr>
      </w:pPr>
      <w:r w:rsidRPr="003924B8">
        <w:rPr>
          <w:noProof/>
        </w:rPr>
        <w:drawing>
          <wp:inline distT="0" distB="0" distL="0" distR="0" wp14:anchorId="68106FD8" wp14:editId="28ED720E">
            <wp:extent cx="6104890" cy="2971800"/>
            <wp:effectExtent l="0" t="0" r="0" b="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397" b="9906"/>
                    <a:stretch/>
                  </pic:blipFill>
                  <pic:spPr bwMode="auto">
                    <a:xfrm>
                      <a:off x="0" y="0"/>
                      <a:ext cx="6105525" cy="2972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A5EA3B" w14:textId="41550D0E" w:rsidR="001A094F" w:rsidRPr="001A094F" w:rsidRDefault="001A094F" w:rsidP="001A094F">
      <w:pPr>
        <w:spacing w:after="0" w:line="240" w:lineRule="auto"/>
        <w:rPr>
          <w:b/>
          <w:noProof/>
        </w:rPr>
      </w:pPr>
      <w:r w:rsidRPr="003924B8">
        <w:rPr>
          <w:noProof/>
        </w:rPr>
        <w:lastRenderedPageBreak/>
        <w:drawing>
          <wp:inline distT="0" distB="0" distL="0" distR="0" wp14:anchorId="76E2A614" wp14:editId="6540FF7E">
            <wp:extent cx="6105122" cy="725842"/>
            <wp:effectExtent l="0" t="0" r="0" b="0"/>
            <wp:docPr id="600" name="Picture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770"/>
                    <a:stretch/>
                  </pic:blipFill>
                  <pic:spPr bwMode="auto">
                    <a:xfrm>
                      <a:off x="0" y="0"/>
                      <a:ext cx="6105525" cy="72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0790B6" w14:textId="77777777" w:rsidR="001A094F" w:rsidRDefault="001A094F" w:rsidP="001A094F">
      <w:pPr>
        <w:spacing w:after="0" w:line="240" w:lineRule="auto"/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Reactivity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41/</w:t>
      </w:r>
      <w:r w:rsidRPr="00B436C8">
        <w:rPr>
          <w:rFonts w:cs="Calibri"/>
          <w:b/>
          <w:color w:val="000000"/>
        </w:rPr>
        <w:t xml:space="preserve"> </w:t>
      </w:r>
      <w:r>
        <w:t>iGCSE Chemistry/2013/w/Paper 31/Q2</w:t>
      </w:r>
    </w:p>
    <w:p w14:paraId="65475FEB" w14:textId="77777777" w:rsidR="001A094F" w:rsidRPr="001D31F3" w:rsidRDefault="001A094F" w:rsidP="001A094F">
      <w:pPr>
        <w:spacing w:after="0" w:line="240" w:lineRule="auto"/>
      </w:pPr>
      <w:r w:rsidRPr="00ED0B31">
        <w:rPr>
          <w:noProof/>
        </w:rPr>
        <w:drawing>
          <wp:inline distT="0" distB="0" distL="0" distR="0" wp14:anchorId="5C17202F" wp14:editId="7E3A95C5">
            <wp:extent cx="6248400" cy="3620502"/>
            <wp:effectExtent l="0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366"/>
                    <a:stretch/>
                  </pic:blipFill>
                  <pic:spPr bwMode="auto">
                    <a:xfrm>
                      <a:off x="0" y="0"/>
                      <a:ext cx="6248400" cy="3620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37B759" w14:textId="77777777" w:rsidR="001A094F" w:rsidRDefault="001A094F" w:rsidP="001A094F">
      <w:pPr>
        <w:spacing w:after="0" w:line="240" w:lineRule="auto"/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Reactivity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42/</w:t>
      </w:r>
      <w:r w:rsidRPr="00B436C8">
        <w:rPr>
          <w:rFonts w:cs="Calibri"/>
          <w:b/>
          <w:color w:val="000000"/>
        </w:rPr>
        <w:t xml:space="preserve"> </w:t>
      </w:r>
      <w:r>
        <w:t>iGCSE Chemistry/2013/s/Paper 31/</w:t>
      </w:r>
    </w:p>
    <w:p w14:paraId="3A81D0A3" w14:textId="77777777" w:rsidR="001A094F" w:rsidRDefault="001A094F" w:rsidP="001A094F">
      <w:pPr>
        <w:spacing w:after="0" w:line="240" w:lineRule="auto"/>
      </w:pPr>
      <w:r w:rsidRPr="00270A8D">
        <w:rPr>
          <w:noProof/>
        </w:rPr>
        <w:drawing>
          <wp:inline distT="0" distB="0" distL="0" distR="0" wp14:anchorId="28909995" wp14:editId="4E60BC13">
            <wp:extent cx="6438173" cy="1536192"/>
            <wp:effectExtent l="0" t="0" r="1270" b="6985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813"/>
                    <a:stretch/>
                  </pic:blipFill>
                  <pic:spPr bwMode="auto">
                    <a:xfrm>
                      <a:off x="0" y="0"/>
                      <a:ext cx="6438900" cy="153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2DC812" w14:textId="0F18BDDF" w:rsidR="001A094F" w:rsidRDefault="001A094F" w:rsidP="001A094F">
      <w:pPr>
        <w:spacing w:after="0" w:line="240" w:lineRule="auto"/>
      </w:pPr>
      <w:r w:rsidRPr="00270A8D">
        <w:rPr>
          <w:noProof/>
        </w:rPr>
        <w:drawing>
          <wp:inline distT="0" distB="0" distL="0" distR="0" wp14:anchorId="701C01A9" wp14:editId="50737A1D">
            <wp:extent cx="6283972" cy="3079377"/>
            <wp:effectExtent l="0" t="0" r="2540" b="6985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267" b="31167"/>
                    <a:stretch/>
                  </pic:blipFill>
                  <pic:spPr bwMode="auto">
                    <a:xfrm>
                      <a:off x="0" y="0"/>
                      <a:ext cx="6285865" cy="308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38C132" w14:textId="134EABA0" w:rsidR="001A094F" w:rsidRPr="001D31F3" w:rsidRDefault="001A094F" w:rsidP="001A094F">
      <w:pPr>
        <w:spacing w:after="0" w:line="240" w:lineRule="auto"/>
      </w:pPr>
      <w:r w:rsidRPr="00270A8D">
        <w:rPr>
          <w:noProof/>
        </w:rPr>
        <w:lastRenderedPageBreak/>
        <w:drawing>
          <wp:inline distT="0" distB="0" distL="0" distR="0" wp14:anchorId="4C1AE57A" wp14:editId="688381A5">
            <wp:extent cx="6285229" cy="1959386"/>
            <wp:effectExtent l="0" t="0" r="1905" b="3175"/>
            <wp:docPr id="601" name="Picture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012"/>
                    <a:stretch/>
                  </pic:blipFill>
                  <pic:spPr bwMode="auto">
                    <a:xfrm>
                      <a:off x="0" y="0"/>
                      <a:ext cx="6285865" cy="1959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611F9F" w14:textId="77777777" w:rsidR="001A094F" w:rsidRDefault="001A094F" w:rsidP="001A094F">
      <w:pPr>
        <w:spacing w:after="0" w:line="240" w:lineRule="auto"/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Reactivity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43/</w:t>
      </w:r>
      <w:r w:rsidRPr="00B436C8">
        <w:rPr>
          <w:rFonts w:cs="Calibri"/>
          <w:b/>
          <w:color w:val="000000"/>
        </w:rPr>
        <w:t xml:space="preserve"> </w:t>
      </w:r>
      <w:r>
        <w:t>iGCSE Chemistry/2013/s/Paper 31/</w:t>
      </w:r>
    </w:p>
    <w:p w14:paraId="4D0702BC" w14:textId="77777777" w:rsidR="001A094F" w:rsidRDefault="001A094F" w:rsidP="001A094F">
      <w:pPr>
        <w:spacing w:after="0" w:line="240" w:lineRule="auto"/>
      </w:pPr>
      <w:r w:rsidRPr="00270A8D">
        <w:rPr>
          <w:noProof/>
        </w:rPr>
        <w:drawing>
          <wp:inline distT="0" distB="0" distL="0" distR="0" wp14:anchorId="195DF7DE" wp14:editId="44FABD2A">
            <wp:extent cx="5628496" cy="4279392"/>
            <wp:effectExtent l="0" t="0" r="0" b="6985"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895"/>
                    <a:stretch/>
                  </pic:blipFill>
                  <pic:spPr bwMode="auto">
                    <a:xfrm>
                      <a:off x="0" y="0"/>
                      <a:ext cx="5632276" cy="4282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00B666" w14:textId="77777777" w:rsidR="001A094F" w:rsidRPr="001D31F3" w:rsidRDefault="001A094F" w:rsidP="001A094F">
      <w:pPr>
        <w:spacing w:after="0" w:line="240" w:lineRule="auto"/>
      </w:pPr>
      <w:r w:rsidRPr="00270A8D">
        <w:rPr>
          <w:noProof/>
        </w:rPr>
        <w:drawing>
          <wp:inline distT="0" distB="0" distL="0" distR="0" wp14:anchorId="6237D2F7" wp14:editId="12A53E5A">
            <wp:extent cx="6181725" cy="1503045"/>
            <wp:effectExtent l="0" t="0" r="9525" b="1905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982"/>
                    <a:stretch/>
                  </pic:blipFill>
                  <pic:spPr bwMode="auto">
                    <a:xfrm>
                      <a:off x="0" y="0"/>
                      <a:ext cx="6181725" cy="150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622133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Reactivity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44/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Chemistry/2012/s/Paper 31/</w:t>
      </w:r>
    </w:p>
    <w:p w14:paraId="56A07991" w14:textId="77777777" w:rsidR="001A094F" w:rsidRDefault="001A094F" w:rsidP="001A094F">
      <w:pPr>
        <w:spacing w:after="0" w:line="240" w:lineRule="auto"/>
        <w:rPr>
          <w:noProof/>
        </w:rPr>
      </w:pPr>
      <w:r w:rsidRPr="00972B85">
        <w:rPr>
          <w:noProof/>
        </w:rPr>
        <w:drawing>
          <wp:inline distT="0" distB="0" distL="0" distR="0" wp14:anchorId="6855B665" wp14:editId="4BFA1B9C">
            <wp:extent cx="6236420" cy="1384449"/>
            <wp:effectExtent l="0" t="0" r="0" b="6350"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64" b="7787"/>
                    <a:stretch/>
                  </pic:blipFill>
                  <pic:spPr bwMode="auto">
                    <a:xfrm>
                      <a:off x="0" y="0"/>
                      <a:ext cx="6238875" cy="1384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6499EC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972B85">
        <w:rPr>
          <w:noProof/>
        </w:rPr>
        <w:lastRenderedPageBreak/>
        <w:drawing>
          <wp:inline distT="0" distB="0" distL="0" distR="0" wp14:anchorId="1A464F18" wp14:editId="16551B12">
            <wp:extent cx="6305550" cy="1447800"/>
            <wp:effectExtent l="0" t="0" r="0" b="0"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71E24D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Reactivity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45/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Chemistry/2011/s/Paper 31/</w:t>
      </w:r>
    </w:p>
    <w:p w14:paraId="2F038F92" w14:textId="77777777" w:rsidR="001A094F" w:rsidRDefault="001A094F" w:rsidP="001A094F">
      <w:pPr>
        <w:spacing w:after="0" w:line="240" w:lineRule="auto"/>
        <w:rPr>
          <w:noProof/>
        </w:rPr>
      </w:pPr>
      <w:r w:rsidRPr="0051711E">
        <w:rPr>
          <w:noProof/>
        </w:rPr>
        <w:drawing>
          <wp:inline distT="0" distB="0" distL="0" distR="0" wp14:anchorId="59FC42BA" wp14:editId="3D98B475">
            <wp:extent cx="6304915" cy="4096512"/>
            <wp:effectExtent l="0" t="0" r="635" b="0"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797"/>
                    <a:stretch/>
                  </pic:blipFill>
                  <pic:spPr bwMode="auto">
                    <a:xfrm>
                      <a:off x="0" y="0"/>
                      <a:ext cx="6305550" cy="409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A7A796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51711E">
        <w:rPr>
          <w:noProof/>
        </w:rPr>
        <w:drawing>
          <wp:inline distT="0" distB="0" distL="0" distR="0" wp14:anchorId="264FD302" wp14:editId="5F5EB9C8">
            <wp:extent cx="6285641" cy="2883662"/>
            <wp:effectExtent l="0" t="0" r="1270" b="0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903"/>
                    <a:stretch/>
                  </pic:blipFill>
                  <pic:spPr bwMode="auto">
                    <a:xfrm>
                      <a:off x="0" y="0"/>
                      <a:ext cx="6285865" cy="288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6A55CE" w14:textId="77777777" w:rsidR="001A094F" w:rsidRDefault="001A094F">
      <w:pPr>
        <w:spacing w:after="120" w:line="264" w:lineRule="auto"/>
        <w:rPr>
          <w:rFonts w:cs="Calibri"/>
          <w:color w:val="000000"/>
        </w:rPr>
      </w:pPr>
      <w:r>
        <w:rPr>
          <w:rFonts w:cs="Calibri"/>
          <w:color w:val="000000"/>
        </w:rPr>
        <w:br w:type="page"/>
      </w:r>
    </w:p>
    <w:p w14:paraId="58D4ED46" w14:textId="55020AEF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lastRenderedPageBreak/>
        <w:t>Subtopic :</w:t>
      </w:r>
      <w:proofErr w:type="gramEnd"/>
      <w:r>
        <w:rPr>
          <w:rFonts w:cs="Calibri"/>
          <w:color w:val="000000"/>
        </w:rPr>
        <w:t xml:space="preserve"> Reactivity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46/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Chemistry/2010/w/Paper 31/ Q2</w:t>
      </w:r>
    </w:p>
    <w:p w14:paraId="7B9F70B7" w14:textId="77777777" w:rsidR="001A094F" w:rsidRDefault="001A094F" w:rsidP="001A094F">
      <w:pPr>
        <w:spacing w:after="0" w:line="240" w:lineRule="auto"/>
        <w:rPr>
          <w:noProof/>
        </w:rPr>
      </w:pPr>
      <w:r w:rsidRPr="00E43711">
        <w:rPr>
          <w:noProof/>
        </w:rPr>
        <w:drawing>
          <wp:inline distT="0" distB="0" distL="0" distR="0" wp14:anchorId="500A277D" wp14:editId="3099CD96">
            <wp:extent cx="6381750" cy="6163056"/>
            <wp:effectExtent l="0" t="0" r="0" b="9525"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876"/>
                    <a:stretch/>
                  </pic:blipFill>
                  <pic:spPr bwMode="auto">
                    <a:xfrm>
                      <a:off x="0" y="0"/>
                      <a:ext cx="6381750" cy="6163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B417F7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E43711">
        <w:rPr>
          <w:noProof/>
        </w:rPr>
        <w:drawing>
          <wp:inline distT="0" distB="0" distL="0" distR="0" wp14:anchorId="1770D1E8" wp14:editId="5E315FA9">
            <wp:extent cx="6285643" cy="702818"/>
            <wp:effectExtent l="0" t="0" r="1270" b="2540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681"/>
                    <a:stretch/>
                  </pic:blipFill>
                  <pic:spPr bwMode="auto">
                    <a:xfrm>
                      <a:off x="0" y="0"/>
                      <a:ext cx="6285865" cy="702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081F65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Reactivity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47/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Chemistry/2010/s/Paper 31/</w:t>
      </w:r>
    </w:p>
    <w:p w14:paraId="28A9362B" w14:textId="06A012DE" w:rsidR="001A094F" w:rsidRDefault="001A094F" w:rsidP="001A094F">
      <w:pPr>
        <w:spacing w:after="0" w:line="240" w:lineRule="auto"/>
        <w:rPr>
          <w:noProof/>
        </w:rPr>
      </w:pPr>
      <w:r w:rsidRPr="00EF0EF7">
        <w:rPr>
          <w:noProof/>
        </w:rPr>
        <w:drawing>
          <wp:inline distT="0" distB="0" distL="0" distR="0" wp14:anchorId="272FC0F2" wp14:editId="377E10C8">
            <wp:extent cx="6351733" cy="1660525"/>
            <wp:effectExtent l="0" t="0" r="0" b="0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8039"/>
                    <a:stretch/>
                  </pic:blipFill>
                  <pic:spPr bwMode="auto">
                    <a:xfrm>
                      <a:off x="0" y="0"/>
                      <a:ext cx="6353175" cy="1660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0087E5" w14:textId="4D7A323C" w:rsidR="001A094F" w:rsidRPr="001D31F3" w:rsidRDefault="001A094F" w:rsidP="001A094F">
      <w:pPr>
        <w:spacing w:after="0" w:line="240" w:lineRule="auto"/>
        <w:rPr>
          <w:noProof/>
        </w:rPr>
      </w:pPr>
      <w:r w:rsidRPr="00EF0EF7">
        <w:rPr>
          <w:noProof/>
        </w:rPr>
        <w:lastRenderedPageBreak/>
        <w:drawing>
          <wp:inline distT="0" distB="0" distL="0" distR="0" wp14:anchorId="63E60C6C" wp14:editId="0A358F8D">
            <wp:extent cx="6285646" cy="3406736"/>
            <wp:effectExtent l="0" t="0" r="1270" b="3810"/>
            <wp:docPr id="602" name="Picture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194" b="31274"/>
                    <a:stretch/>
                  </pic:blipFill>
                  <pic:spPr bwMode="auto">
                    <a:xfrm>
                      <a:off x="0" y="0"/>
                      <a:ext cx="6285865" cy="340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8FC63E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Reactivity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48/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Chemistry/2010/s/Paper 31/</w:t>
      </w:r>
    </w:p>
    <w:p w14:paraId="6CB52252" w14:textId="77777777" w:rsidR="001A094F" w:rsidRDefault="001A094F" w:rsidP="001A094F">
      <w:pPr>
        <w:spacing w:after="0" w:line="240" w:lineRule="auto"/>
        <w:rPr>
          <w:noProof/>
        </w:rPr>
      </w:pPr>
      <w:r w:rsidRPr="00EF0EF7">
        <w:rPr>
          <w:noProof/>
        </w:rPr>
        <w:drawing>
          <wp:inline distT="0" distB="0" distL="0" distR="0" wp14:anchorId="077C759B" wp14:editId="225617DA">
            <wp:extent cx="5691674" cy="2951821"/>
            <wp:effectExtent l="0" t="0" r="4445" b="127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372"/>
                    <a:stretch/>
                  </pic:blipFill>
                  <pic:spPr bwMode="auto">
                    <a:xfrm>
                      <a:off x="0" y="0"/>
                      <a:ext cx="5712979" cy="296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F28FE8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EF0EF7">
        <w:rPr>
          <w:noProof/>
        </w:rPr>
        <w:drawing>
          <wp:inline distT="0" distB="0" distL="0" distR="0" wp14:anchorId="59C6EEF8" wp14:editId="3BA98E47">
            <wp:extent cx="6276715" cy="2967135"/>
            <wp:effectExtent l="0" t="0" r="0" b="5080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211" b="33225"/>
                    <a:stretch/>
                  </pic:blipFill>
                  <pic:spPr bwMode="auto">
                    <a:xfrm>
                      <a:off x="0" y="0"/>
                      <a:ext cx="6276975" cy="2967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87BBAE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lastRenderedPageBreak/>
        <w:t>Subtopic :</w:t>
      </w:r>
      <w:proofErr w:type="gramEnd"/>
      <w:r>
        <w:rPr>
          <w:rFonts w:cs="Calibri"/>
          <w:color w:val="000000"/>
        </w:rPr>
        <w:t xml:space="preserve"> Reactivity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49/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Chemistry/2009/s/Paper 31/</w:t>
      </w:r>
    </w:p>
    <w:p w14:paraId="2937DA8E" w14:textId="77777777" w:rsidR="001A094F" w:rsidRDefault="001A094F" w:rsidP="001A094F">
      <w:pPr>
        <w:spacing w:after="0" w:line="240" w:lineRule="auto"/>
        <w:rPr>
          <w:noProof/>
        </w:rPr>
      </w:pPr>
      <w:r w:rsidRPr="00B24719">
        <w:rPr>
          <w:noProof/>
        </w:rPr>
        <w:drawing>
          <wp:inline distT="0" distB="0" distL="0" distR="0" wp14:anchorId="54EB608C" wp14:editId="64E3C82E">
            <wp:extent cx="6143339" cy="6126480"/>
            <wp:effectExtent l="0" t="0" r="0" b="7620"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680"/>
                    <a:stretch/>
                  </pic:blipFill>
                  <pic:spPr bwMode="auto">
                    <a:xfrm>
                      <a:off x="0" y="0"/>
                      <a:ext cx="6143625" cy="6126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C832FB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B24719">
        <w:rPr>
          <w:noProof/>
        </w:rPr>
        <w:drawing>
          <wp:inline distT="0" distB="0" distL="0" distR="0" wp14:anchorId="11836714" wp14:editId="79161FFC">
            <wp:extent cx="6143625" cy="1153668"/>
            <wp:effectExtent l="0" t="0" r="0" b="8890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311"/>
                    <a:stretch/>
                  </pic:blipFill>
                  <pic:spPr bwMode="auto">
                    <a:xfrm>
                      <a:off x="0" y="0"/>
                      <a:ext cx="6143625" cy="1153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057528" w14:textId="77777777" w:rsidR="001A094F" w:rsidRDefault="001A094F">
      <w:pPr>
        <w:spacing w:after="120" w:line="264" w:lineRule="auto"/>
        <w:rPr>
          <w:rFonts w:cs="Calibri"/>
          <w:color w:val="000000"/>
        </w:rPr>
      </w:pPr>
      <w:r>
        <w:rPr>
          <w:rFonts w:cs="Calibri"/>
          <w:color w:val="000000"/>
        </w:rPr>
        <w:br w:type="page"/>
      </w:r>
    </w:p>
    <w:p w14:paraId="4158A645" w14:textId="5BDDDA1D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lastRenderedPageBreak/>
        <w:t>Subtopic :</w:t>
      </w:r>
      <w:proofErr w:type="gramEnd"/>
      <w:r>
        <w:rPr>
          <w:rFonts w:cs="Calibri"/>
          <w:color w:val="000000"/>
        </w:rPr>
        <w:t xml:space="preserve"> Reactivity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50/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Chemistry/2008/w/Paper 31/</w:t>
      </w:r>
    </w:p>
    <w:p w14:paraId="00EF6BCE" w14:textId="77777777" w:rsidR="001A094F" w:rsidRDefault="001A094F" w:rsidP="001A094F">
      <w:pPr>
        <w:spacing w:after="0" w:line="240" w:lineRule="auto"/>
        <w:rPr>
          <w:noProof/>
        </w:rPr>
      </w:pPr>
      <w:r w:rsidRPr="00A831FA">
        <w:rPr>
          <w:noProof/>
        </w:rPr>
        <w:drawing>
          <wp:inline distT="0" distB="0" distL="0" distR="0" wp14:anchorId="60D60FD0" wp14:editId="6A1C870D">
            <wp:extent cx="6334125" cy="8324850"/>
            <wp:effectExtent l="0" t="0" r="9525" b="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832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075CEE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A831FA">
        <w:rPr>
          <w:noProof/>
        </w:rPr>
        <w:lastRenderedPageBreak/>
        <w:drawing>
          <wp:inline distT="0" distB="0" distL="0" distR="0" wp14:anchorId="4963A665" wp14:editId="0EF345E3">
            <wp:extent cx="6343650" cy="3028950"/>
            <wp:effectExtent l="0" t="0" r="0" b="0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4FEEA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Reactivity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51/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Chemistry/2007/w/Paper 3/ Q4</w:t>
      </w:r>
    </w:p>
    <w:p w14:paraId="26341DF8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7D6092">
        <w:rPr>
          <w:noProof/>
        </w:rPr>
        <w:drawing>
          <wp:inline distT="0" distB="0" distL="0" distR="0" wp14:anchorId="25CCDD19" wp14:editId="3F4AD46F">
            <wp:extent cx="6276975" cy="3007895"/>
            <wp:effectExtent l="0" t="0" r="0" b="254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560"/>
                    <a:stretch/>
                  </pic:blipFill>
                  <pic:spPr bwMode="auto">
                    <a:xfrm>
                      <a:off x="0" y="0"/>
                      <a:ext cx="6276975" cy="3007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6E6718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Reactivity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52/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Chemistry/2007/s/Paper 3/</w:t>
      </w:r>
    </w:p>
    <w:p w14:paraId="7E75DFCD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5D52A1">
        <w:rPr>
          <w:noProof/>
        </w:rPr>
        <w:drawing>
          <wp:inline distT="0" distB="0" distL="0" distR="0" wp14:anchorId="34C483B0" wp14:editId="71FCB6D9">
            <wp:extent cx="6334125" cy="2165684"/>
            <wp:effectExtent l="0" t="0" r="0" b="635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57"/>
                    <a:stretch/>
                  </pic:blipFill>
                  <pic:spPr bwMode="auto">
                    <a:xfrm>
                      <a:off x="0" y="0"/>
                      <a:ext cx="6334125" cy="2165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17C4BF" w14:textId="77777777" w:rsidR="001A094F" w:rsidRDefault="001A094F" w:rsidP="001A094F">
      <w:pPr>
        <w:rPr>
          <w:rFonts w:cs="Calibri"/>
          <w:color w:val="000000"/>
        </w:rPr>
      </w:pPr>
      <w:r>
        <w:rPr>
          <w:rFonts w:cs="Calibri"/>
          <w:color w:val="000000"/>
        </w:rPr>
        <w:br w:type="page"/>
      </w:r>
    </w:p>
    <w:p w14:paraId="29E37DDF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lastRenderedPageBreak/>
        <w:t>Subtopic :</w:t>
      </w:r>
      <w:proofErr w:type="gramEnd"/>
      <w:r>
        <w:rPr>
          <w:rFonts w:cs="Calibri"/>
          <w:color w:val="000000"/>
        </w:rPr>
        <w:t xml:space="preserve"> Reactivity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53/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Chemistry/2006/s/Paper 3/</w:t>
      </w:r>
    </w:p>
    <w:p w14:paraId="1760AD7B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CD6AB2">
        <w:rPr>
          <w:noProof/>
        </w:rPr>
        <w:drawing>
          <wp:inline distT="0" distB="0" distL="0" distR="0" wp14:anchorId="06FFA0B7" wp14:editId="17C545F4">
            <wp:extent cx="6315075" cy="6429375"/>
            <wp:effectExtent l="0" t="0" r="9525" b="9525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642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EBF683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Reactivity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54/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Chemistry/2005/w/Paper 3/Q5</w:t>
      </w:r>
    </w:p>
    <w:p w14:paraId="615CED95" w14:textId="77777777" w:rsidR="001A094F" w:rsidRDefault="001A094F" w:rsidP="001A094F">
      <w:pPr>
        <w:spacing w:after="0" w:line="240" w:lineRule="auto"/>
        <w:rPr>
          <w:noProof/>
        </w:rPr>
      </w:pPr>
      <w:r w:rsidRPr="00C06E86">
        <w:rPr>
          <w:noProof/>
        </w:rPr>
        <w:drawing>
          <wp:inline distT="0" distB="0" distL="0" distR="0" wp14:anchorId="06196155" wp14:editId="16B7BC7E">
            <wp:extent cx="5495925" cy="476250"/>
            <wp:effectExtent l="0" t="0" r="9525" b="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83" b="919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47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6E86">
        <w:rPr>
          <w:noProof/>
        </w:rPr>
        <w:drawing>
          <wp:inline distT="0" distB="0" distL="0" distR="0" wp14:anchorId="21C6F39C" wp14:editId="687C663C">
            <wp:extent cx="6334125" cy="1554480"/>
            <wp:effectExtent l="0" t="0" r="9525" b="762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568" b="20799"/>
                    <a:stretch/>
                  </pic:blipFill>
                  <pic:spPr bwMode="auto">
                    <a:xfrm>
                      <a:off x="0" y="0"/>
                      <a:ext cx="6334125" cy="155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135FD8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C06E86">
        <w:rPr>
          <w:noProof/>
        </w:rPr>
        <w:lastRenderedPageBreak/>
        <w:drawing>
          <wp:inline distT="0" distB="0" distL="0" distR="0" wp14:anchorId="076AFF57" wp14:editId="2ED26387">
            <wp:extent cx="6285023" cy="1290320"/>
            <wp:effectExtent l="0" t="0" r="1905" b="5080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394"/>
                    <a:stretch/>
                  </pic:blipFill>
                  <pic:spPr bwMode="auto">
                    <a:xfrm>
                      <a:off x="0" y="0"/>
                      <a:ext cx="6285865" cy="1290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50BED5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Reactivity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55/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Chemistry/2005/s/Paper 3/</w:t>
      </w:r>
    </w:p>
    <w:p w14:paraId="1BB5B14C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5E2A59">
        <w:rPr>
          <w:noProof/>
        </w:rPr>
        <w:drawing>
          <wp:inline distT="0" distB="0" distL="0" distR="0" wp14:anchorId="5841115A" wp14:editId="53438555">
            <wp:extent cx="6324600" cy="4006515"/>
            <wp:effectExtent l="0" t="0" r="0" b="0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502"/>
                    <a:stretch/>
                  </pic:blipFill>
                  <pic:spPr bwMode="auto">
                    <a:xfrm>
                      <a:off x="0" y="0"/>
                      <a:ext cx="6324600" cy="400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E2A59">
        <w:rPr>
          <w:noProof/>
        </w:rPr>
        <w:drawing>
          <wp:inline distT="0" distB="0" distL="0" distR="0" wp14:anchorId="605EED56" wp14:editId="34C3E5D1">
            <wp:extent cx="6323706" cy="2695074"/>
            <wp:effectExtent l="0" t="0" r="1270" b="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845" b="1505"/>
                    <a:stretch/>
                  </pic:blipFill>
                  <pic:spPr bwMode="auto">
                    <a:xfrm>
                      <a:off x="0" y="0"/>
                      <a:ext cx="6324600" cy="269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5F61C4" w14:textId="77777777" w:rsidR="001A094F" w:rsidRDefault="001A094F" w:rsidP="001A094F">
      <w:pPr>
        <w:rPr>
          <w:rFonts w:cs="Calibri"/>
          <w:color w:val="000000"/>
        </w:rPr>
      </w:pPr>
      <w:r>
        <w:rPr>
          <w:rFonts w:cs="Calibri"/>
          <w:color w:val="000000"/>
        </w:rPr>
        <w:br w:type="page"/>
      </w:r>
    </w:p>
    <w:p w14:paraId="7A3655AB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lastRenderedPageBreak/>
        <w:t>Subtopic :</w:t>
      </w:r>
      <w:proofErr w:type="gramEnd"/>
      <w:r>
        <w:rPr>
          <w:rFonts w:cs="Calibri"/>
          <w:color w:val="000000"/>
        </w:rPr>
        <w:t xml:space="preserve"> Reactivity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56/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Chemistry/2004/w/Paper 3/ Q4</w:t>
      </w:r>
    </w:p>
    <w:p w14:paraId="11818D8A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B2032D">
        <w:rPr>
          <w:noProof/>
        </w:rPr>
        <w:drawing>
          <wp:inline distT="0" distB="0" distL="0" distR="0" wp14:anchorId="5A545A24" wp14:editId="71130166">
            <wp:extent cx="6334125" cy="5476875"/>
            <wp:effectExtent l="0" t="0" r="9525" b="9525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547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1FA9E5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Reactivity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57/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Chemistry/2004/w/Paper 3/</w:t>
      </w:r>
    </w:p>
    <w:p w14:paraId="03C589F7" w14:textId="77777777" w:rsidR="001A094F" w:rsidRDefault="001A094F" w:rsidP="001A094F">
      <w:pPr>
        <w:spacing w:after="0" w:line="240" w:lineRule="auto"/>
        <w:rPr>
          <w:noProof/>
        </w:rPr>
      </w:pPr>
      <w:r w:rsidRPr="00B2032D">
        <w:rPr>
          <w:noProof/>
        </w:rPr>
        <w:drawing>
          <wp:inline distT="0" distB="0" distL="0" distR="0" wp14:anchorId="01299C98" wp14:editId="7366C06C">
            <wp:extent cx="6120882" cy="3741063"/>
            <wp:effectExtent l="0" t="0" r="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32576"/>
                    <a:stretch/>
                  </pic:blipFill>
                  <pic:spPr bwMode="auto">
                    <a:xfrm>
                      <a:off x="0" y="0"/>
                      <a:ext cx="6128775" cy="3745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4A7F0E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B2032D">
        <w:rPr>
          <w:noProof/>
        </w:rPr>
        <w:lastRenderedPageBreak/>
        <w:drawing>
          <wp:inline distT="0" distB="0" distL="0" distR="0" wp14:anchorId="430F348B" wp14:editId="395F8004">
            <wp:extent cx="6285653" cy="1747647"/>
            <wp:effectExtent l="0" t="0" r="1270" b="5080"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328"/>
                    <a:stretch/>
                  </pic:blipFill>
                  <pic:spPr bwMode="auto">
                    <a:xfrm>
                      <a:off x="0" y="0"/>
                      <a:ext cx="6285865" cy="1747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F90A02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Reactivity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58/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Chemistry/2003/s/Paper 3/</w:t>
      </w:r>
    </w:p>
    <w:p w14:paraId="4D01EB55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8D6860">
        <w:rPr>
          <w:noProof/>
        </w:rPr>
        <w:drawing>
          <wp:inline distT="0" distB="0" distL="0" distR="0" wp14:anchorId="1FBEEE93" wp14:editId="7AD33E10">
            <wp:extent cx="6419850" cy="5334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6860">
        <w:rPr>
          <w:noProof/>
        </w:rPr>
        <w:drawing>
          <wp:inline distT="0" distB="0" distL="0" distR="0" wp14:anchorId="1500E2A7" wp14:editId="5E03D770">
            <wp:extent cx="6410325" cy="666750"/>
            <wp:effectExtent l="0" t="0" r="9525" b="0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DF857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Reactivity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59/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Chemistry/2002/s/Paper 3/</w:t>
      </w:r>
    </w:p>
    <w:p w14:paraId="761D00FC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E87210">
        <w:rPr>
          <w:noProof/>
        </w:rPr>
        <w:drawing>
          <wp:inline distT="0" distB="0" distL="0" distR="0" wp14:anchorId="546CDB6C" wp14:editId="10454A46">
            <wp:extent cx="6285230" cy="2854823"/>
            <wp:effectExtent l="0" t="0" r="1270" b="3175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69" b="70208"/>
                    <a:stretch/>
                  </pic:blipFill>
                  <pic:spPr bwMode="auto">
                    <a:xfrm>
                      <a:off x="0" y="0"/>
                      <a:ext cx="6287212" cy="2855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BBCC84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Reactivity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60/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Chemistry/2001/w/Paper 3/Q1 (b)</w:t>
      </w:r>
    </w:p>
    <w:p w14:paraId="2CA1BF4B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7C3B41">
        <w:rPr>
          <w:noProof/>
        </w:rPr>
        <w:drawing>
          <wp:inline distT="0" distB="0" distL="0" distR="0" wp14:anchorId="519A113E" wp14:editId="1E946825">
            <wp:extent cx="6305550" cy="890337"/>
            <wp:effectExtent l="0" t="0" r="0" b="5080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789"/>
                    <a:stretch/>
                  </pic:blipFill>
                  <pic:spPr bwMode="auto">
                    <a:xfrm>
                      <a:off x="0" y="0"/>
                      <a:ext cx="6305550" cy="890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3463D5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Zinc extraction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61/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Chemistry/2014/s/Paper 31/</w:t>
      </w:r>
    </w:p>
    <w:p w14:paraId="78E6B612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3924B8">
        <w:rPr>
          <w:noProof/>
        </w:rPr>
        <w:drawing>
          <wp:inline distT="0" distB="0" distL="0" distR="0" wp14:anchorId="3E6C0724" wp14:editId="6E94E2A8">
            <wp:extent cx="5723890" cy="2164724"/>
            <wp:effectExtent l="0" t="0" r="0" b="698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452"/>
                    <a:stretch/>
                  </pic:blipFill>
                  <pic:spPr bwMode="auto">
                    <a:xfrm>
                      <a:off x="0" y="0"/>
                      <a:ext cx="5727539" cy="2166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E3CC9F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lastRenderedPageBreak/>
        <w:t>Subtopic :</w:t>
      </w:r>
      <w:proofErr w:type="gramEnd"/>
      <w:r>
        <w:rPr>
          <w:rFonts w:cs="Calibri"/>
          <w:color w:val="000000"/>
        </w:rPr>
        <w:t xml:space="preserve"> Zinc extraction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62/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Chemistry/2011/s/Paper 31/</w:t>
      </w:r>
    </w:p>
    <w:p w14:paraId="4F2DC1CF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51711E">
        <w:rPr>
          <w:noProof/>
        </w:rPr>
        <w:drawing>
          <wp:inline distT="0" distB="0" distL="0" distR="0" wp14:anchorId="24E9B80F" wp14:editId="3546E6CD">
            <wp:extent cx="6276975" cy="3724275"/>
            <wp:effectExtent l="0" t="0" r="9525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0F812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Zinc extraction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63/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Chemistry/2009/w/Paper 3/</w:t>
      </w:r>
    </w:p>
    <w:p w14:paraId="6DE98428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AF2F0A">
        <w:rPr>
          <w:noProof/>
        </w:rPr>
        <w:drawing>
          <wp:inline distT="0" distB="0" distL="0" distR="0" wp14:anchorId="7C1107A8" wp14:editId="345FB949">
            <wp:extent cx="6324600" cy="169545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23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FE685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Zinc extraction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64/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Chemistry/2007/w/Paper 3/ Q4</w:t>
      </w:r>
    </w:p>
    <w:p w14:paraId="6FBB5D0C" w14:textId="77777777" w:rsidR="001A094F" w:rsidRDefault="001A094F" w:rsidP="001A094F">
      <w:pPr>
        <w:spacing w:after="0" w:line="240" w:lineRule="auto"/>
        <w:rPr>
          <w:noProof/>
        </w:rPr>
      </w:pPr>
      <w:r w:rsidRPr="004D2924">
        <w:rPr>
          <w:noProof/>
        </w:rPr>
        <w:drawing>
          <wp:inline distT="0" distB="0" distL="0" distR="0" wp14:anchorId="5753E5BB" wp14:editId="48A12A53">
            <wp:extent cx="6324600" cy="105727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D824F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4D2924">
        <w:rPr>
          <w:noProof/>
        </w:rPr>
        <w:drawing>
          <wp:inline distT="0" distB="0" distL="0" distR="0" wp14:anchorId="69E18180" wp14:editId="0B31F30E">
            <wp:extent cx="6315075" cy="1076325"/>
            <wp:effectExtent l="0" t="0" r="9525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CC860" w14:textId="77777777" w:rsidR="001A094F" w:rsidRDefault="001A094F" w:rsidP="001A094F">
      <w:pPr>
        <w:rPr>
          <w:rFonts w:cs="Calibri"/>
          <w:color w:val="000000"/>
        </w:rPr>
      </w:pPr>
      <w:r>
        <w:rPr>
          <w:rFonts w:cs="Calibri"/>
          <w:color w:val="000000"/>
        </w:rPr>
        <w:br w:type="page"/>
      </w:r>
    </w:p>
    <w:p w14:paraId="728FBCC7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lastRenderedPageBreak/>
        <w:t>Subtopic :</w:t>
      </w:r>
      <w:proofErr w:type="gramEnd"/>
      <w:r>
        <w:rPr>
          <w:rFonts w:cs="Calibri"/>
          <w:color w:val="000000"/>
        </w:rPr>
        <w:t xml:space="preserve"> Zinc extraction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65/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Chemistry/2005/w/Paper 3/ Q5</w:t>
      </w:r>
    </w:p>
    <w:p w14:paraId="0F4A0E17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C06E86">
        <w:rPr>
          <w:noProof/>
        </w:rPr>
        <w:drawing>
          <wp:inline distT="0" distB="0" distL="0" distR="0" wp14:anchorId="1646149D" wp14:editId="19918B2D">
            <wp:extent cx="6333148" cy="2514199"/>
            <wp:effectExtent l="0" t="0" r="0" b="63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26" b="3589"/>
                    <a:stretch/>
                  </pic:blipFill>
                  <pic:spPr bwMode="auto">
                    <a:xfrm>
                      <a:off x="0" y="0"/>
                      <a:ext cx="6334125" cy="251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0B3C22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Zinc extraction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66/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Chemistry/2003/w/Paper 3/</w:t>
      </w:r>
    </w:p>
    <w:p w14:paraId="750EAB88" w14:textId="77777777" w:rsidR="001A094F" w:rsidRDefault="001A094F" w:rsidP="001A094F">
      <w:pPr>
        <w:spacing w:after="0" w:line="240" w:lineRule="auto"/>
        <w:rPr>
          <w:noProof/>
        </w:rPr>
      </w:pPr>
      <w:r>
        <w:rPr>
          <w:noProof/>
        </w:rPr>
        <w:t>v</w:t>
      </w:r>
      <w:r w:rsidRPr="00F57308">
        <w:rPr>
          <w:noProof/>
        </w:rPr>
        <w:drawing>
          <wp:inline distT="0" distB="0" distL="0" distR="0" wp14:anchorId="7F950367" wp14:editId="12B08041">
            <wp:extent cx="6353175" cy="3648075"/>
            <wp:effectExtent l="0" t="0" r="9525" b="9525"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76FAD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F57308">
        <w:rPr>
          <w:noProof/>
        </w:rPr>
        <w:drawing>
          <wp:inline distT="0" distB="0" distL="0" distR="0" wp14:anchorId="1834FE94" wp14:editId="441739C0">
            <wp:extent cx="6324600" cy="119062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40FA6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Zinc extraction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67/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Chemistry/2001/w/Paper 3/Q4 (a)</w:t>
      </w:r>
    </w:p>
    <w:p w14:paraId="7D3917F0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8E214A">
        <w:rPr>
          <w:noProof/>
        </w:rPr>
        <w:drawing>
          <wp:inline distT="0" distB="0" distL="0" distR="0" wp14:anchorId="4A0F4740" wp14:editId="472D4D8C">
            <wp:extent cx="6305550" cy="1438275"/>
            <wp:effectExtent l="0" t="0" r="0" b="9525"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83AB7" w14:textId="77777777" w:rsidR="001A094F" w:rsidRDefault="001A094F" w:rsidP="001A094F">
      <w:pPr>
        <w:spacing w:after="0" w:line="240" w:lineRule="auto"/>
        <w:rPr>
          <w:rFonts w:cs="Calibri"/>
          <w:color w:val="000000"/>
        </w:rPr>
      </w:pPr>
    </w:p>
    <w:p w14:paraId="5DD140F1" w14:textId="77777777" w:rsidR="001A094F" w:rsidRDefault="001A094F" w:rsidP="001A094F">
      <w:pPr>
        <w:spacing w:after="0" w:line="240" w:lineRule="auto"/>
        <w:rPr>
          <w:noProof/>
        </w:rPr>
      </w:pPr>
      <w:proofErr w:type="gramStart"/>
      <w:r>
        <w:rPr>
          <w:rFonts w:cs="Calibri"/>
          <w:color w:val="000000"/>
        </w:rPr>
        <w:t>Subtopic :</w:t>
      </w:r>
      <w:proofErr w:type="gramEnd"/>
      <w:r>
        <w:rPr>
          <w:rFonts w:cs="Calibri"/>
          <w:color w:val="000000"/>
        </w:rPr>
        <w:t xml:space="preserve"> Zinc extraction</w:t>
      </w:r>
      <w:r>
        <w:rPr>
          <w:b/>
          <w:bCs/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68/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Chemistry/2001/w/Paper 3/</w:t>
      </w:r>
    </w:p>
    <w:p w14:paraId="3FB53BD0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8E214A">
        <w:rPr>
          <w:noProof/>
        </w:rPr>
        <w:drawing>
          <wp:inline distT="0" distB="0" distL="0" distR="0" wp14:anchorId="3004D1E5" wp14:editId="43F51675">
            <wp:extent cx="6315075" cy="1162050"/>
            <wp:effectExtent l="0" t="0" r="9525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4615F" w14:textId="77777777" w:rsidR="001A094F" w:rsidRDefault="001A094F" w:rsidP="001A094F">
      <w:pPr>
        <w:pStyle w:val="Heading1"/>
      </w:pPr>
      <w:bookmarkStart w:id="1" w:name="_Toc510092032"/>
      <w:r>
        <w:t xml:space="preserve">Mark Scheme - </w:t>
      </w:r>
      <w:proofErr w:type="spellStart"/>
      <w:r>
        <w:t>iG</w:t>
      </w:r>
      <w:proofErr w:type="spellEnd"/>
      <w:r>
        <w:t xml:space="preserve"> Chem 10 P3 15w to 01w 293marks </w:t>
      </w:r>
      <w:proofErr w:type="spellStart"/>
      <w:r>
        <w:t>SubT</w:t>
      </w:r>
      <w:bookmarkEnd w:id="1"/>
      <w:proofErr w:type="spellEnd"/>
    </w:p>
    <w:p w14:paraId="56D845F0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Chemistry/2015/s/Paper 31/</w:t>
      </w:r>
    </w:p>
    <w:p w14:paraId="41FFEC84" w14:textId="77777777" w:rsidR="001A094F" w:rsidRDefault="001A094F" w:rsidP="001A094F">
      <w:pPr>
        <w:tabs>
          <w:tab w:val="left" w:pos="659"/>
        </w:tabs>
        <w:spacing w:after="0" w:line="240" w:lineRule="auto"/>
        <w:ind w:left="116"/>
        <w:rPr>
          <w:noProof/>
        </w:rPr>
      </w:pPr>
      <w:r w:rsidRPr="00E176F2">
        <w:rPr>
          <w:noProof/>
        </w:rPr>
        <w:drawing>
          <wp:inline distT="0" distB="0" distL="0" distR="0" wp14:anchorId="2C6B5F4C" wp14:editId="2E33A374">
            <wp:extent cx="6286500" cy="3287629"/>
            <wp:effectExtent l="0" t="0" r="0" b="8255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55" b="9592"/>
                    <a:stretch/>
                  </pic:blipFill>
                  <pic:spPr bwMode="auto">
                    <a:xfrm>
                      <a:off x="0" y="0"/>
                      <a:ext cx="6286500" cy="3287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21661D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2/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Chemistry/2011/s/Paper 31/Q3</w:t>
      </w:r>
    </w:p>
    <w:p w14:paraId="26571811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</w:pPr>
      <w:r w:rsidRPr="004458AD">
        <w:rPr>
          <w:noProof/>
        </w:rPr>
        <w:drawing>
          <wp:inline distT="0" distB="0" distL="0" distR="0" wp14:anchorId="0E125F80" wp14:editId="71E67A7A">
            <wp:extent cx="6229350" cy="1514977"/>
            <wp:effectExtent l="0" t="0" r="0" b="9525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013"/>
                    <a:stretch/>
                  </pic:blipFill>
                  <pic:spPr bwMode="auto">
                    <a:xfrm>
                      <a:off x="0" y="0"/>
                      <a:ext cx="6229350" cy="1514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42FA1F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3/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Chemistry/2006/w/Paper 3/ Q6 (b)</w:t>
      </w:r>
    </w:p>
    <w:p w14:paraId="02826F13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  <w:rPr>
          <w:noProof/>
        </w:rPr>
      </w:pPr>
      <w:r w:rsidRPr="00D324ED">
        <w:rPr>
          <w:noProof/>
        </w:rPr>
        <w:drawing>
          <wp:inline distT="0" distB="0" distL="0" distR="0" wp14:anchorId="31F59760" wp14:editId="35BD1DDC">
            <wp:extent cx="6276975" cy="314325"/>
            <wp:effectExtent l="0" t="0" r="9525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0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BF076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4/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Chemistry/2003/w/Paper 3/ Q3 (b)</w:t>
      </w:r>
    </w:p>
    <w:p w14:paraId="5674C06D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  <w:rPr>
          <w:noProof/>
        </w:rPr>
      </w:pPr>
      <w:r w:rsidRPr="004006E1">
        <w:rPr>
          <w:noProof/>
        </w:rPr>
        <w:drawing>
          <wp:inline distT="0" distB="0" distL="0" distR="0" wp14:anchorId="332F4E8C" wp14:editId="38E53198">
            <wp:extent cx="5324475" cy="409575"/>
            <wp:effectExtent l="0" t="0" r="9525" b="9525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7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6F31B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5/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Chemistry/2003/s/Paper 3/ Q1</w:t>
      </w:r>
    </w:p>
    <w:p w14:paraId="1DA94706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</w:pPr>
      <w:r w:rsidRPr="003E2938">
        <w:rPr>
          <w:noProof/>
        </w:rPr>
        <w:drawing>
          <wp:inline distT="0" distB="0" distL="0" distR="0" wp14:anchorId="4BAC5ACD" wp14:editId="2E24485C">
            <wp:extent cx="6273268" cy="529390"/>
            <wp:effectExtent l="0" t="0" r="0" b="4445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124"/>
                    <a:stretch/>
                  </pic:blipFill>
                  <pic:spPr bwMode="auto">
                    <a:xfrm>
                      <a:off x="0" y="0"/>
                      <a:ext cx="6276975" cy="529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09C5D5" w14:textId="77777777" w:rsidR="001A094F" w:rsidRDefault="001A094F">
      <w:pPr>
        <w:spacing w:after="120" w:line="264" w:lineRule="auto"/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02168075" w14:textId="4D3F220A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lastRenderedPageBreak/>
        <w:t>Q# 6/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Chemistry/2002/w/Paper 3/Q4a</w:t>
      </w:r>
    </w:p>
    <w:p w14:paraId="344AC2B9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  <w:rPr>
          <w:noProof/>
        </w:rPr>
      </w:pPr>
      <w:r w:rsidRPr="00375473">
        <w:rPr>
          <w:noProof/>
        </w:rPr>
        <w:drawing>
          <wp:inline distT="0" distB="0" distL="0" distR="0" wp14:anchorId="40F8BBC0" wp14:editId="214795C9">
            <wp:extent cx="4824663" cy="653984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56" b="14929"/>
                    <a:stretch/>
                  </pic:blipFill>
                  <pic:spPr bwMode="auto">
                    <a:xfrm>
                      <a:off x="0" y="0"/>
                      <a:ext cx="4857558" cy="658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1D1238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7/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Chemistry/2001/w/Paper 3/Q4</w:t>
      </w:r>
    </w:p>
    <w:p w14:paraId="7D50C51B" w14:textId="77777777" w:rsidR="001A094F" w:rsidRPr="00672906" w:rsidRDefault="001A094F" w:rsidP="001A094F">
      <w:pPr>
        <w:tabs>
          <w:tab w:val="left" w:pos="659"/>
        </w:tabs>
        <w:ind w:left="116"/>
      </w:pPr>
      <w:r w:rsidRPr="00672906">
        <w:rPr>
          <w:noProof/>
        </w:rPr>
        <w:drawing>
          <wp:inline distT="0" distB="0" distL="0" distR="0" wp14:anchorId="5249FC1C" wp14:editId="7B59B1EF">
            <wp:extent cx="5791200" cy="628650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80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6AA0D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8/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Chemistry/2011/w/Paper 31/</w:t>
      </w:r>
    </w:p>
    <w:p w14:paraId="7AD67755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  <w:rPr>
          <w:noProof/>
        </w:rPr>
      </w:pPr>
      <w:r w:rsidRPr="00D72060">
        <w:rPr>
          <w:noProof/>
        </w:rPr>
        <w:drawing>
          <wp:inline distT="0" distB="0" distL="0" distR="0" wp14:anchorId="3B0C1004" wp14:editId="58CF3C66">
            <wp:extent cx="6353175" cy="2943225"/>
            <wp:effectExtent l="0" t="0" r="9525" b="9525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ACE414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9/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Chemistry/2008/s/Paper 31/</w:t>
      </w:r>
    </w:p>
    <w:p w14:paraId="53B691D4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</w:pPr>
      <w:r w:rsidRPr="00285629">
        <w:rPr>
          <w:noProof/>
        </w:rPr>
        <w:drawing>
          <wp:inline distT="0" distB="0" distL="0" distR="0" wp14:anchorId="214CF1D1" wp14:editId="1FE5B3D2">
            <wp:extent cx="6200775" cy="2899611"/>
            <wp:effectExtent l="0" t="0" r="0" b="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241"/>
                    <a:stretch/>
                  </pic:blipFill>
                  <pic:spPr bwMode="auto">
                    <a:xfrm>
                      <a:off x="0" y="0"/>
                      <a:ext cx="6200775" cy="2899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05658F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10/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Chemistry/2005/s/Paper 3/</w:t>
      </w:r>
    </w:p>
    <w:p w14:paraId="5015D5DF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</w:pPr>
      <w:r w:rsidRPr="00B335C5">
        <w:rPr>
          <w:noProof/>
        </w:rPr>
        <w:drawing>
          <wp:inline distT="0" distB="0" distL="0" distR="0" wp14:anchorId="4A305169" wp14:editId="3AB005FB">
            <wp:extent cx="6572250" cy="1181100"/>
            <wp:effectExtent l="0" t="0" r="0" b="0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9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AAB51" w14:textId="77777777" w:rsidR="001A094F" w:rsidRDefault="001A094F" w:rsidP="001A094F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444B446D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lastRenderedPageBreak/>
        <w:t>Q# 11/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Chemistry/2002/s/Paper 3/ QiGCSE Chemistry/Q1</w:t>
      </w:r>
    </w:p>
    <w:p w14:paraId="168CE922" w14:textId="77777777" w:rsidR="001A094F" w:rsidRDefault="001A094F" w:rsidP="001A094F">
      <w:pPr>
        <w:spacing w:after="0" w:line="240" w:lineRule="auto"/>
        <w:rPr>
          <w:noProof/>
        </w:rPr>
      </w:pPr>
      <w:r w:rsidRPr="00802105">
        <w:rPr>
          <w:noProof/>
        </w:rPr>
        <w:drawing>
          <wp:inline distT="0" distB="0" distL="0" distR="0" wp14:anchorId="0DE24A0D" wp14:editId="3D3F7C5C">
            <wp:extent cx="5981700" cy="2333625"/>
            <wp:effectExtent l="0" t="0" r="0" b="9525"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026" b="387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88788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</w:pPr>
    </w:p>
    <w:p w14:paraId="2BD43F81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12/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Chemistry/2015/s/Paper 31/</w:t>
      </w:r>
    </w:p>
    <w:p w14:paraId="0894FC34" w14:textId="77777777" w:rsidR="001A094F" w:rsidRDefault="001A094F" w:rsidP="001A094F">
      <w:pPr>
        <w:tabs>
          <w:tab w:val="left" w:pos="659"/>
        </w:tabs>
        <w:spacing w:after="0" w:line="240" w:lineRule="auto"/>
        <w:ind w:left="116"/>
        <w:rPr>
          <w:noProof/>
        </w:rPr>
      </w:pPr>
      <w:r w:rsidRPr="00E176F2">
        <w:rPr>
          <w:noProof/>
        </w:rPr>
        <w:drawing>
          <wp:inline distT="0" distB="0" distL="0" distR="0" wp14:anchorId="4792B2A2" wp14:editId="61DBC931">
            <wp:extent cx="6286500" cy="3200400"/>
            <wp:effectExtent l="0" t="0" r="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BFD2E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13/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Chemistry/2014/w/Paper 31/</w:t>
      </w:r>
    </w:p>
    <w:p w14:paraId="394CA095" w14:textId="77777777" w:rsidR="001A094F" w:rsidRDefault="001A094F" w:rsidP="001A094F">
      <w:pPr>
        <w:tabs>
          <w:tab w:val="left" w:pos="659"/>
        </w:tabs>
        <w:spacing w:after="0" w:line="240" w:lineRule="auto"/>
        <w:ind w:left="116"/>
        <w:rPr>
          <w:noProof/>
        </w:rPr>
      </w:pPr>
      <w:r w:rsidRPr="00043BA5">
        <w:rPr>
          <w:noProof/>
        </w:rPr>
        <w:drawing>
          <wp:inline distT="0" distB="0" distL="0" distR="0" wp14:anchorId="47C23C8F" wp14:editId="019A190A">
            <wp:extent cx="6162675" cy="3228975"/>
            <wp:effectExtent l="0" t="0" r="9525" b="9525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4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55BBC0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lastRenderedPageBreak/>
        <w:t>Q# 14/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Chemistry/2011/s/Paper 31/</w:t>
      </w:r>
    </w:p>
    <w:p w14:paraId="5A10867F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</w:pPr>
      <w:r w:rsidRPr="004458AD">
        <w:rPr>
          <w:noProof/>
        </w:rPr>
        <w:drawing>
          <wp:inline distT="0" distB="0" distL="0" distR="0" wp14:anchorId="0FBF3501" wp14:editId="35612CD3">
            <wp:extent cx="6229350" cy="1756611"/>
            <wp:effectExtent l="0" t="0" r="0" b="0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157"/>
                    <a:stretch/>
                  </pic:blipFill>
                  <pic:spPr bwMode="auto">
                    <a:xfrm>
                      <a:off x="0" y="0"/>
                      <a:ext cx="6229350" cy="1756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04967F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15/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Chemistry/2008/w/Paper 31/ Q3</w:t>
      </w:r>
    </w:p>
    <w:p w14:paraId="160E503E" w14:textId="77777777" w:rsidR="001A094F" w:rsidRDefault="001A094F" w:rsidP="001A094F">
      <w:pPr>
        <w:spacing w:after="0" w:line="240" w:lineRule="auto"/>
        <w:rPr>
          <w:noProof/>
        </w:rPr>
      </w:pPr>
      <w:r w:rsidRPr="00A831FA">
        <w:rPr>
          <w:noProof/>
        </w:rPr>
        <w:drawing>
          <wp:inline distT="0" distB="0" distL="0" distR="0" wp14:anchorId="6C01683D" wp14:editId="0D08DC98">
            <wp:extent cx="6238875" cy="1200150"/>
            <wp:effectExtent l="0" t="0" r="9525" b="0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1" r="3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926A7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  <w:rPr>
          <w:noProof/>
        </w:rPr>
      </w:pPr>
      <w:r>
        <w:tab/>
      </w:r>
    </w:p>
    <w:p w14:paraId="4BBC9D20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16/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Chemistry/2008/w/Paper 31/ Q3</w:t>
      </w:r>
    </w:p>
    <w:p w14:paraId="1DE4A0E8" w14:textId="77777777" w:rsidR="001A094F" w:rsidRPr="00A831FA" w:rsidRDefault="001A094F" w:rsidP="001A094F">
      <w:pPr>
        <w:tabs>
          <w:tab w:val="left" w:pos="659"/>
        </w:tabs>
        <w:ind w:left="116"/>
      </w:pPr>
      <w:r w:rsidRPr="00A831FA">
        <w:rPr>
          <w:noProof/>
        </w:rPr>
        <w:drawing>
          <wp:inline distT="0" distB="0" distL="0" distR="0" wp14:anchorId="280368CB" wp14:editId="25D808B7">
            <wp:extent cx="6086475" cy="1219200"/>
            <wp:effectExtent l="0" t="0" r="9525" b="0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FD944F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17/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Chemistry/2006/s/Paper 3/ Q1</w:t>
      </w:r>
    </w:p>
    <w:p w14:paraId="292F8519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</w:pPr>
      <w:r w:rsidRPr="004E44C7">
        <w:rPr>
          <w:noProof/>
        </w:rPr>
        <w:drawing>
          <wp:inline distT="0" distB="0" distL="0" distR="0" wp14:anchorId="6BD32D91" wp14:editId="1F8812C2">
            <wp:extent cx="6429375" cy="857250"/>
            <wp:effectExtent l="0" t="0" r="9525" b="0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0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11E73A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18/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Chemistry/2006/s/Paper 3/ Q1</w:t>
      </w:r>
    </w:p>
    <w:p w14:paraId="0CE05911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</w:pPr>
      <w:r w:rsidRPr="000C38E3">
        <w:rPr>
          <w:noProof/>
        </w:rPr>
        <w:drawing>
          <wp:inline distT="0" distB="0" distL="0" distR="0" wp14:anchorId="4244525A" wp14:editId="5218112C">
            <wp:extent cx="6315075" cy="457200"/>
            <wp:effectExtent l="0" t="0" r="9525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556"/>
                    <a:stretch/>
                  </pic:blipFill>
                  <pic:spPr bwMode="auto">
                    <a:xfrm>
                      <a:off x="0" y="0"/>
                      <a:ext cx="6315075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C58F1C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19/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Chemistry/2003/s/Paper 3/</w:t>
      </w:r>
    </w:p>
    <w:p w14:paraId="570FE5E9" w14:textId="77777777" w:rsidR="001A094F" w:rsidRDefault="001A094F" w:rsidP="001A094F">
      <w:pPr>
        <w:tabs>
          <w:tab w:val="left" w:pos="659"/>
        </w:tabs>
        <w:spacing w:after="0" w:line="240" w:lineRule="auto"/>
        <w:ind w:left="116"/>
      </w:pPr>
      <w:r w:rsidRPr="003E2938">
        <w:rPr>
          <w:noProof/>
        </w:rPr>
        <w:drawing>
          <wp:inline distT="0" distB="0" distL="0" distR="0" wp14:anchorId="0057B3F5" wp14:editId="3F9F71DB">
            <wp:extent cx="6505575" cy="2322576"/>
            <wp:effectExtent l="0" t="0" r="0" b="1905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954"/>
                    <a:stretch/>
                  </pic:blipFill>
                  <pic:spPr bwMode="auto">
                    <a:xfrm>
                      <a:off x="0" y="0"/>
                      <a:ext cx="6505575" cy="2322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F3F317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</w:pPr>
      <w:r w:rsidRPr="003E2938">
        <w:rPr>
          <w:noProof/>
        </w:rPr>
        <w:lastRenderedPageBreak/>
        <w:drawing>
          <wp:inline distT="0" distB="0" distL="0" distR="0" wp14:anchorId="62DFACB5" wp14:editId="39F1954A">
            <wp:extent cx="6284860" cy="1238885"/>
            <wp:effectExtent l="0" t="0" r="1905" b="0"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742"/>
                    <a:stretch/>
                  </pic:blipFill>
                  <pic:spPr bwMode="auto">
                    <a:xfrm>
                      <a:off x="0" y="0"/>
                      <a:ext cx="6285865" cy="1239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C16BDC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20/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Chemistry/2003/s/Paper 3/ Q1</w:t>
      </w:r>
    </w:p>
    <w:p w14:paraId="0B539ABC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</w:pPr>
      <w:r w:rsidRPr="003E2938">
        <w:rPr>
          <w:noProof/>
        </w:rPr>
        <w:drawing>
          <wp:inline distT="0" distB="0" distL="0" distR="0" wp14:anchorId="03F90331" wp14:editId="02FC10F9">
            <wp:extent cx="6276975" cy="1280862"/>
            <wp:effectExtent l="0" t="0" r="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66" b="30556"/>
                    <a:stretch/>
                  </pic:blipFill>
                  <pic:spPr bwMode="auto">
                    <a:xfrm>
                      <a:off x="0" y="0"/>
                      <a:ext cx="6276975" cy="1280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63E089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21/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Chemistry/2012/s/Paper 31/</w:t>
      </w:r>
    </w:p>
    <w:p w14:paraId="0FA9B121" w14:textId="77777777" w:rsidR="001A094F" w:rsidRDefault="001A094F" w:rsidP="001A094F">
      <w:pPr>
        <w:spacing w:after="0" w:line="240" w:lineRule="auto"/>
        <w:rPr>
          <w:noProof/>
        </w:rPr>
      </w:pPr>
      <w:r w:rsidRPr="00327FE0">
        <w:rPr>
          <w:noProof/>
        </w:rPr>
        <w:drawing>
          <wp:inline distT="0" distB="0" distL="0" distR="0" wp14:anchorId="1B23CD57" wp14:editId="478954E1">
            <wp:extent cx="6210300" cy="600075"/>
            <wp:effectExtent l="0" t="0" r="0" b="9525"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60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CEBCB" w14:textId="77777777" w:rsidR="001A094F" w:rsidRDefault="001A094F" w:rsidP="001A094F">
      <w:pPr>
        <w:tabs>
          <w:tab w:val="left" w:pos="659"/>
        </w:tabs>
        <w:spacing w:after="0" w:line="240" w:lineRule="auto"/>
        <w:ind w:left="116"/>
        <w:rPr>
          <w:noProof/>
        </w:rPr>
      </w:pPr>
      <w:r w:rsidRPr="003C6C7E">
        <w:rPr>
          <w:noProof/>
        </w:rPr>
        <w:drawing>
          <wp:inline distT="0" distB="0" distL="0" distR="0" wp14:anchorId="7A8A1726" wp14:editId="1EA6FDB9">
            <wp:extent cx="6086475" cy="657225"/>
            <wp:effectExtent l="0" t="0" r="9525" b="9525"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EEBC6A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22/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Chemistry/2011/w/Paper 31/</w:t>
      </w:r>
    </w:p>
    <w:p w14:paraId="51BEF71D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  <w:rPr>
          <w:noProof/>
        </w:rPr>
      </w:pPr>
      <w:r w:rsidRPr="002B4295">
        <w:rPr>
          <w:noProof/>
        </w:rPr>
        <w:drawing>
          <wp:inline distT="0" distB="0" distL="0" distR="0" wp14:anchorId="076071DC" wp14:editId="19FCBB9F">
            <wp:extent cx="6238875" cy="2409825"/>
            <wp:effectExtent l="0" t="0" r="9525" b="9525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1AEDC0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23/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Chemistry/2008/w/Paper 31/ 6 (b)</w:t>
      </w:r>
    </w:p>
    <w:p w14:paraId="721FACE6" w14:textId="77777777" w:rsidR="001A094F" w:rsidRDefault="001A094F" w:rsidP="001A094F">
      <w:pPr>
        <w:spacing w:after="0" w:line="240" w:lineRule="auto"/>
        <w:rPr>
          <w:noProof/>
        </w:rPr>
      </w:pPr>
      <w:r w:rsidRPr="00E87725">
        <w:rPr>
          <w:noProof/>
        </w:rPr>
        <w:drawing>
          <wp:inline distT="0" distB="0" distL="0" distR="0" wp14:anchorId="0FB68D2B" wp14:editId="69526C42">
            <wp:extent cx="5857875" cy="590550"/>
            <wp:effectExtent l="0" t="0" r="9525" b="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59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8DEB4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  <w:rPr>
          <w:noProof/>
        </w:rPr>
      </w:pPr>
      <w:r w:rsidRPr="00E87725">
        <w:rPr>
          <w:noProof/>
        </w:rPr>
        <w:drawing>
          <wp:inline distT="0" distB="0" distL="0" distR="0" wp14:anchorId="1A0FFE50" wp14:editId="729C10D6">
            <wp:extent cx="5857875" cy="895350"/>
            <wp:effectExtent l="0" t="0" r="9525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89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46FA3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24/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Chemistry/2005/s/Paper 3/ Q6</w:t>
      </w:r>
    </w:p>
    <w:p w14:paraId="0EFBAEAA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</w:pPr>
      <w:r w:rsidRPr="00B335C5">
        <w:rPr>
          <w:noProof/>
        </w:rPr>
        <w:drawing>
          <wp:inline distT="0" distB="0" distL="0" distR="0" wp14:anchorId="683ED069" wp14:editId="4CCE30EC">
            <wp:extent cx="6086475" cy="971550"/>
            <wp:effectExtent l="0" t="0" r="9525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85931" w14:textId="6375F143" w:rsidR="001A094F" w:rsidRDefault="001A094F" w:rsidP="001A094F">
      <w:pPr>
        <w:rPr>
          <w:rFonts w:cs="Calibri"/>
          <w:b/>
          <w:bCs/>
          <w:color w:val="000000"/>
        </w:rPr>
      </w:pPr>
    </w:p>
    <w:p w14:paraId="063297CD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25/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Chemistry/2004/w/Paper 3/</w:t>
      </w:r>
    </w:p>
    <w:p w14:paraId="5DF655A2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  <w:rPr>
          <w:noProof/>
        </w:rPr>
      </w:pPr>
      <w:r w:rsidRPr="00DC402D">
        <w:rPr>
          <w:noProof/>
        </w:rPr>
        <w:drawing>
          <wp:inline distT="0" distB="0" distL="0" distR="0" wp14:anchorId="1D37B357" wp14:editId="6D3EA026">
            <wp:extent cx="6120882" cy="1665305"/>
            <wp:effectExtent l="0" t="0" r="0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5779" cy="1666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40109A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26/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Chemistry/2003/s/Paper 3/</w:t>
      </w:r>
    </w:p>
    <w:p w14:paraId="0AC9BB3E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</w:pPr>
      <w:r w:rsidRPr="003E2938">
        <w:rPr>
          <w:noProof/>
        </w:rPr>
        <w:drawing>
          <wp:inline distT="0" distB="0" distL="0" distR="0" wp14:anchorId="641A9720" wp14:editId="6B248974">
            <wp:extent cx="6315075" cy="1076325"/>
            <wp:effectExtent l="0" t="0" r="9525" b="9525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0DE16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27/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Chemistry/2002/w/Paper 3/ Q4</w:t>
      </w:r>
    </w:p>
    <w:p w14:paraId="1FF4E469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  <w:rPr>
          <w:noProof/>
        </w:rPr>
      </w:pPr>
      <w:r w:rsidRPr="00375473">
        <w:rPr>
          <w:noProof/>
        </w:rPr>
        <w:drawing>
          <wp:inline distT="0" distB="0" distL="0" distR="0" wp14:anchorId="73BA1761" wp14:editId="451FE856">
            <wp:extent cx="5606716" cy="2112808"/>
            <wp:effectExtent l="0" t="0" r="0" b="1905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0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347" cy="2114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B51B6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28/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Chemistry/2002/w/Paper 3/ Q1</w:t>
      </w:r>
    </w:p>
    <w:p w14:paraId="2EAA641F" w14:textId="77777777" w:rsidR="001A094F" w:rsidRDefault="001A094F" w:rsidP="001A094F">
      <w:pPr>
        <w:spacing w:after="0" w:line="240" w:lineRule="auto"/>
        <w:rPr>
          <w:noProof/>
        </w:rPr>
      </w:pPr>
      <w:r w:rsidRPr="00375473">
        <w:rPr>
          <w:noProof/>
        </w:rPr>
        <w:drawing>
          <wp:inline distT="0" distB="0" distL="0" distR="0" wp14:anchorId="74210E12" wp14:editId="3325B8C8">
            <wp:extent cx="4600575" cy="1287379"/>
            <wp:effectExtent l="0" t="0" r="0" b="8255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90"/>
                    <a:stretch/>
                  </pic:blipFill>
                  <pic:spPr bwMode="auto">
                    <a:xfrm>
                      <a:off x="0" y="0"/>
                      <a:ext cx="4600575" cy="1287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CFCB28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  <w:rPr>
          <w:noProof/>
        </w:rPr>
      </w:pPr>
      <w:r w:rsidRPr="00375473">
        <w:rPr>
          <w:noProof/>
        </w:rPr>
        <w:drawing>
          <wp:inline distT="0" distB="0" distL="0" distR="0" wp14:anchorId="492EAE64" wp14:editId="1EE51516">
            <wp:extent cx="4514850" cy="1143000"/>
            <wp:effectExtent l="0" t="0" r="0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B1ABD4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29/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Chemistry/2014/s/Paper 31/</w:t>
      </w:r>
    </w:p>
    <w:p w14:paraId="2219A5E1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  <w:rPr>
          <w:noProof/>
        </w:rPr>
      </w:pPr>
      <w:r w:rsidRPr="006028A8">
        <w:rPr>
          <w:noProof/>
        </w:rPr>
        <w:drawing>
          <wp:inline distT="0" distB="0" distL="0" distR="0" wp14:anchorId="5566AFE7" wp14:editId="5F77129F">
            <wp:extent cx="6229350" cy="1076325"/>
            <wp:effectExtent l="0" t="0" r="0" b="9525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252" b="10539"/>
                    <a:stretch/>
                  </pic:blipFill>
                  <pic:spPr bwMode="auto">
                    <a:xfrm>
                      <a:off x="0" y="0"/>
                      <a:ext cx="6229350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95EFD0" w14:textId="77777777" w:rsidR="001A094F" w:rsidRDefault="001A094F" w:rsidP="001A094F">
      <w:pPr>
        <w:spacing w:after="0" w:line="240" w:lineRule="auto"/>
      </w:pPr>
      <w:r>
        <w:rPr>
          <w:rFonts w:cs="Calibri"/>
          <w:b/>
          <w:bCs/>
          <w:color w:val="000000"/>
        </w:rPr>
        <w:lastRenderedPageBreak/>
        <w:t>Q# 30/</w:t>
      </w:r>
      <w:r w:rsidRPr="00B436C8">
        <w:rPr>
          <w:rFonts w:cs="Calibri"/>
          <w:b/>
          <w:color w:val="000000"/>
        </w:rPr>
        <w:tab/>
      </w:r>
      <w:r>
        <w:t>iGCSE Chemistry/2013/w/Paper 31/</w:t>
      </w:r>
    </w:p>
    <w:p w14:paraId="3D1DC7FE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</w:pPr>
      <w:r w:rsidRPr="00CB07B1">
        <w:rPr>
          <w:noProof/>
        </w:rPr>
        <w:drawing>
          <wp:inline distT="0" distB="0" distL="0" distR="0" wp14:anchorId="76125891" wp14:editId="38DCA7B7">
            <wp:extent cx="6257925" cy="1576137"/>
            <wp:effectExtent l="0" t="0" r="0" b="5080"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41921"/>
                    <a:stretch/>
                  </pic:blipFill>
                  <pic:spPr bwMode="auto">
                    <a:xfrm>
                      <a:off x="0" y="0"/>
                      <a:ext cx="6257925" cy="1576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8E356A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31/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Chemistry/2011/w/Paper 31/ Q3</w:t>
      </w:r>
    </w:p>
    <w:p w14:paraId="7CA3EAB0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  <w:rPr>
          <w:noProof/>
        </w:rPr>
      </w:pPr>
      <w:r w:rsidRPr="00D72060">
        <w:rPr>
          <w:noProof/>
        </w:rPr>
        <w:drawing>
          <wp:inline distT="0" distB="0" distL="0" distR="0" wp14:anchorId="041AE6D5" wp14:editId="17163A92">
            <wp:extent cx="6200775" cy="1143000"/>
            <wp:effectExtent l="0" t="0" r="9525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F5135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32/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Chemistry/2010/s/Paper 31/</w:t>
      </w:r>
    </w:p>
    <w:p w14:paraId="448B2E0D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</w:pPr>
      <w:r w:rsidRPr="00D91E2E">
        <w:rPr>
          <w:noProof/>
        </w:rPr>
        <w:drawing>
          <wp:inline distT="0" distB="0" distL="0" distR="0" wp14:anchorId="4AD1A790" wp14:editId="681625D0">
            <wp:extent cx="6169158" cy="505326"/>
            <wp:effectExtent l="0" t="0" r="3175" b="9525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142" b="6627"/>
                    <a:stretch/>
                  </pic:blipFill>
                  <pic:spPr bwMode="auto">
                    <a:xfrm>
                      <a:off x="0" y="0"/>
                      <a:ext cx="6172200" cy="50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7293B9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33/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Chemistry/2008/s/Paper 31/ Q3</w:t>
      </w:r>
    </w:p>
    <w:p w14:paraId="0899E25F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</w:pPr>
      <w:r w:rsidRPr="001D3CD0">
        <w:rPr>
          <w:noProof/>
        </w:rPr>
        <w:drawing>
          <wp:inline distT="0" distB="0" distL="0" distR="0" wp14:anchorId="34B588FC" wp14:editId="3354FF05">
            <wp:extent cx="6267450" cy="1981200"/>
            <wp:effectExtent l="0" t="0" r="0" b="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8E18E7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34/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Chemistry/2007/w/Paper 3/ Q4</w:t>
      </w:r>
    </w:p>
    <w:p w14:paraId="705E06D8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  <w:rPr>
          <w:noProof/>
        </w:rPr>
      </w:pPr>
      <w:r w:rsidRPr="00B61321">
        <w:rPr>
          <w:noProof/>
        </w:rPr>
        <w:drawing>
          <wp:inline distT="0" distB="0" distL="0" distR="0" wp14:anchorId="5EC823A1" wp14:editId="3F0BB5E6">
            <wp:extent cx="6267450" cy="1348540"/>
            <wp:effectExtent l="0" t="0" r="0" b="4445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549"/>
                    <a:stretch/>
                  </pic:blipFill>
                  <pic:spPr bwMode="auto">
                    <a:xfrm>
                      <a:off x="0" y="0"/>
                      <a:ext cx="6267450" cy="134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397DC2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35/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Chemistry/2008/s/Paper 31/Q6</w:t>
      </w:r>
    </w:p>
    <w:p w14:paraId="529A6DE4" w14:textId="77777777" w:rsidR="001A094F" w:rsidRDefault="001A094F" w:rsidP="001A094F">
      <w:pPr>
        <w:spacing w:after="0" w:line="240" w:lineRule="auto"/>
      </w:pPr>
      <w:r w:rsidRPr="00285629">
        <w:rPr>
          <w:noProof/>
        </w:rPr>
        <w:drawing>
          <wp:inline distT="0" distB="0" distL="0" distR="0" wp14:anchorId="3F4E0D4D" wp14:editId="30610729">
            <wp:extent cx="6200775" cy="1227222"/>
            <wp:effectExtent l="0" t="0" r="0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745"/>
                    <a:stretch/>
                  </pic:blipFill>
                  <pic:spPr bwMode="auto">
                    <a:xfrm>
                      <a:off x="0" y="0"/>
                      <a:ext cx="6200775" cy="1227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76ABAF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</w:pPr>
      <w:r>
        <w:rPr>
          <w:noProof/>
        </w:rPr>
        <w:drawing>
          <wp:inline distT="0" distB="0" distL="0" distR="0" wp14:anchorId="155C6E9D" wp14:editId="160C31CA">
            <wp:extent cx="6075948" cy="717327"/>
            <wp:effectExtent l="0" t="0" r="1270" b="6985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098280" cy="719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5029C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lastRenderedPageBreak/>
        <w:t>Q# 36/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Chemistry/2006/s/Paper 3/ Q1</w:t>
      </w:r>
    </w:p>
    <w:p w14:paraId="5D61F0B0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</w:pPr>
      <w:r w:rsidRPr="000C38E3">
        <w:rPr>
          <w:noProof/>
        </w:rPr>
        <w:drawing>
          <wp:inline distT="0" distB="0" distL="0" distR="0" wp14:anchorId="6CDEC110" wp14:editId="38A162DF">
            <wp:extent cx="6312042" cy="372979"/>
            <wp:effectExtent l="0" t="0" r="0" b="8255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631" b="11093"/>
                    <a:stretch/>
                  </pic:blipFill>
                  <pic:spPr bwMode="auto">
                    <a:xfrm>
                      <a:off x="0" y="0"/>
                      <a:ext cx="6315075" cy="373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5B7DDC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37/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Chemistry/2002/w/Paper 3/Q4a</w:t>
      </w:r>
    </w:p>
    <w:p w14:paraId="7DF8264D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  <w:rPr>
          <w:noProof/>
        </w:rPr>
      </w:pPr>
      <w:r w:rsidRPr="00375473">
        <w:rPr>
          <w:noProof/>
        </w:rPr>
        <w:drawing>
          <wp:inline distT="0" distB="0" distL="0" distR="0" wp14:anchorId="225AD9C2" wp14:editId="1260ABAA">
            <wp:extent cx="5571564" cy="1864694"/>
            <wp:effectExtent l="0" t="0" r="0" b="254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65" b="8184"/>
                    <a:stretch/>
                  </pic:blipFill>
                  <pic:spPr bwMode="auto">
                    <a:xfrm>
                      <a:off x="0" y="0"/>
                      <a:ext cx="5572125" cy="1864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E25FD2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38/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Chemistry/2002/s/Paper 3/Q1</w:t>
      </w:r>
    </w:p>
    <w:p w14:paraId="0E82BAE8" w14:textId="77777777" w:rsidR="001A094F" w:rsidRDefault="001A094F" w:rsidP="001A094F">
      <w:pPr>
        <w:spacing w:after="0" w:line="240" w:lineRule="auto"/>
        <w:rPr>
          <w:noProof/>
        </w:rPr>
      </w:pPr>
      <w:r w:rsidRPr="00802105">
        <w:rPr>
          <w:noProof/>
        </w:rPr>
        <w:drawing>
          <wp:inline distT="0" distB="0" distL="0" distR="0" wp14:anchorId="21A6577A" wp14:editId="05769813">
            <wp:extent cx="5972175" cy="2129589"/>
            <wp:effectExtent l="0" t="0" r="0" b="4445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675" b="1509"/>
                    <a:stretch/>
                  </pic:blipFill>
                  <pic:spPr bwMode="auto">
                    <a:xfrm>
                      <a:off x="0" y="0"/>
                      <a:ext cx="5972175" cy="2129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4911ED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</w:pPr>
      <w:r w:rsidRPr="00802105">
        <w:rPr>
          <w:noProof/>
        </w:rPr>
        <w:drawing>
          <wp:inline distT="0" distB="0" distL="0" distR="0" wp14:anchorId="31B4BF95" wp14:editId="7E26972F">
            <wp:extent cx="4940507" cy="433137"/>
            <wp:effectExtent l="0" t="0" r="0" b="508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63" b="11141"/>
                    <a:stretch/>
                  </pic:blipFill>
                  <pic:spPr bwMode="auto">
                    <a:xfrm>
                      <a:off x="0" y="0"/>
                      <a:ext cx="4943475" cy="433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417B0E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39/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Chemistry/2015/w/Paper 31/</w:t>
      </w:r>
    </w:p>
    <w:p w14:paraId="091A8648" w14:textId="77777777" w:rsidR="001A094F" w:rsidRDefault="001A094F" w:rsidP="001A094F">
      <w:pPr>
        <w:tabs>
          <w:tab w:val="left" w:pos="659"/>
        </w:tabs>
        <w:spacing w:after="0" w:line="240" w:lineRule="auto"/>
        <w:ind w:left="116"/>
        <w:rPr>
          <w:noProof/>
        </w:rPr>
      </w:pPr>
      <w:r w:rsidRPr="005C5863">
        <w:rPr>
          <w:noProof/>
        </w:rPr>
        <w:drawing>
          <wp:inline distT="0" distB="0" distL="0" distR="0" wp14:anchorId="2982E109" wp14:editId="1CFFCC98">
            <wp:extent cx="6210300" cy="685800"/>
            <wp:effectExtent l="0" t="0" r="0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6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9E227D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40/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Chemistry/2014/s/Paper 31/</w:t>
      </w:r>
    </w:p>
    <w:p w14:paraId="229E074E" w14:textId="77777777" w:rsidR="001A094F" w:rsidRDefault="001A094F" w:rsidP="001A094F">
      <w:pPr>
        <w:spacing w:after="0" w:line="240" w:lineRule="auto"/>
        <w:rPr>
          <w:noProof/>
        </w:rPr>
      </w:pPr>
      <w:r w:rsidRPr="006028A8">
        <w:rPr>
          <w:noProof/>
        </w:rPr>
        <w:drawing>
          <wp:inline distT="0" distB="0" distL="0" distR="0" wp14:anchorId="1C58B126" wp14:editId="1190AEB0">
            <wp:extent cx="6210300" cy="2907792"/>
            <wp:effectExtent l="0" t="0" r="0" b="6985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724"/>
                    <a:stretch/>
                  </pic:blipFill>
                  <pic:spPr bwMode="auto">
                    <a:xfrm>
                      <a:off x="0" y="0"/>
                      <a:ext cx="6210300" cy="2907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8AF269" w14:textId="77777777" w:rsidR="001A094F" w:rsidRDefault="001A094F" w:rsidP="001A094F">
      <w:pPr>
        <w:spacing w:after="0" w:line="240" w:lineRule="auto"/>
        <w:rPr>
          <w:noProof/>
        </w:rPr>
      </w:pPr>
      <w:r w:rsidRPr="006028A8">
        <w:rPr>
          <w:noProof/>
        </w:rPr>
        <w:lastRenderedPageBreak/>
        <w:drawing>
          <wp:inline distT="0" distB="0" distL="0" distR="0" wp14:anchorId="768A4C08" wp14:editId="3293D4A8">
            <wp:extent cx="6210300" cy="2187321"/>
            <wp:effectExtent l="0" t="0" r="0" b="3810"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915"/>
                    <a:stretch/>
                  </pic:blipFill>
                  <pic:spPr bwMode="auto">
                    <a:xfrm>
                      <a:off x="0" y="0"/>
                      <a:ext cx="6210300" cy="218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826D07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  <w:rPr>
          <w:noProof/>
        </w:rPr>
      </w:pPr>
      <w:r w:rsidRPr="006028A8">
        <w:rPr>
          <w:noProof/>
        </w:rPr>
        <w:drawing>
          <wp:inline distT="0" distB="0" distL="0" distR="0" wp14:anchorId="6C51ED59" wp14:editId="1E0B51A4">
            <wp:extent cx="5734050" cy="971550"/>
            <wp:effectExtent l="0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D78F0" w14:textId="77777777" w:rsidR="001A094F" w:rsidRDefault="001A094F" w:rsidP="001A094F">
      <w:pPr>
        <w:spacing w:after="0" w:line="240" w:lineRule="auto"/>
      </w:pPr>
      <w:r>
        <w:rPr>
          <w:rFonts w:cs="Calibri"/>
          <w:b/>
          <w:bCs/>
          <w:color w:val="000000"/>
        </w:rPr>
        <w:t>Q# 41/</w:t>
      </w:r>
      <w:r w:rsidRPr="00B436C8">
        <w:rPr>
          <w:rFonts w:cs="Calibri"/>
          <w:b/>
          <w:color w:val="000000"/>
        </w:rPr>
        <w:tab/>
      </w:r>
      <w:r>
        <w:t>iGCSE Chemistry/2013/w/Paper 31/</w:t>
      </w:r>
    </w:p>
    <w:p w14:paraId="46356F65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</w:pPr>
      <w:r w:rsidRPr="00CB07B1">
        <w:rPr>
          <w:noProof/>
        </w:rPr>
        <w:drawing>
          <wp:inline distT="0" distB="0" distL="0" distR="0" wp14:anchorId="3347C00B" wp14:editId="629F3A10">
            <wp:extent cx="6257925" cy="583531"/>
            <wp:effectExtent l="0" t="0" r="0" b="762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946" b="11551"/>
                    <a:stretch/>
                  </pic:blipFill>
                  <pic:spPr bwMode="auto">
                    <a:xfrm>
                      <a:off x="0" y="0"/>
                      <a:ext cx="6257925" cy="583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FF583A" w14:textId="77777777" w:rsidR="001A094F" w:rsidRDefault="001A094F" w:rsidP="001A094F">
      <w:pPr>
        <w:spacing w:after="0" w:line="240" w:lineRule="auto"/>
      </w:pPr>
      <w:r>
        <w:rPr>
          <w:rFonts w:cs="Calibri"/>
          <w:b/>
          <w:bCs/>
          <w:color w:val="000000"/>
        </w:rPr>
        <w:t>Q# 42/</w:t>
      </w:r>
      <w:r w:rsidRPr="00B436C8">
        <w:rPr>
          <w:rFonts w:cs="Calibri"/>
          <w:b/>
          <w:color w:val="000000"/>
        </w:rPr>
        <w:tab/>
      </w:r>
      <w:r>
        <w:t>iGCSE Chemistry/2013/s/Paper 31/</w:t>
      </w:r>
    </w:p>
    <w:p w14:paraId="00E85715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</w:pPr>
      <w:r w:rsidRPr="009C3254">
        <w:rPr>
          <w:noProof/>
        </w:rPr>
        <w:drawing>
          <wp:inline distT="0" distB="0" distL="0" distR="0" wp14:anchorId="11837060" wp14:editId="7A7AD050">
            <wp:extent cx="5848350" cy="2009775"/>
            <wp:effectExtent l="0" t="0" r="0" b="9525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6161F8" w14:textId="77777777" w:rsidR="001A094F" w:rsidRDefault="001A094F" w:rsidP="001A094F">
      <w:pPr>
        <w:spacing w:after="0" w:line="240" w:lineRule="auto"/>
      </w:pPr>
      <w:r>
        <w:rPr>
          <w:rFonts w:cs="Calibri"/>
          <w:b/>
          <w:bCs/>
          <w:color w:val="000000"/>
        </w:rPr>
        <w:t>Q# 43/</w:t>
      </w:r>
      <w:r w:rsidRPr="00B436C8">
        <w:rPr>
          <w:rFonts w:cs="Calibri"/>
          <w:b/>
          <w:color w:val="000000"/>
        </w:rPr>
        <w:tab/>
      </w:r>
      <w:r>
        <w:t>iGCSE Chemistry/2013/s/Paper 31/</w:t>
      </w:r>
    </w:p>
    <w:p w14:paraId="6EF860C7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</w:pPr>
      <w:r w:rsidRPr="009C3254">
        <w:rPr>
          <w:noProof/>
        </w:rPr>
        <w:drawing>
          <wp:inline distT="0" distB="0" distL="0" distR="0" wp14:anchorId="54968B2A" wp14:editId="2E65BF13">
            <wp:extent cx="5591175" cy="1438275"/>
            <wp:effectExtent l="0" t="0" r="9525" b="9525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A59712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44/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Chemistry/2012/s/Paper 31/ Q5</w:t>
      </w:r>
    </w:p>
    <w:p w14:paraId="70A17337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  <w:rPr>
          <w:noProof/>
        </w:rPr>
      </w:pPr>
      <w:r w:rsidRPr="00327FE0">
        <w:rPr>
          <w:noProof/>
        </w:rPr>
        <w:drawing>
          <wp:inline distT="0" distB="0" distL="0" distR="0" wp14:anchorId="105FF633" wp14:editId="4C74C224">
            <wp:extent cx="6315075" cy="1066800"/>
            <wp:effectExtent l="0" t="0" r="9525" b="0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DF179" w14:textId="77777777" w:rsidR="001A094F" w:rsidRDefault="001A094F" w:rsidP="001A094F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03B5AFC3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lastRenderedPageBreak/>
        <w:t>Q# 45/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Chemistry/2011/s/Paper 31/</w:t>
      </w:r>
    </w:p>
    <w:p w14:paraId="6C24889B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</w:pPr>
      <w:r w:rsidRPr="009B213E">
        <w:rPr>
          <w:noProof/>
        </w:rPr>
        <w:drawing>
          <wp:inline distT="0" distB="0" distL="0" distR="0" wp14:anchorId="3648C116" wp14:editId="202432F3">
            <wp:extent cx="6210300" cy="4143375"/>
            <wp:effectExtent l="0" t="0" r="0" b="9525"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9880F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46/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Chemistry/2010/w/Paper 31/ Q2</w:t>
      </w:r>
    </w:p>
    <w:p w14:paraId="2D059B11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</w:pPr>
      <w:r w:rsidRPr="006B68DD">
        <w:rPr>
          <w:noProof/>
        </w:rPr>
        <w:drawing>
          <wp:inline distT="0" distB="0" distL="0" distR="0" wp14:anchorId="27C35278" wp14:editId="0B3F964C">
            <wp:extent cx="6162675" cy="2847975"/>
            <wp:effectExtent l="0" t="0" r="9525" b="9525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1A9911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47/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Chemistry/2010/s/Paper 31/</w:t>
      </w:r>
    </w:p>
    <w:p w14:paraId="566EFC5D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</w:pPr>
      <w:r w:rsidRPr="00D91E2E">
        <w:rPr>
          <w:noProof/>
        </w:rPr>
        <w:drawing>
          <wp:inline distT="0" distB="0" distL="0" distR="0" wp14:anchorId="217586C7" wp14:editId="34C0375E">
            <wp:extent cx="6172200" cy="1720516"/>
            <wp:effectExtent l="0" t="0" r="0" b="0"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554"/>
                    <a:stretch/>
                  </pic:blipFill>
                  <pic:spPr bwMode="auto">
                    <a:xfrm>
                      <a:off x="0" y="0"/>
                      <a:ext cx="6172200" cy="1720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D457CB" w14:textId="77777777" w:rsidR="001A094F" w:rsidRDefault="001A094F" w:rsidP="001A094F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3F39090C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lastRenderedPageBreak/>
        <w:t>Q# 48/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Chemistry/2010/s/Paper 31/</w:t>
      </w:r>
    </w:p>
    <w:p w14:paraId="0A1CE668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</w:pPr>
      <w:r w:rsidRPr="00D91E2E">
        <w:rPr>
          <w:noProof/>
        </w:rPr>
        <w:drawing>
          <wp:inline distT="0" distB="0" distL="0" distR="0" wp14:anchorId="4D18D808" wp14:editId="4D247E4D">
            <wp:extent cx="6229350" cy="838200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BFDD7B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49/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Chemistry/2009/s/Paper 31/</w:t>
      </w:r>
    </w:p>
    <w:p w14:paraId="08A065EB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</w:pPr>
      <w:r w:rsidRPr="00A15A2E">
        <w:rPr>
          <w:noProof/>
        </w:rPr>
        <w:drawing>
          <wp:inline distT="0" distB="0" distL="0" distR="0" wp14:anchorId="0C0E302F" wp14:editId="175B373F">
            <wp:extent cx="6172200" cy="1895475"/>
            <wp:effectExtent l="0" t="0" r="0" b="9525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729E9F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50/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Chemistry/2008/w/Paper 31/</w:t>
      </w:r>
    </w:p>
    <w:p w14:paraId="243C00B9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  <w:rPr>
          <w:noProof/>
        </w:rPr>
      </w:pPr>
      <w:r w:rsidRPr="00E87725">
        <w:rPr>
          <w:noProof/>
        </w:rPr>
        <w:drawing>
          <wp:inline distT="0" distB="0" distL="0" distR="0" wp14:anchorId="216319E5" wp14:editId="71E52DE5">
            <wp:extent cx="6238875" cy="3257550"/>
            <wp:effectExtent l="0" t="0" r="9525" b="0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3" r="18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46D35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51/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Chemistry/2007/w/Paper 3/ Q4</w:t>
      </w:r>
    </w:p>
    <w:p w14:paraId="380E6657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  <w:rPr>
          <w:noProof/>
        </w:rPr>
      </w:pPr>
      <w:r w:rsidRPr="00B61321">
        <w:rPr>
          <w:noProof/>
        </w:rPr>
        <w:drawing>
          <wp:inline distT="0" distB="0" distL="0" distR="0" wp14:anchorId="001EA3E1" wp14:editId="3281A19E">
            <wp:extent cx="6267450" cy="1744579"/>
            <wp:effectExtent l="0" t="0" r="0" b="8255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669"/>
                    <a:stretch/>
                  </pic:blipFill>
                  <pic:spPr bwMode="auto">
                    <a:xfrm>
                      <a:off x="0" y="0"/>
                      <a:ext cx="6267450" cy="1744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78FA83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52/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Chemistry/2008/s/Paper 31/</w:t>
      </w:r>
    </w:p>
    <w:p w14:paraId="0B2F4471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</w:pPr>
      <w:r w:rsidRPr="00285629">
        <w:rPr>
          <w:noProof/>
        </w:rPr>
        <w:drawing>
          <wp:inline distT="0" distB="0" distL="0" distR="0" wp14:anchorId="3221EAB1" wp14:editId="5A354451">
            <wp:extent cx="6257925" cy="952500"/>
            <wp:effectExtent l="0" t="0" r="9525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615627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lastRenderedPageBreak/>
        <w:t>Q# 53/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Chemistry/2006/s/Paper 3/</w:t>
      </w:r>
    </w:p>
    <w:p w14:paraId="4432EB5D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</w:pPr>
      <w:r w:rsidRPr="004E44C7">
        <w:rPr>
          <w:noProof/>
        </w:rPr>
        <w:drawing>
          <wp:inline distT="0" distB="0" distL="0" distR="0" wp14:anchorId="488AC439" wp14:editId="0E968EA9">
            <wp:extent cx="6324600" cy="1552575"/>
            <wp:effectExtent l="0" t="0" r="0" b="9525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7C166A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54/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Chemistry/2005/w/Paper 3/Q5</w:t>
      </w:r>
    </w:p>
    <w:p w14:paraId="6374D339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</w:pPr>
      <w:r w:rsidRPr="001640CB">
        <w:rPr>
          <w:noProof/>
        </w:rPr>
        <w:drawing>
          <wp:inline distT="0" distB="0" distL="0" distR="0" wp14:anchorId="40EB959A" wp14:editId="28D7153B">
            <wp:extent cx="6429375" cy="990600"/>
            <wp:effectExtent l="0" t="0" r="9525" b="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9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D80F25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55/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Chemistry/2005/s/Paper 3/ Q6</w:t>
      </w:r>
    </w:p>
    <w:p w14:paraId="62C9C552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</w:pPr>
      <w:r w:rsidRPr="00B335C5">
        <w:rPr>
          <w:noProof/>
        </w:rPr>
        <w:drawing>
          <wp:inline distT="0" distB="0" distL="0" distR="0" wp14:anchorId="5E563B91" wp14:editId="2D38204A">
            <wp:extent cx="6086475" cy="1428750"/>
            <wp:effectExtent l="0" t="0" r="9525" b="0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3D48B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56/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Chemistry/2004/w/Paper 3/ Q4</w:t>
      </w:r>
    </w:p>
    <w:p w14:paraId="351DDF11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  <w:rPr>
          <w:noProof/>
        </w:rPr>
      </w:pPr>
      <w:r w:rsidRPr="00DC402D">
        <w:rPr>
          <w:noProof/>
        </w:rPr>
        <w:drawing>
          <wp:inline distT="0" distB="0" distL="0" distR="0" wp14:anchorId="5D3B7EF6" wp14:editId="4E829987">
            <wp:extent cx="5895975" cy="1400175"/>
            <wp:effectExtent l="0" t="0" r="9525" b="9525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0371B5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57/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Chemistry/2004/w/Paper 3/</w:t>
      </w:r>
    </w:p>
    <w:p w14:paraId="5D2E011F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  <w:rPr>
          <w:noProof/>
        </w:rPr>
      </w:pPr>
      <w:r w:rsidRPr="00DC402D">
        <w:rPr>
          <w:noProof/>
        </w:rPr>
        <w:drawing>
          <wp:inline distT="0" distB="0" distL="0" distR="0" wp14:anchorId="0348BB0B" wp14:editId="183C5729">
            <wp:extent cx="6048375" cy="1495425"/>
            <wp:effectExtent l="0" t="0" r="9525" b="9525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EDF055" w14:textId="77777777" w:rsidR="001A094F" w:rsidRDefault="001A094F" w:rsidP="001A094F">
      <w:pPr>
        <w:spacing w:after="0" w:line="240" w:lineRule="auto"/>
      </w:pPr>
      <w:r>
        <w:rPr>
          <w:rFonts w:cs="Calibri"/>
          <w:b/>
          <w:bCs/>
          <w:color w:val="000000"/>
        </w:rPr>
        <w:t>Q# 58/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Chemistry/2003/s/Paper 3/Q</w:t>
      </w:r>
      <w:r>
        <w:t>5</w:t>
      </w:r>
    </w:p>
    <w:p w14:paraId="6B29C032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</w:pPr>
      <w:r w:rsidRPr="00692240">
        <w:rPr>
          <w:noProof/>
        </w:rPr>
        <w:drawing>
          <wp:inline distT="0" distB="0" distL="0" distR="0" wp14:anchorId="5DE88248" wp14:editId="3BDAF274">
            <wp:extent cx="6276975" cy="590550"/>
            <wp:effectExtent l="0" t="0" r="9525" b="0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59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F3DC4" w14:textId="77777777" w:rsidR="001A094F" w:rsidRDefault="001A094F" w:rsidP="001A094F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32B16EEE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lastRenderedPageBreak/>
        <w:t>Q# 59/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Chemistry/2002/s/Paper 3/Q1</w:t>
      </w:r>
    </w:p>
    <w:p w14:paraId="5BF97B6C" w14:textId="77777777" w:rsidR="001A094F" w:rsidRDefault="001A094F" w:rsidP="001A094F">
      <w:pPr>
        <w:spacing w:after="0" w:line="240" w:lineRule="auto"/>
        <w:rPr>
          <w:noProof/>
        </w:rPr>
      </w:pPr>
      <w:r w:rsidRPr="00802105">
        <w:rPr>
          <w:noProof/>
        </w:rPr>
        <w:drawing>
          <wp:inline distT="0" distB="0" distL="0" distR="0" wp14:anchorId="59940E00" wp14:editId="1FEA093E">
            <wp:extent cx="5972175" cy="1266825"/>
            <wp:effectExtent l="0" t="0" r="9525" b="9525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8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00CBB5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</w:pPr>
    </w:p>
    <w:p w14:paraId="7293A0B0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60/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Chemistry/2001/w/Paper 3/Q1 (b)</w:t>
      </w:r>
    </w:p>
    <w:p w14:paraId="24887A26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  <w:rPr>
          <w:noProof/>
        </w:rPr>
      </w:pPr>
      <w:r w:rsidRPr="00CA4CE7">
        <w:rPr>
          <w:noProof/>
        </w:rPr>
        <w:drawing>
          <wp:inline distT="0" distB="0" distL="0" distR="0" wp14:anchorId="707150EF" wp14:editId="463AD09E">
            <wp:extent cx="6181725" cy="285750"/>
            <wp:effectExtent l="0" t="0" r="9525" b="0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2C12C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61/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Chemistry/2014/s/Paper 31/</w:t>
      </w:r>
    </w:p>
    <w:p w14:paraId="247985C2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  <w:rPr>
          <w:noProof/>
        </w:rPr>
      </w:pPr>
      <w:r w:rsidRPr="006028A8">
        <w:rPr>
          <w:noProof/>
        </w:rPr>
        <w:drawing>
          <wp:inline distT="0" distB="0" distL="0" distR="0" wp14:anchorId="59621789" wp14:editId="232DD051">
            <wp:extent cx="6229350" cy="2334127"/>
            <wp:effectExtent l="0" t="0" r="0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45330"/>
                    <a:stretch/>
                  </pic:blipFill>
                  <pic:spPr bwMode="auto">
                    <a:xfrm>
                      <a:off x="0" y="0"/>
                      <a:ext cx="6229350" cy="2334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0D35F8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62/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Chemistry/2011/s/Paper 31/</w:t>
      </w:r>
    </w:p>
    <w:p w14:paraId="46DC6AC5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</w:pPr>
      <w:r w:rsidRPr="004458AD">
        <w:rPr>
          <w:noProof/>
        </w:rPr>
        <w:drawing>
          <wp:inline distT="0" distB="0" distL="0" distR="0" wp14:anchorId="2F9D7C55" wp14:editId="47B7989A">
            <wp:extent cx="6238875" cy="1533525"/>
            <wp:effectExtent l="0" t="0" r="9525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8F531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63/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Chemistry/2009/w/Paper 3/</w:t>
      </w:r>
    </w:p>
    <w:p w14:paraId="39E30250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  <w:rPr>
          <w:noProof/>
        </w:rPr>
      </w:pPr>
      <w:r w:rsidRPr="00E43711">
        <w:rPr>
          <w:noProof/>
        </w:rPr>
        <w:drawing>
          <wp:inline distT="0" distB="0" distL="0" distR="0" wp14:anchorId="69662FF9" wp14:editId="104B501B">
            <wp:extent cx="6315075" cy="990600"/>
            <wp:effectExtent l="0" t="0" r="952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DC82AA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64/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Chemistry/2007/w/Paper 3/ Q4 (b)</w:t>
      </w:r>
    </w:p>
    <w:p w14:paraId="2A8D982A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  <w:rPr>
          <w:noProof/>
        </w:rPr>
      </w:pPr>
      <w:r w:rsidRPr="00B61321">
        <w:rPr>
          <w:noProof/>
        </w:rPr>
        <w:drawing>
          <wp:inline distT="0" distB="0" distL="0" distR="0" wp14:anchorId="344CDDD2" wp14:editId="143386D9">
            <wp:extent cx="6238875" cy="1866123"/>
            <wp:effectExtent l="0" t="0" r="0" b="127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 rotWithShape="1"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06"/>
                    <a:stretch/>
                  </pic:blipFill>
                  <pic:spPr bwMode="auto">
                    <a:xfrm>
                      <a:off x="0" y="0"/>
                      <a:ext cx="6238875" cy="1866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134606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lastRenderedPageBreak/>
        <w:t>Q# 65/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Chemistry/2005/w/Paper 3/ Q5</w:t>
      </w:r>
    </w:p>
    <w:p w14:paraId="1F720197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  <w:rPr>
          <w:noProof/>
        </w:rPr>
      </w:pPr>
      <w:r w:rsidRPr="001640CB">
        <w:rPr>
          <w:noProof/>
        </w:rPr>
        <w:drawing>
          <wp:inline distT="0" distB="0" distL="0" distR="0" wp14:anchorId="40FF70FB" wp14:editId="229E175D">
            <wp:extent cx="6124575" cy="1438275"/>
            <wp:effectExtent l="0" t="0" r="9525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B3B42D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66/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Chemistry/2003/w/Paper 3/</w:t>
      </w:r>
    </w:p>
    <w:p w14:paraId="501416A3" w14:textId="77777777" w:rsidR="001A094F" w:rsidRPr="001D31F3" w:rsidRDefault="001A094F" w:rsidP="001A094F">
      <w:pPr>
        <w:tabs>
          <w:tab w:val="left" w:pos="659"/>
        </w:tabs>
        <w:spacing w:after="0" w:line="240" w:lineRule="auto"/>
        <w:ind w:left="116"/>
        <w:rPr>
          <w:noProof/>
        </w:rPr>
      </w:pPr>
      <w:r w:rsidRPr="004006E1">
        <w:rPr>
          <w:noProof/>
        </w:rPr>
        <w:drawing>
          <wp:inline distT="0" distB="0" distL="0" distR="0" wp14:anchorId="25F31DE2" wp14:editId="7ACE2B6F">
            <wp:extent cx="5438775" cy="3162300"/>
            <wp:effectExtent l="0" t="0" r="952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54175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67/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Chemistry/2001/w/Paper 3/Q4 (a)</w:t>
      </w:r>
    </w:p>
    <w:p w14:paraId="1D9D01F8" w14:textId="77777777" w:rsidR="001A094F" w:rsidRDefault="001A094F" w:rsidP="001A094F">
      <w:pPr>
        <w:spacing w:after="0" w:line="240" w:lineRule="auto"/>
        <w:rPr>
          <w:noProof/>
        </w:rPr>
      </w:pPr>
      <w:r w:rsidRPr="00672906">
        <w:rPr>
          <w:noProof/>
        </w:rPr>
        <w:drawing>
          <wp:inline distT="0" distB="0" distL="0" distR="0" wp14:anchorId="52653457" wp14:editId="0F95C08E">
            <wp:extent cx="6181725" cy="723900"/>
            <wp:effectExtent l="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0" t="14465" r="5058" b="530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1401E" w14:textId="77777777" w:rsidR="001A094F" w:rsidRPr="00802105" w:rsidRDefault="001A094F" w:rsidP="001A094F">
      <w:pPr>
        <w:tabs>
          <w:tab w:val="left" w:pos="659"/>
        </w:tabs>
        <w:spacing w:after="0" w:line="240" w:lineRule="auto"/>
        <w:ind w:left="116"/>
        <w:rPr>
          <w:b/>
        </w:rPr>
      </w:pPr>
    </w:p>
    <w:p w14:paraId="4CE57B24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68/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Chemistry/2001/w/Paper 3/</w:t>
      </w:r>
    </w:p>
    <w:p w14:paraId="1AB1EF6B" w14:textId="25E8E14D" w:rsidR="001A094F" w:rsidRDefault="001A094F" w:rsidP="001A094F">
      <w:pPr>
        <w:tabs>
          <w:tab w:val="left" w:pos="659"/>
        </w:tabs>
        <w:spacing w:after="0" w:line="240" w:lineRule="auto"/>
        <w:ind w:left="116"/>
      </w:pPr>
      <w:r w:rsidRPr="00672906">
        <w:rPr>
          <w:noProof/>
        </w:rPr>
        <w:drawing>
          <wp:inline distT="0" distB="0" distL="0" distR="0" wp14:anchorId="7F08BDFB" wp14:editId="0D6D4172">
            <wp:extent cx="5781675" cy="257175"/>
            <wp:effectExtent l="0" t="0" r="9525" b="9525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0</w:t>
      </w:r>
    </w:p>
    <w:p w14:paraId="721815B8" w14:textId="77777777" w:rsidR="001A094F" w:rsidRDefault="001A094F">
      <w:pPr>
        <w:spacing w:after="120" w:line="264" w:lineRule="auto"/>
      </w:pPr>
      <w:r>
        <w:br w:type="page"/>
      </w:r>
    </w:p>
    <w:p w14:paraId="0A41FDDC" w14:textId="77777777" w:rsidR="001A094F" w:rsidRDefault="001A094F" w:rsidP="001A094F">
      <w:pPr>
        <w:pStyle w:val="Heading1"/>
      </w:pPr>
      <w:bookmarkStart w:id="2" w:name="_Toc510092033"/>
      <w:proofErr w:type="spellStart"/>
      <w:r>
        <w:lastRenderedPageBreak/>
        <w:t>iG</w:t>
      </w:r>
      <w:proofErr w:type="spellEnd"/>
      <w:r>
        <w:t xml:space="preserve"> Chem 11 EQ P3 228marks 15w to 01w Broken down by subtopic</w:t>
      </w:r>
      <w:bookmarkEnd w:id="2"/>
    </w:p>
    <w:p w14:paraId="4988ABEB" w14:textId="77777777" w:rsidR="001A094F" w:rsidRDefault="001A094F" w:rsidP="001A094F">
      <w:pPr>
        <w:spacing w:after="0" w:line="240" w:lineRule="auto"/>
      </w:pPr>
      <w:r>
        <w:t>Key:</w:t>
      </w:r>
    </w:p>
    <w:p w14:paraId="1B382E1D" w14:textId="77777777" w:rsidR="001A094F" w:rsidRDefault="001A094F" w:rsidP="001A094F">
      <w:pPr>
        <w:spacing w:after="0" w:line="240" w:lineRule="auto"/>
      </w:pPr>
      <w:r>
        <w:t>W=Water</w:t>
      </w:r>
    </w:p>
    <w:p w14:paraId="554DDCE9" w14:textId="77777777" w:rsidR="001A094F" w:rsidRDefault="001A094F" w:rsidP="001A094F">
      <w:pPr>
        <w:spacing w:after="0" w:line="240" w:lineRule="auto"/>
      </w:pPr>
      <w:r>
        <w:t>A=Air</w:t>
      </w:r>
    </w:p>
    <w:p w14:paraId="2720B056" w14:textId="77777777" w:rsidR="001A094F" w:rsidRDefault="001A094F" w:rsidP="001A094F">
      <w:pPr>
        <w:spacing w:after="0" w:line="240" w:lineRule="auto"/>
      </w:pPr>
      <w:r>
        <w:t>R=Rusting</w:t>
      </w:r>
    </w:p>
    <w:p w14:paraId="2C1996FB" w14:textId="77777777" w:rsidR="001A094F" w:rsidRDefault="001A094F" w:rsidP="001A094F">
      <w:pPr>
        <w:spacing w:after="0" w:line="240" w:lineRule="auto"/>
      </w:pPr>
      <w:r>
        <w:t>N=Nitrogen and fertilisers</w:t>
      </w:r>
    </w:p>
    <w:p w14:paraId="6CC1D673" w14:textId="77777777" w:rsidR="001A094F" w:rsidRDefault="001A094F" w:rsidP="001A094F">
      <w:pPr>
        <w:spacing w:after="0" w:line="240" w:lineRule="auto"/>
      </w:pPr>
      <w:r>
        <w:t>C=Carbon dioxide and methane</w:t>
      </w:r>
    </w:p>
    <w:p w14:paraId="634CED9D" w14:textId="77777777" w:rsidR="001A094F" w:rsidRDefault="001A094F" w:rsidP="001A094F">
      <w:pPr>
        <w:spacing w:after="0" w:line="240" w:lineRule="auto"/>
      </w:pPr>
    </w:p>
    <w:p w14:paraId="19449959" w14:textId="77777777" w:rsidR="001A094F" w:rsidRDefault="001A094F" w:rsidP="001A094F">
      <w:pPr>
        <w:spacing w:after="0" w:line="240" w:lineRule="auto"/>
      </w:pPr>
      <w:r>
        <w:rPr>
          <w:noProof/>
        </w:rPr>
        <w:drawing>
          <wp:inline distT="0" distB="0" distL="0" distR="0" wp14:anchorId="0FF323F3" wp14:editId="7DB6DAAB">
            <wp:extent cx="6572250" cy="3638550"/>
            <wp:effectExtent l="0" t="0" r="0" b="0"/>
            <wp:docPr id="70" name="Chart 70">
              <a:extLst xmlns:a="http://schemas.openxmlformats.org/drawingml/2006/main">
                <a:ext uri="{FF2B5EF4-FFF2-40B4-BE49-F238E27FC236}">
                  <a16:creationId xmlns:a16="http://schemas.microsoft.com/office/drawing/2014/main" id="{5A941967-C737-40AF-900F-266011755C6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0"/>
              </a:graphicData>
            </a:graphic>
          </wp:inline>
        </w:drawing>
      </w:r>
    </w:p>
    <w:p w14:paraId="77BBA1BA" w14:textId="77777777" w:rsidR="001A094F" w:rsidRDefault="001A094F" w:rsidP="001A094F">
      <w:pPr>
        <w:spacing w:after="0" w:line="240" w:lineRule="auto"/>
      </w:pPr>
    </w:p>
    <w:p w14:paraId="743857D3" w14:textId="77777777" w:rsidR="001A094F" w:rsidRDefault="001A094F" w:rsidP="001A094F">
      <w:pPr>
        <w:spacing w:after="0" w:line="240" w:lineRule="auto"/>
      </w:pPr>
      <w:r>
        <w:rPr>
          <w:noProof/>
        </w:rPr>
        <w:drawing>
          <wp:inline distT="0" distB="0" distL="0" distR="0" wp14:anchorId="6AEFD791" wp14:editId="0E2DC2DA">
            <wp:extent cx="6572250" cy="4078514"/>
            <wp:effectExtent l="0" t="0" r="0" b="17780"/>
            <wp:docPr id="69" name="Chart 69">
              <a:extLst xmlns:a="http://schemas.openxmlformats.org/drawingml/2006/main">
                <a:ext uri="{FF2B5EF4-FFF2-40B4-BE49-F238E27FC236}">
                  <a16:creationId xmlns:a16="http://schemas.microsoft.com/office/drawing/2014/main" id="{FD81C8A7-5B33-4835-951C-0B0BF606B3F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1"/>
              </a:graphicData>
            </a:graphic>
          </wp:inline>
        </w:drawing>
      </w:r>
    </w:p>
    <w:p w14:paraId="308E3237" w14:textId="6A48B1D2" w:rsidR="001A094F" w:rsidRDefault="00310BA0" w:rsidP="001A094F">
      <w:pPr>
        <w:spacing w:after="0" w:line="240" w:lineRule="auto"/>
        <w:rPr>
          <w:rFonts w:cs="Calibri"/>
          <w:color w:val="000000"/>
        </w:rPr>
      </w:pPr>
      <w:r w:rsidRPr="00310BA0">
        <w:rPr>
          <w:rFonts w:cs="Calibri"/>
          <w:noProof/>
          <w:color w:val="000000"/>
        </w:rPr>
        <w:lastRenderedPageBreak/>
        <w:drawing>
          <wp:inline distT="0" distB="0" distL="0" distR="0" wp14:anchorId="70898BA5" wp14:editId="4DB78B6D">
            <wp:extent cx="6285865" cy="2414653"/>
            <wp:effectExtent l="0" t="0" r="635" b="508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865" cy="2414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9257F" w14:textId="2B8A5F9B" w:rsidR="001A094F" w:rsidRDefault="00310BA0" w:rsidP="001A094F">
      <w:pPr>
        <w:spacing w:after="0" w:line="240" w:lineRule="auto"/>
        <w:rPr>
          <w:rFonts w:cs="Calibri"/>
          <w:color w:val="000000"/>
        </w:rPr>
      </w:pPr>
      <w:r w:rsidRPr="00310BA0">
        <w:rPr>
          <w:rFonts w:cs="Calibri"/>
          <w:noProof/>
          <w:color w:val="000000"/>
        </w:rPr>
        <w:drawing>
          <wp:inline distT="0" distB="0" distL="0" distR="0" wp14:anchorId="13EAC107" wp14:editId="10E13A68">
            <wp:extent cx="6285865" cy="5367545"/>
            <wp:effectExtent l="0" t="0" r="635" b="508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865" cy="536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057D8" w14:textId="77777777" w:rsidR="001A094F" w:rsidRDefault="001A094F" w:rsidP="001A094F">
      <w:pPr>
        <w:spacing w:after="0" w:line="240" w:lineRule="auto"/>
        <w:rPr>
          <w:rFonts w:cs="Calibri"/>
          <w:color w:val="000000"/>
        </w:rPr>
      </w:pPr>
    </w:p>
    <w:p w14:paraId="0707EB5B" w14:textId="77777777" w:rsidR="00310BA0" w:rsidRDefault="00310BA0">
      <w:pPr>
        <w:spacing w:after="120" w:line="264" w:lineRule="auto"/>
        <w:rPr>
          <w:rFonts w:cs="Calibri"/>
          <w:color w:val="000000"/>
        </w:rPr>
      </w:pPr>
      <w:r>
        <w:rPr>
          <w:rFonts w:cs="Calibri"/>
          <w:color w:val="000000"/>
        </w:rPr>
        <w:br w:type="page"/>
      </w:r>
    </w:p>
    <w:p w14:paraId="7786EA15" w14:textId="76827D25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lastRenderedPageBreak/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Air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1/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Chemistry/2015/w/Paper 31/</w:t>
      </w:r>
    </w:p>
    <w:p w14:paraId="0DCF2822" w14:textId="77777777" w:rsidR="001A094F" w:rsidRDefault="001A094F" w:rsidP="001A094F">
      <w:pPr>
        <w:spacing w:after="0" w:line="240" w:lineRule="auto"/>
        <w:rPr>
          <w:noProof/>
          <w:lang w:val="en-CA" w:eastAsia="en-CA"/>
        </w:rPr>
      </w:pPr>
      <w:r w:rsidRPr="005C5863">
        <w:rPr>
          <w:noProof/>
          <w:lang w:val="en-CA" w:eastAsia="en-CA"/>
        </w:rPr>
        <w:drawing>
          <wp:inline distT="0" distB="0" distL="0" distR="0" wp14:anchorId="57F4A770" wp14:editId="5FC856E4">
            <wp:extent cx="6376670" cy="408940"/>
            <wp:effectExtent l="0" t="0" r="508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670" cy="40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43679B" w14:textId="77777777" w:rsidR="001A094F" w:rsidRDefault="001A094F" w:rsidP="001A094F">
      <w:pPr>
        <w:spacing w:after="0" w:line="240" w:lineRule="auto"/>
        <w:rPr>
          <w:noProof/>
        </w:rPr>
      </w:pPr>
      <w:r w:rsidRPr="005C5863">
        <w:rPr>
          <w:noProof/>
          <w:lang w:val="en-CA" w:eastAsia="en-CA"/>
        </w:rPr>
        <w:drawing>
          <wp:inline distT="0" distB="0" distL="0" distR="0" wp14:anchorId="23BA558D" wp14:editId="3E70CB34">
            <wp:extent cx="6376670" cy="1840865"/>
            <wp:effectExtent l="0" t="0" r="5080" b="698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505" b="490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670" cy="184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EA9B8C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Air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2/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Chemistry/2015/s/Paper 31/Q1</w:t>
      </w:r>
    </w:p>
    <w:p w14:paraId="3E5E1576" w14:textId="77777777" w:rsidR="001A094F" w:rsidRDefault="001A094F" w:rsidP="001A094F">
      <w:pPr>
        <w:spacing w:after="0" w:line="240" w:lineRule="auto"/>
        <w:rPr>
          <w:noProof/>
        </w:rPr>
      </w:pPr>
      <w:r w:rsidRPr="00043BA5">
        <w:rPr>
          <w:noProof/>
          <w:lang w:val="en-CA" w:eastAsia="en-CA"/>
        </w:rPr>
        <w:drawing>
          <wp:inline distT="0" distB="0" distL="0" distR="0" wp14:anchorId="08306096" wp14:editId="42F6140A">
            <wp:extent cx="6328410" cy="1755648"/>
            <wp:effectExtent l="0" t="0" r="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915" b="42739"/>
                    <a:stretch/>
                  </pic:blipFill>
                  <pic:spPr bwMode="auto">
                    <a:xfrm>
                      <a:off x="0" y="0"/>
                      <a:ext cx="6328410" cy="1755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6A3446" w14:textId="77777777" w:rsidR="001A094F" w:rsidRDefault="001A094F" w:rsidP="001A094F">
      <w:pPr>
        <w:spacing w:after="0" w:line="240" w:lineRule="auto"/>
        <w:rPr>
          <w:noProof/>
        </w:rPr>
      </w:pPr>
      <w:r w:rsidRPr="00043BA5">
        <w:rPr>
          <w:noProof/>
          <w:lang w:val="en-CA" w:eastAsia="en-CA"/>
        </w:rPr>
        <w:drawing>
          <wp:inline distT="0" distB="0" distL="0" distR="0" wp14:anchorId="756B8A4A" wp14:editId="39A51DBD">
            <wp:extent cx="6284577" cy="848106"/>
            <wp:effectExtent l="0" t="0" r="2540" b="952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885" b="31245"/>
                    <a:stretch/>
                  </pic:blipFill>
                  <pic:spPr bwMode="auto">
                    <a:xfrm>
                      <a:off x="0" y="0"/>
                      <a:ext cx="6285865" cy="84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642432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Air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3/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Chemistry/2014/w/Paper 31/</w:t>
      </w:r>
    </w:p>
    <w:p w14:paraId="77CD3F91" w14:textId="77777777" w:rsidR="001A094F" w:rsidRDefault="001A094F" w:rsidP="001A094F">
      <w:pPr>
        <w:spacing w:after="0" w:line="240" w:lineRule="auto"/>
        <w:rPr>
          <w:noProof/>
        </w:rPr>
      </w:pPr>
      <w:r w:rsidRPr="00517E4C">
        <w:rPr>
          <w:noProof/>
          <w:lang w:val="en-CA" w:eastAsia="en-CA"/>
        </w:rPr>
        <w:drawing>
          <wp:inline distT="0" distB="0" distL="0" distR="0" wp14:anchorId="0E72A205" wp14:editId="5EBE62CC">
            <wp:extent cx="6107930" cy="3352800"/>
            <wp:effectExtent l="0" t="0" r="762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582"/>
                    <a:stretch/>
                  </pic:blipFill>
                  <pic:spPr bwMode="auto">
                    <a:xfrm>
                      <a:off x="0" y="0"/>
                      <a:ext cx="6123442" cy="3361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3" w:name="_GoBack"/>
      <w:bookmarkEnd w:id="3"/>
    </w:p>
    <w:p w14:paraId="180CA0BA" w14:textId="77777777" w:rsidR="001A094F" w:rsidRDefault="001A094F" w:rsidP="001A094F">
      <w:pPr>
        <w:spacing w:after="0" w:line="240" w:lineRule="auto"/>
        <w:rPr>
          <w:noProof/>
        </w:rPr>
      </w:pPr>
      <w:r w:rsidRPr="00517E4C">
        <w:rPr>
          <w:noProof/>
          <w:lang w:val="en-CA" w:eastAsia="en-CA"/>
        </w:rPr>
        <w:lastRenderedPageBreak/>
        <w:drawing>
          <wp:inline distT="0" distB="0" distL="0" distR="0" wp14:anchorId="48E102CD" wp14:editId="7B355261">
            <wp:extent cx="6107930" cy="3105785"/>
            <wp:effectExtent l="0" t="0" r="762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917"/>
                    <a:stretch/>
                  </pic:blipFill>
                  <pic:spPr bwMode="auto">
                    <a:xfrm>
                      <a:off x="0" y="0"/>
                      <a:ext cx="6123442" cy="3113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7ECD92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Air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4/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Chemistry/2012/w/Paper 31/ Q3</w:t>
      </w:r>
    </w:p>
    <w:p w14:paraId="16A13741" w14:textId="77777777" w:rsidR="001A094F" w:rsidRDefault="001A094F" w:rsidP="001A094F">
      <w:pPr>
        <w:spacing w:after="0" w:line="240" w:lineRule="auto"/>
        <w:rPr>
          <w:noProof/>
        </w:rPr>
      </w:pPr>
      <w:r w:rsidRPr="002B4295">
        <w:rPr>
          <w:noProof/>
        </w:rPr>
        <w:drawing>
          <wp:inline distT="0" distB="0" distL="0" distR="0" wp14:anchorId="47A64042" wp14:editId="4FFC08E8">
            <wp:extent cx="6304280" cy="3858768"/>
            <wp:effectExtent l="0" t="0" r="1270" b="889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733"/>
                    <a:stretch/>
                  </pic:blipFill>
                  <pic:spPr bwMode="auto">
                    <a:xfrm>
                      <a:off x="0" y="0"/>
                      <a:ext cx="6304280" cy="3858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D16A97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2B4295">
        <w:rPr>
          <w:noProof/>
        </w:rPr>
        <w:drawing>
          <wp:inline distT="0" distB="0" distL="0" distR="0" wp14:anchorId="12EE7976" wp14:editId="61B65ACA">
            <wp:extent cx="6285597" cy="1659001"/>
            <wp:effectExtent l="0" t="0" r="127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131"/>
                    <a:stretch/>
                  </pic:blipFill>
                  <pic:spPr bwMode="auto">
                    <a:xfrm>
                      <a:off x="0" y="0"/>
                      <a:ext cx="6285865" cy="1659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F3029E" w14:textId="77777777" w:rsidR="001A094F" w:rsidRDefault="001A094F" w:rsidP="001A094F">
      <w:pPr>
        <w:spacing w:after="120" w:line="264" w:lineRule="auto"/>
        <w:rPr>
          <w:rFonts w:cs="Calibri"/>
          <w:color w:val="000000"/>
        </w:rPr>
      </w:pPr>
      <w:r>
        <w:rPr>
          <w:rFonts w:cs="Calibri"/>
          <w:color w:val="000000"/>
        </w:rPr>
        <w:br w:type="page"/>
      </w:r>
    </w:p>
    <w:p w14:paraId="1AB8201F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lastRenderedPageBreak/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Air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5/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Chemistry/2012/s/Paper 31/Q1</w:t>
      </w:r>
    </w:p>
    <w:p w14:paraId="24B50BFF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972B85">
        <w:rPr>
          <w:noProof/>
        </w:rPr>
        <w:drawing>
          <wp:inline distT="0" distB="0" distL="0" distR="0" wp14:anchorId="2BC5D6B1" wp14:editId="5FCA1FF0">
            <wp:extent cx="6244590" cy="1684655"/>
            <wp:effectExtent l="0" t="0" r="381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7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4590" cy="168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9FB18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Air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6/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Chemistry/2011/w/Paper 31/</w:t>
      </w:r>
    </w:p>
    <w:p w14:paraId="3E42B02B" w14:textId="77777777" w:rsidR="001A094F" w:rsidRDefault="001A094F" w:rsidP="001A094F">
      <w:pPr>
        <w:spacing w:after="0" w:line="240" w:lineRule="auto"/>
        <w:rPr>
          <w:noProof/>
        </w:rPr>
      </w:pPr>
      <w:r w:rsidRPr="00D72060">
        <w:rPr>
          <w:noProof/>
        </w:rPr>
        <w:drawing>
          <wp:inline distT="0" distB="0" distL="0" distR="0" wp14:anchorId="683819A5" wp14:editId="4B3CB884">
            <wp:extent cx="3801745" cy="1612265"/>
            <wp:effectExtent l="0" t="0" r="8255" b="698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1745" cy="161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D4368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D72060">
        <w:rPr>
          <w:noProof/>
        </w:rPr>
        <w:drawing>
          <wp:inline distT="0" distB="0" distL="0" distR="0" wp14:anchorId="737F772B" wp14:editId="7C0B96F1">
            <wp:extent cx="6328410" cy="2346325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8410" cy="234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BFA1D5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Air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7/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Chemistry/2010/s/Paper 31/ Q2</w:t>
      </w:r>
    </w:p>
    <w:p w14:paraId="7BB032EE" w14:textId="77777777" w:rsidR="001A094F" w:rsidRDefault="001A094F" w:rsidP="001A094F">
      <w:pPr>
        <w:spacing w:after="0" w:line="240" w:lineRule="auto"/>
        <w:rPr>
          <w:noProof/>
        </w:rPr>
      </w:pPr>
      <w:r w:rsidRPr="00EF0EF7">
        <w:rPr>
          <w:noProof/>
        </w:rPr>
        <w:drawing>
          <wp:inline distT="0" distB="0" distL="0" distR="0" wp14:anchorId="63AA9229" wp14:editId="21B61D6A">
            <wp:extent cx="6364605" cy="1481328"/>
            <wp:effectExtent l="0" t="0" r="0" b="508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044"/>
                    <a:stretch/>
                  </pic:blipFill>
                  <pic:spPr bwMode="auto">
                    <a:xfrm>
                      <a:off x="0" y="0"/>
                      <a:ext cx="6364605" cy="1481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9ECA66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EF0EF7">
        <w:rPr>
          <w:noProof/>
        </w:rPr>
        <w:drawing>
          <wp:inline distT="0" distB="0" distL="0" distR="0" wp14:anchorId="62934246" wp14:editId="46625E4E">
            <wp:extent cx="6284778" cy="863473"/>
            <wp:effectExtent l="0" t="0" r="1905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017"/>
                    <a:stretch/>
                  </pic:blipFill>
                  <pic:spPr bwMode="auto">
                    <a:xfrm>
                      <a:off x="0" y="0"/>
                      <a:ext cx="6285865" cy="863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C7814C" w14:textId="77777777" w:rsidR="001A094F" w:rsidRDefault="001A094F" w:rsidP="001A094F">
      <w:pPr>
        <w:spacing w:after="120" w:line="264" w:lineRule="auto"/>
        <w:rPr>
          <w:rFonts w:cs="Calibri"/>
          <w:color w:val="000000"/>
        </w:rPr>
      </w:pPr>
      <w:r>
        <w:rPr>
          <w:rFonts w:cs="Calibri"/>
          <w:color w:val="000000"/>
        </w:rPr>
        <w:br w:type="page"/>
      </w:r>
    </w:p>
    <w:p w14:paraId="07B81D13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lastRenderedPageBreak/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Air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8/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Chemistry/2010/s/Paper 31/ Q2</w:t>
      </w:r>
    </w:p>
    <w:p w14:paraId="3D401AEC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EF0EF7">
        <w:rPr>
          <w:noProof/>
        </w:rPr>
        <w:drawing>
          <wp:inline distT="0" distB="0" distL="0" distR="0" wp14:anchorId="46C8BF3C" wp14:editId="1E5D4607">
            <wp:extent cx="6280785" cy="1630680"/>
            <wp:effectExtent l="0" t="0" r="5715" b="762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05"/>
                    <a:stretch/>
                  </pic:blipFill>
                  <pic:spPr bwMode="auto">
                    <a:xfrm>
                      <a:off x="0" y="0"/>
                      <a:ext cx="6280785" cy="163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55B257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Air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9/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Chemistry/2009/w/Paper 3/ QiGCSE Chemistry/201</w:t>
      </w:r>
    </w:p>
    <w:p w14:paraId="75A78EF1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AF2F0A">
        <w:rPr>
          <w:noProof/>
        </w:rPr>
        <w:drawing>
          <wp:inline distT="0" distB="0" distL="0" distR="0" wp14:anchorId="7B543D3A" wp14:editId="69BDCD3C">
            <wp:extent cx="6187440" cy="5338976"/>
            <wp:effectExtent l="0" t="0" r="381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0606" cy="5341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39D80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Air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10/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Chemistry/2009/w/Paper 3/ Q4</w:t>
      </w:r>
    </w:p>
    <w:p w14:paraId="495E0B58" w14:textId="77777777" w:rsidR="001A094F" w:rsidRDefault="001A094F" w:rsidP="001A094F">
      <w:pPr>
        <w:spacing w:after="0" w:line="240" w:lineRule="auto"/>
        <w:rPr>
          <w:noProof/>
        </w:rPr>
      </w:pPr>
      <w:r w:rsidRPr="00AF2F0A">
        <w:rPr>
          <w:noProof/>
        </w:rPr>
        <w:drawing>
          <wp:inline distT="0" distB="0" distL="0" distR="0" wp14:anchorId="317757AE" wp14:editId="4A6B82BB">
            <wp:extent cx="6280785" cy="505460"/>
            <wp:effectExtent l="0" t="0" r="5715" b="889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785" cy="50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E612A0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AF2F0A">
        <w:rPr>
          <w:noProof/>
        </w:rPr>
        <w:drawing>
          <wp:inline distT="0" distB="0" distL="0" distR="0" wp14:anchorId="19831594" wp14:editId="54DF99D8">
            <wp:extent cx="6352540" cy="1612265"/>
            <wp:effectExtent l="0" t="0" r="0" b="6985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2540" cy="161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54DEF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lastRenderedPageBreak/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Air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11/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Chemistry/2009/w/Paper 3/</w:t>
      </w:r>
    </w:p>
    <w:p w14:paraId="196B7A15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AF2F0A">
        <w:rPr>
          <w:noProof/>
        </w:rPr>
        <w:drawing>
          <wp:inline distT="0" distB="0" distL="0" distR="0" wp14:anchorId="211DCD76" wp14:editId="0F5FE11E">
            <wp:extent cx="6352540" cy="1792605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2540" cy="179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72A35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Air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12/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Chemistry/2006/w/Paper 3/ Q4</w:t>
      </w:r>
    </w:p>
    <w:p w14:paraId="1E5AFE09" w14:textId="77777777" w:rsidR="001A094F" w:rsidRDefault="001A094F" w:rsidP="001A094F">
      <w:pPr>
        <w:spacing w:after="0" w:line="240" w:lineRule="auto"/>
        <w:rPr>
          <w:noProof/>
        </w:rPr>
      </w:pPr>
      <w:r w:rsidRPr="0044231A">
        <w:rPr>
          <w:noProof/>
        </w:rPr>
        <w:drawing>
          <wp:inline distT="0" distB="0" distL="0" distR="0" wp14:anchorId="6C4BE6AE" wp14:editId="36DD968D">
            <wp:extent cx="6316345" cy="1323340"/>
            <wp:effectExtent l="0" t="0" r="8255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22" b="88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6345" cy="132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D05D63" w14:textId="77777777" w:rsidR="001A094F" w:rsidRDefault="001A094F" w:rsidP="001A094F">
      <w:pPr>
        <w:spacing w:after="0" w:line="240" w:lineRule="auto"/>
        <w:rPr>
          <w:noProof/>
        </w:rPr>
      </w:pPr>
      <w:r w:rsidRPr="0044231A">
        <w:rPr>
          <w:noProof/>
        </w:rPr>
        <w:drawing>
          <wp:inline distT="0" distB="0" distL="0" distR="0" wp14:anchorId="6DE56414" wp14:editId="143D50B3">
            <wp:extent cx="6376670" cy="1948815"/>
            <wp:effectExtent l="0" t="0" r="508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05" b="8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670" cy="194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B68B3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44231A">
        <w:rPr>
          <w:noProof/>
        </w:rPr>
        <w:drawing>
          <wp:inline distT="0" distB="0" distL="0" distR="0" wp14:anchorId="0F4D9934" wp14:editId="2EFB1FE1">
            <wp:extent cx="6328410" cy="1948815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3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8410" cy="194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0C4450" w14:textId="77777777" w:rsidR="001A094F" w:rsidRDefault="001A094F" w:rsidP="001A094F">
      <w:pPr>
        <w:spacing w:after="120" w:line="264" w:lineRule="auto"/>
        <w:rPr>
          <w:rFonts w:cs="Calibri"/>
          <w:color w:val="000000"/>
        </w:rPr>
      </w:pPr>
      <w:r>
        <w:rPr>
          <w:rFonts w:cs="Calibri"/>
          <w:color w:val="000000"/>
        </w:rPr>
        <w:br w:type="page"/>
      </w:r>
    </w:p>
    <w:p w14:paraId="45A58E20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lastRenderedPageBreak/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Air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13/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Chemistry/2004/w/Paper 3/</w:t>
      </w:r>
    </w:p>
    <w:p w14:paraId="7B4A2C07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B2032D">
        <w:rPr>
          <w:noProof/>
        </w:rPr>
        <w:drawing>
          <wp:inline distT="0" distB="0" distL="0" distR="0" wp14:anchorId="7302D938" wp14:editId="4F543B6B">
            <wp:extent cx="6328410" cy="3212465"/>
            <wp:effectExtent l="0" t="0" r="0" b="698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0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8410" cy="321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7F08B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Air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14/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Chemistry/2003/w/Paper 3/</w:t>
      </w:r>
    </w:p>
    <w:p w14:paraId="6523E2D4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55306A">
        <w:rPr>
          <w:noProof/>
        </w:rPr>
        <w:drawing>
          <wp:inline distT="0" distB="0" distL="0" distR="0" wp14:anchorId="6D785E4C" wp14:editId="3DC66F10">
            <wp:extent cx="6328410" cy="2298065"/>
            <wp:effectExtent l="0" t="0" r="0" b="6985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8410" cy="229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C1D328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Air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15/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Chemistry/2003/s/Paper 3/ Q3</w:t>
      </w:r>
    </w:p>
    <w:p w14:paraId="22CE6DD7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8D6860">
        <w:rPr>
          <w:noProof/>
        </w:rPr>
        <w:drawing>
          <wp:inline distT="0" distB="0" distL="0" distR="0" wp14:anchorId="009F908F" wp14:editId="047965F7">
            <wp:extent cx="6412865" cy="2430145"/>
            <wp:effectExtent l="0" t="0" r="6985" b="8255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2865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588F72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Air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16/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Chemistry/2002/s/Paper 3/</w:t>
      </w:r>
    </w:p>
    <w:p w14:paraId="3483E70D" w14:textId="77777777" w:rsidR="001A094F" w:rsidRDefault="001A094F" w:rsidP="001A094F">
      <w:pPr>
        <w:spacing w:after="0" w:line="240" w:lineRule="auto"/>
        <w:rPr>
          <w:noProof/>
        </w:rPr>
      </w:pPr>
      <w:r w:rsidRPr="00E87210">
        <w:rPr>
          <w:noProof/>
        </w:rPr>
        <w:drawing>
          <wp:inline distT="0" distB="0" distL="0" distR="0" wp14:anchorId="4049680F" wp14:editId="5B29D6AE">
            <wp:extent cx="6376670" cy="517525"/>
            <wp:effectExtent l="0" t="0" r="508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670" cy="51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3A102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E87210">
        <w:rPr>
          <w:noProof/>
        </w:rPr>
        <w:lastRenderedPageBreak/>
        <w:drawing>
          <wp:inline distT="0" distB="0" distL="0" distR="0" wp14:anchorId="6F1DB9E2" wp14:editId="627109C9">
            <wp:extent cx="6316345" cy="3537585"/>
            <wp:effectExtent l="0" t="0" r="8255" b="5715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6345" cy="353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4A7EA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Air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17/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Chemistry/2001/w/Paper 3/</w:t>
      </w:r>
    </w:p>
    <w:p w14:paraId="402A7BD9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7C3B41">
        <w:rPr>
          <w:noProof/>
        </w:rPr>
        <w:drawing>
          <wp:inline distT="0" distB="0" distL="0" distR="0" wp14:anchorId="2591596F" wp14:editId="5420C300">
            <wp:extent cx="6412865" cy="2033270"/>
            <wp:effectExtent l="0" t="0" r="6985" b="508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2865" cy="203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E0461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Air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18/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Chemistry/2001/w/Paper 3/</w:t>
      </w:r>
    </w:p>
    <w:p w14:paraId="385AE132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7C3B41">
        <w:rPr>
          <w:noProof/>
        </w:rPr>
        <w:drawing>
          <wp:inline distT="0" distB="0" distL="0" distR="0" wp14:anchorId="07E5C260" wp14:editId="145E9B85">
            <wp:extent cx="6376670" cy="1756410"/>
            <wp:effectExtent l="0" t="0" r="508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670" cy="175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DFA7B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Rusting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19/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Chemistry/2014/w/Paper 31/ Q4</w:t>
      </w:r>
    </w:p>
    <w:p w14:paraId="28FF06D1" w14:textId="77777777" w:rsidR="001A094F" w:rsidRDefault="001A094F" w:rsidP="001A094F">
      <w:pPr>
        <w:spacing w:after="0" w:line="240" w:lineRule="auto"/>
        <w:rPr>
          <w:noProof/>
        </w:rPr>
      </w:pPr>
      <w:r w:rsidRPr="00517E4C">
        <w:rPr>
          <w:noProof/>
          <w:lang w:val="en-CA" w:eastAsia="en-CA"/>
        </w:rPr>
        <w:drawing>
          <wp:inline distT="0" distB="0" distL="0" distR="0" wp14:anchorId="0C80EB1A" wp14:editId="48C7F73F">
            <wp:extent cx="6099810" cy="859536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08"/>
                    <a:stretch/>
                  </pic:blipFill>
                  <pic:spPr bwMode="auto">
                    <a:xfrm>
                      <a:off x="0" y="0"/>
                      <a:ext cx="6099810" cy="859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B55A5D" w14:textId="77777777" w:rsidR="001A094F" w:rsidRDefault="001A094F" w:rsidP="001A094F">
      <w:pPr>
        <w:spacing w:after="0" w:line="240" w:lineRule="auto"/>
        <w:rPr>
          <w:noProof/>
        </w:rPr>
      </w:pPr>
      <w:r w:rsidRPr="00517E4C">
        <w:rPr>
          <w:noProof/>
          <w:lang w:val="en-CA" w:eastAsia="en-CA"/>
        </w:rPr>
        <w:lastRenderedPageBreak/>
        <w:drawing>
          <wp:inline distT="0" distB="0" distL="0" distR="0" wp14:anchorId="3A650B92" wp14:editId="5179B827">
            <wp:extent cx="6099810" cy="4565777"/>
            <wp:effectExtent l="0" t="0" r="0" b="635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17" b="38004"/>
                    <a:stretch/>
                  </pic:blipFill>
                  <pic:spPr bwMode="auto">
                    <a:xfrm>
                      <a:off x="0" y="0"/>
                      <a:ext cx="6099810" cy="4565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5884D6" w14:textId="77777777" w:rsidR="001A094F" w:rsidRDefault="001A094F" w:rsidP="001A094F">
      <w:pPr>
        <w:spacing w:after="0" w:line="240" w:lineRule="auto"/>
      </w:pPr>
      <w:r>
        <w:rPr>
          <w:rFonts w:cs="Calibri"/>
          <w:color w:val="000000"/>
        </w:rPr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Rusting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20/</w:t>
      </w:r>
      <w:r w:rsidRPr="00B436C8">
        <w:rPr>
          <w:rFonts w:cs="Calibri"/>
          <w:b/>
          <w:color w:val="000000"/>
        </w:rPr>
        <w:t xml:space="preserve"> </w:t>
      </w:r>
      <w:r>
        <w:t>iGCSE Chemistry/2013/s/Paper 31/ Q6</w:t>
      </w:r>
    </w:p>
    <w:p w14:paraId="30ED0AE4" w14:textId="77777777" w:rsidR="001A094F" w:rsidRPr="001D31F3" w:rsidRDefault="001A094F" w:rsidP="001A094F">
      <w:pPr>
        <w:spacing w:after="0" w:line="240" w:lineRule="auto"/>
      </w:pPr>
      <w:r w:rsidRPr="00270A8D">
        <w:rPr>
          <w:noProof/>
          <w:lang w:val="en-CA" w:eastAsia="en-CA"/>
        </w:rPr>
        <w:drawing>
          <wp:inline distT="0" distB="0" distL="0" distR="0" wp14:anchorId="459AA162" wp14:editId="582E180C">
            <wp:extent cx="6160135" cy="2033270"/>
            <wp:effectExtent l="0" t="0" r="0" b="508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0135" cy="203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C79E21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Rusting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21/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Chemistry/2009/w/Paper 3/ Q3</w:t>
      </w:r>
    </w:p>
    <w:p w14:paraId="550A0E89" w14:textId="77777777" w:rsidR="001A094F" w:rsidRDefault="001A094F" w:rsidP="001A094F">
      <w:pPr>
        <w:spacing w:after="0" w:line="240" w:lineRule="auto"/>
        <w:rPr>
          <w:noProof/>
        </w:rPr>
      </w:pPr>
      <w:r w:rsidRPr="00AF2F0A">
        <w:rPr>
          <w:noProof/>
        </w:rPr>
        <w:drawing>
          <wp:inline distT="0" distB="0" distL="0" distR="0" wp14:anchorId="7B5D7054" wp14:editId="4AAB3CE7">
            <wp:extent cx="6280785" cy="1920240"/>
            <wp:effectExtent l="0" t="0" r="5715" b="381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808" b="39542"/>
                    <a:stretch/>
                  </pic:blipFill>
                  <pic:spPr bwMode="auto">
                    <a:xfrm>
                      <a:off x="0" y="0"/>
                      <a:ext cx="6280785" cy="1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DC8099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AF2F0A">
        <w:rPr>
          <w:noProof/>
        </w:rPr>
        <w:lastRenderedPageBreak/>
        <w:drawing>
          <wp:inline distT="0" distB="0" distL="0" distR="0" wp14:anchorId="264C4376" wp14:editId="56C4BBAA">
            <wp:extent cx="6280785" cy="2435606"/>
            <wp:effectExtent l="0" t="0" r="5715" b="317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855" b="-1"/>
                    <a:stretch/>
                  </pic:blipFill>
                  <pic:spPr bwMode="auto">
                    <a:xfrm>
                      <a:off x="0" y="0"/>
                      <a:ext cx="6280785" cy="2435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3E5DD4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Rusting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22/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Chemistry/2008/w/Paper 31/</w:t>
      </w:r>
    </w:p>
    <w:p w14:paraId="66A24563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0E5286">
        <w:rPr>
          <w:noProof/>
        </w:rPr>
        <w:drawing>
          <wp:inline distT="0" distB="0" distL="0" distR="0" wp14:anchorId="546052A1" wp14:editId="0E4EDD95">
            <wp:extent cx="6316345" cy="2731135"/>
            <wp:effectExtent l="0" t="0" r="825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6345" cy="273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CC9B8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Rusting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23/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Chemistry/2007/s/Paper 3/ Q5</w:t>
      </w:r>
    </w:p>
    <w:p w14:paraId="6EE3811E" w14:textId="77777777" w:rsidR="001A094F" w:rsidRDefault="001A094F" w:rsidP="001A094F">
      <w:pPr>
        <w:spacing w:after="0" w:line="240" w:lineRule="auto"/>
        <w:rPr>
          <w:noProof/>
        </w:rPr>
      </w:pPr>
      <w:r w:rsidRPr="005D52A1">
        <w:rPr>
          <w:noProof/>
        </w:rPr>
        <w:drawing>
          <wp:inline distT="0" distB="0" distL="0" distR="0" wp14:anchorId="0297509C" wp14:editId="01FC1BFC">
            <wp:extent cx="6315622" cy="4059936"/>
            <wp:effectExtent l="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 rotWithShape="1"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30841"/>
                    <a:stretch/>
                  </pic:blipFill>
                  <pic:spPr bwMode="auto">
                    <a:xfrm>
                      <a:off x="0" y="0"/>
                      <a:ext cx="6316345" cy="4060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DD3DAE" w14:textId="77777777" w:rsidR="001A094F" w:rsidRDefault="001A094F" w:rsidP="001A094F">
      <w:pPr>
        <w:spacing w:after="0" w:line="240" w:lineRule="auto"/>
        <w:rPr>
          <w:noProof/>
        </w:rPr>
      </w:pPr>
      <w:r w:rsidRPr="005D52A1">
        <w:rPr>
          <w:noProof/>
        </w:rPr>
        <w:lastRenderedPageBreak/>
        <w:drawing>
          <wp:inline distT="0" distB="0" distL="0" distR="0" wp14:anchorId="3FCA4593" wp14:editId="4DDBFDA0">
            <wp:extent cx="6285604" cy="1800987"/>
            <wp:effectExtent l="0" t="0" r="1270" b="889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 rotWithShape="1"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175"/>
                    <a:stretch/>
                  </pic:blipFill>
                  <pic:spPr bwMode="auto">
                    <a:xfrm>
                      <a:off x="0" y="0"/>
                      <a:ext cx="6285865" cy="1801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9417B3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5D52A1">
        <w:rPr>
          <w:noProof/>
        </w:rPr>
        <w:drawing>
          <wp:inline distT="0" distB="0" distL="0" distR="0" wp14:anchorId="0B9DC489" wp14:editId="3E897457">
            <wp:extent cx="6316345" cy="1359535"/>
            <wp:effectExtent l="0" t="0" r="8255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6345" cy="135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DFF8D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Rusting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24/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Chemistry/2006/s/Paper 3/ Q6</w:t>
      </w:r>
    </w:p>
    <w:p w14:paraId="67218FAC" w14:textId="77777777" w:rsidR="001A094F" w:rsidRDefault="001A094F" w:rsidP="001A094F">
      <w:pPr>
        <w:spacing w:after="0" w:line="240" w:lineRule="auto"/>
        <w:rPr>
          <w:noProof/>
        </w:rPr>
      </w:pPr>
      <w:r w:rsidRPr="00F70F9B">
        <w:rPr>
          <w:noProof/>
        </w:rPr>
        <w:drawing>
          <wp:inline distT="0" distB="0" distL="0" distR="0" wp14:anchorId="3A410CC4" wp14:editId="6C9388E7">
            <wp:extent cx="6316345" cy="3525520"/>
            <wp:effectExtent l="0" t="0" r="8255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0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6345" cy="352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91B651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F70F9B">
        <w:rPr>
          <w:noProof/>
        </w:rPr>
        <w:drawing>
          <wp:inline distT="0" distB="0" distL="0" distR="0" wp14:anchorId="72F7ED9E" wp14:editId="2C63AF3A">
            <wp:extent cx="6316345" cy="902335"/>
            <wp:effectExtent l="0" t="0" r="8255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6345" cy="9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C0C6E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Rusting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25/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Chemistry/2002/w/Paper 3/ Q5</w:t>
      </w:r>
    </w:p>
    <w:p w14:paraId="2B45AAFC" w14:textId="77777777" w:rsidR="001A094F" w:rsidRDefault="001A094F" w:rsidP="001A094F">
      <w:pPr>
        <w:spacing w:after="0" w:line="240" w:lineRule="auto"/>
        <w:rPr>
          <w:noProof/>
        </w:rPr>
      </w:pPr>
      <w:r w:rsidRPr="006B3B91">
        <w:rPr>
          <w:noProof/>
        </w:rPr>
        <w:drawing>
          <wp:inline distT="0" distB="0" distL="0" distR="0" wp14:anchorId="0745FC0C" wp14:editId="22E2FFC6">
            <wp:extent cx="6412865" cy="1097280"/>
            <wp:effectExtent l="0" t="0" r="6985" b="7620"/>
            <wp:docPr id="493" name="Picture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 rotWithShape="1"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33" b="66680"/>
                    <a:stretch/>
                  </pic:blipFill>
                  <pic:spPr bwMode="auto">
                    <a:xfrm>
                      <a:off x="0" y="0"/>
                      <a:ext cx="6412865" cy="10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BD42EA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6B3B91">
        <w:rPr>
          <w:noProof/>
        </w:rPr>
        <w:lastRenderedPageBreak/>
        <w:drawing>
          <wp:inline distT="0" distB="0" distL="0" distR="0" wp14:anchorId="797B173B" wp14:editId="02373D81">
            <wp:extent cx="6285799" cy="2379218"/>
            <wp:effectExtent l="0" t="0" r="1270" b="254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 rotWithShape="1"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878"/>
                    <a:stretch/>
                  </pic:blipFill>
                  <pic:spPr bwMode="auto">
                    <a:xfrm>
                      <a:off x="0" y="0"/>
                      <a:ext cx="6285865" cy="2379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BCDBC8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Rusting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26/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Chemistry/2001/w/Paper 3/ Q4</w:t>
      </w:r>
    </w:p>
    <w:p w14:paraId="1D485A28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8E214A">
        <w:rPr>
          <w:noProof/>
        </w:rPr>
        <w:drawing>
          <wp:inline distT="0" distB="0" distL="0" distR="0" wp14:anchorId="1C3F3623" wp14:editId="400CA001">
            <wp:extent cx="6316345" cy="3898265"/>
            <wp:effectExtent l="0" t="0" r="8255" b="6985"/>
            <wp:docPr id="494" name="Picture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122" b="22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6345" cy="389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B7637B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CO2 &amp; methane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27/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Chemistry/2015/s/Paper 31/</w:t>
      </w:r>
    </w:p>
    <w:p w14:paraId="4570534E" w14:textId="77777777" w:rsidR="001A094F" w:rsidRDefault="001A094F" w:rsidP="001A094F">
      <w:pPr>
        <w:spacing w:after="0" w:line="240" w:lineRule="auto"/>
        <w:rPr>
          <w:noProof/>
          <w:lang w:val="en-CA" w:eastAsia="en-CA"/>
        </w:rPr>
      </w:pPr>
      <w:r w:rsidRPr="00043BA5">
        <w:rPr>
          <w:noProof/>
          <w:lang w:val="en-CA" w:eastAsia="en-CA"/>
        </w:rPr>
        <w:drawing>
          <wp:inline distT="0" distB="0" distL="0" distR="0" wp14:anchorId="3F631530" wp14:editId="5730AF93">
            <wp:extent cx="6328410" cy="2466340"/>
            <wp:effectExtent l="0" t="0" r="0" b="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6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841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38A74A" w14:textId="77777777" w:rsidR="001A094F" w:rsidRDefault="001A094F" w:rsidP="001A094F">
      <w:pPr>
        <w:spacing w:after="0" w:line="240" w:lineRule="auto"/>
        <w:rPr>
          <w:noProof/>
        </w:rPr>
      </w:pPr>
      <w:r w:rsidRPr="00043BA5">
        <w:rPr>
          <w:noProof/>
          <w:lang w:val="en-CA" w:eastAsia="en-CA"/>
        </w:rPr>
        <w:lastRenderedPageBreak/>
        <w:drawing>
          <wp:inline distT="0" distB="0" distL="0" distR="0" wp14:anchorId="01CC6BC7" wp14:editId="1A4F6ED0">
            <wp:extent cx="6328410" cy="2177415"/>
            <wp:effectExtent l="0" t="0" r="0" b="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8410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766E16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CO2 &amp; methane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28/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Chemistry/2011/w/Paper 31/</w:t>
      </w:r>
    </w:p>
    <w:p w14:paraId="5B6A48A3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D72060">
        <w:rPr>
          <w:noProof/>
        </w:rPr>
        <w:drawing>
          <wp:inline distT="0" distB="0" distL="0" distR="0" wp14:anchorId="745AD9E8" wp14:editId="5C66A0E6">
            <wp:extent cx="6304280" cy="4800600"/>
            <wp:effectExtent l="0" t="0" r="1270" b="0"/>
            <wp:docPr id="495" name="Picture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280" cy="480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718A55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CO2 &amp; methane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29/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Chemistry/2011/s/Paper 31/</w:t>
      </w:r>
    </w:p>
    <w:p w14:paraId="79D48EAE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51711E">
        <w:rPr>
          <w:noProof/>
        </w:rPr>
        <w:drawing>
          <wp:inline distT="0" distB="0" distL="0" distR="0" wp14:anchorId="68378F10" wp14:editId="36784E27">
            <wp:extent cx="6244590" cy="1576070"/>
            <wp:effectExtent l="0" t="0" r="3810" b="5080"/>
            <wp:docPr id="496" name="Picture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4590" cy="157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72A511" w14:textId="77777777" w:rsidR="001A094F" w:rsidRDefault="001A094F" w:rsidP="001A094F">
      <w:pPr>
        <w:spacing w:after="120" w:line="264" w:lineRule="auto"/>
        <w:rPr>
          <w:rFonts w:cs="Calibri"/>
          <w:color w:val="000000"/>
        </w:rPr>
      </w:pPr>
      <w:r>
        <w:rPr>
          <w:rFonts w:cs="Calibri"/>
          <w:color w:val="000000"/>
        </w:rPr>
        <w:br w:type="page"/>
      </w:r>
    </w:p>
    <w:p w14:paraId="4B3360C1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lastRenderedPageBreak/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CO2 &amp; methane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30/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Chemistry/2010/w/Paper 31/</w:t>
      </w:r>
    </w:p>
    <w:p w14:paraId="0D13B551" w14:textId="77777777" w:rsidR="001A094F" w:rsidRPr="001D31F3" w:rsidRDefault="001A094F" w:rsidP="001A094F">
      <w:pPr>
        <w:tabs>
          <w:tab w:val="left" w:pos="3327"/>
        </w:tabs>
        <w:spacing w:after="0" w:line="240" w:lineRule="auto"/>
        <w:rPr>
          <w:noProof/>
        </w:rPr>
      </w:pPr>
      <w:r w:rsidRPr="006B68DD">
        <w:rPr>
          <w:noProof/>
        </w:rPr>
        <w:drawing>
          <wp:inline distT="0" distB="0" distL="0" distR="0" wp14:anchorId="405AF2E1" wp14:editId="5A9D8FA5">
            <wp:extent cx="5944168" cy="6662057"/>
            <wp:effectExtent l="0" t="0" r="0" b="5715"/>
            <wp:docPr id="497" name="Picture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53"/>
                    <a:stretch/>
                  </pic:blipFill>
                  <pic:spPr bwMode="auto">
                    <a:xfrm>
                      <a:off x="0" y="0"/>
                      <a:ext cx="5952913" cy="6671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1F98CD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CO2 &amp; methane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31/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Chemistry/2009/s/Paper 31/ Q4</w:t>
      </w:r>
    </w:p>
    <w:p w14:paraId="7F35C909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71105B">
        <w:rPr>
          <w:noProof/>
        </w:rPr>
        <w:drawing>
          <wp:inline distT="0" distB="0" distL="0" distR="0" wp14:anchorId="1C24AB48" wp14:editId="5B380722">
            <wp:extent cx="6376670" cy="2442210"/>
            <wp:effectExtent l="0" t="0" r="5080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670" cy="244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6E52EF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CO2 &amp; methane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32/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Chemistry/2007/w/Paper 3/ Q6 (c)</w:t>
      </w:r>
    </w:p>
    <w:p w14:paraId="1C706D9F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7D6092">
        <w:rPr>
          <w:noProof/>
        </w:rPr>
        <w:lastRenderedPageBreak/>
        <w:drawing>
          <wp:inline distT="0" distB="0" distL="0" distR="0" wp14:anchorId="2EF44825" wp14:editId="6C808D21">
            <wp:extent cx="6304280" cy="721995"/>
            <wp:effectExtent l="0" t="0" r="1270" b="1905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280" cy="72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A3B97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CO2 &amp; methane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33/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Chemistry/2006/w/Paper 3/</w:t>
      </w:r>
    </w:p>
    <w:p w14:paraId="0F3CC6A2" w14:textId="77777777" w:rsidR="001A094F" w:rsidRDefault="001A094F" w:rsidP="001A094F">
      <w:pPr>
        <w:spacing w:after="0" w:line="240" w:lineRule="auto"/>
        <w:rPr>
          <w:noProof/>
        </w:rPr>
      </w:pPr>
      <w:r w:rsidRPr="006B05E0">
        <w:rPr>
          <w:noProof/>
        </w:rPr>
        <w:drawing>
          <wp:inline distT="0" distB="0" distL="0" distR="0" wp14:anchorId="1AB31517" wp14:editId="5B54548C">
            <wp:extent cx="6304280" cy="3300332"/>
            <wp:effectExtent l="0" t="0" r="127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142" cy="3300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9CDFDD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6B05E0">
        <w:rPr>
          <w:noProof/>
        </w:rPr>
        <w:drawing>
          <wp:inline distT="0" distB="0" distL="0" distR="0" wp14:anchorId="2ECF9D9A" wp14:editId="1DC7064F">
            <wp:extent cx="6304280" cy="2647409"/>
            <wp:effectExtent l="0" t="0" r="1270" b="63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4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728" cy="2647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44DECE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CO2 &amp; methane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34/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Chemistry/2006/w/Paper 3/</w:t>
      </w:r>
    </w:p>
    <w:p w14:paraId="27243D2F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44231A">
        <w:rPr>
          <w:noProof/>
        </w:rPr>
        <w:drawing>
          <wp:inline distT="0" distB="0" distL="0" distR="0" wp14:anchorId="76431AD8" wp14:editId="05E73A1F">
            <wp:extent cx="6280785" cy="2369836"/>
            <wp:effectExtent l="0" t="0" r="571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870" cy="2369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BFE55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CO2 &amp; methane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35/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Chemistry/2004/w/Paper 3/Q1</w:t>
      </w:r>
    </w:p>
    <w:p w14:paraId="6268CD95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B2032D">
        <w:rPr>
          <w:noProof/>
        </w:rPr>
        <w:lastRenderedPageBreak/>
        <w:drawing>
          <wp:inline distT="0" distB="0" distL="0" distR="0" wp14:anchorId="01F5A28B" wp14:editId="476972FB">
            <wp:extent cx="6328410" cy="1275080"/>
            <wp:effectExtent l="0" t="0" r="0" b="1270"/>
            <wp:docPr id="498" name="Pictur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1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8410" cy="127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A3AAA3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CO2 &amp; methane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36/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Chemistry/2004/w/Paper 3/ QiGCSE Chemistry/201 (c)</w:t>
      </w:r>
    </w:p>
    <w:p w14:paraId="46D6236E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B2032D">
        <w:rPr>
          <w:noProof/>
        </w:rPr>
        <w:drawing>
          <wp:inline distT="0" distB="0" distL="0" distR="0" wp14:anchorId="336CE1C6" wp14:editId="731E4A8F">
            <wp:extent cx="6280785" cy="3103880"/>
            <wp:effectExtent l="0" t="0" r="5715" b="127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785" cy="310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1A023D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CO2 &amp; methane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37/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Chemistry/2001/w/Paper 3/ Q2</w:t>
      </w:r>
    </w:p>
    <w:p w14:paraId="20D49862" w14:textId="77777777" w:rsidR="001A094F" w:rsidRDefault="001A094F" w:rsidP="001A094F">
      <w:pPr>
        <w:spacing w:after="0" w:line="240" w:lineRule="auto"/>
        <w:rPr>
          <w:noProof/>
        </w:rPr>
      </w:pPr>
      <w:r w:rsidRPr="007C3B41">
        <w:rPr>
          <w:noProof/>
        </w:rPr>
        <w:drawing>
          <wp:inline distT="0" distB="0" distL="0" distR="0" wp14:anchorId="6C1F43C9" wp14:editId="06786F55">
            <wp:extent cx="6352540" cy="4206240"/>
            <wp:effectExtent l="0" t="0" r="0" b="3810"/>
            <wp:docPr id="499" name="Picture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 rotWithShape="1"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509"/>
                    <a:stretch/>
                  </pic:blipFill>
                  <pic:spPr bwMode="auto">
                    <a:xfrm>
                      <a:off x="0" y="0"/>
                      <a:ext cx="6352540" cy="420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E6A040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7C3B41">
        <w:rPr>
          <w:noProof/>
        </w:rPr>
        <w:lastRenderedPageBreak/>
        <w:drawing>
          <wp:inline distT="0" distB="0" distL="0" distR="0" wp14:anchorId="5553C65A" wp14:editId="09ED4690">
            <wp:extent cx="6285486" cy="3238881"/>
            <wp:effectExtent l="0" t="0" r="127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 rotWithShape="1"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815"/>
                    <a:stretch/>
                  </pic:blipFill>
                  <pic:spPr bwMode="auto">
                    <a:xfrm>
                      <a:off x="0" y="0"/>
                      <a:ext cx="6285865" cy="3239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9E7704" w14:textId="77777777" w:rsidR="001A094F" w:rsidRDefault="001A094F" w:rsidP="001A094F">
      <w:pPr>
        <w:spacing w:after="0" w:line="240" w:lineRule="auto"/>
      </w:pPr>
      <w:r>
        <w:rPr>
          <w:rFonts w:cs="Calibri"/>
          <w:color w:val="000000"/>
        </w:rPr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Nitrogen &amp; Fertilisers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38/</w:t>
      </w:r>
      <w:r w:rsidRPr="00B436C8">
        <w:rPr>
          <w:rFonts w:cs="Calibri"/>
          <w:b/>
          <w:color w:val="000000"/>
        </w:rPr>
        <w:t xml:space="preserve"> </w:t>
      </w:r>
      <w:r>
        <w:t>iGCSE Chemistry/2013/w/Paper 31/</w:t>
      </w:r>
    </w:p>
    <w:p w14:paraId="62489E08" w14:textId="77777777" w:rsidR="001A094F" w:rsidRDefault="001A094F" w:rsidP="001A094F">
      <w:pPr>
        <w:spacing w:after="0" w:line="240" w:lineRule="auto"/>
        <w:rPr>
          <w:noProof/>
          <w:lang w:val="en-CA" w:eastAsia="en-CA"/>
        </w:rPr>
      </w:pPr>
      <w:r w:rsidRPr="00ED0B31">
        <w:rPr>
          <w:noProof/>
          <w:lang w:val="en-CA" w:eastAsia="en-CA"/>
        </w:rPr>
        <w:drawing>
          <wp:inline distT="0" distB="0" distL="0" distR="0" wp14:anchorId="6EB8A9F2" wp14:editId="3D5CAC7D">
            <wp:extent cx="6304280" cy="3547872"/>
            <wp:effectExtent l="0" t="0" r="1270" b="0"/>
            <wp:docPr id="500" name="Picture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3186"/>
                    <a:stretch/>
                  </pic:blipFill>
                  <pic:spPr bwMode="auto">
                    <a:xfrm>
                      <a:off x="0" y="0"/>
                      <a:ext cx="6304280" cy="3547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E380FC" w14:textId="77777777" w:rsidR="001A094F" w:rsidRDefault="001A094F" w:rsidP="001A094F">
      <w:pPr>
        <w:spacing w:after="0" w:line="240" w:lineRule="auto"/>
        <w:rPr>
          <w:noProof/>
          <w:lang w:val="en-CA" w:eastAsia="en-CA"/>
        </w:rPr>
      </w:pPr>
      <w:r w:rsidRPr="00ED0B31">
        <w:rPr>
          <w:noProof/>
          <w:lang w:val="en-CA" w:eastAsia="en-CA"/>
        </w:rPr>
        <w:lastRenderedPageBreak/>
        <w:drawing>
          <wp:inline distT="0" distB="0" distL="0" distR="0" wp14:anchorId="27520FC1" wp14:editId="12331883">
            <wp:extent cx="6285588" cy="6024372"/>
            <wp:effectExtent l="0" t="0" r="127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304"/>
                    <a:stretch/>
                  </pic:blipFill>
                  <pic:spPr bwMode="auto">
                    <a:xfrm>
                      <a:off x="0" y="0"/>
                      <a:ext cx="6285865" cy="6024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D8027D" w14:textId="77777777" w:rsidR="001A094F" w:rsidRDefault="001A094F" w:rsidP="001A094F">
      <w:pPr>
        <w:spacing w:after="0" w:line="240" w:lineRule="auto"/>
      </w:pPr>
      <w:r w:rsidRPr="00ED0B31">
        <w:rPr>
          <w:noProof/>
          <w:lang w:val="en-CA" w:eastAsia="en-CA"/>
        </w:rPr>
        <w:drawing>
          <wp:inline distT="0" distB="0" distL="0" distR="0" wp14:anchorId="4D40124F" wp14:editId="2E0B4DCC">
            <wp:extent cx="6063615" cy="2743200"/>
            <wp:effectExtent l="0" t="0" r="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834"/>
                    <a:stretch/>
                  </pic:blipFill>
                  <pic:spPr bwMode="auto">
                    <a:xfrm>
                      <a:off x="0" y="0"/>
                      <a:ext cx="606361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E43F10" w14:textId="77777777" w:rsidR="001A094F" w:rsidRPr="001D31F3" w:rsidRDefault="001A094F" w:rsidP="001A094F">
      <w:pPr>
        <w:spacing w:after="0" w:line="240" w:lineRule="auto"/>
      </w:pPr>
      <w:r w:rsidRPr="00ED0B31">
        <w:rPr>
          <w:noProof/>
          <w:lang w:val="en-CA" w:eastAsia="en-CA"/>
        </w:rPr>
        <w:lastRenderedPageBreak/>
        <w:drawing>
          <wp:inline distT="0" distB="0" distL="0" distR="0" wp14:anchorId="02B45092" wp14:editId="5A83B320">
            <wp:extent cx="6063615" cy="1881505"/>
            <wp:effectExtent l="0" t="0" r="0" b="444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105"/>
                    <a:stretch/>
                  </pic:blipFill>
                  <pic:spPr bwMode="auto">
                    <a:xfrm>
                      <a:off x="0" y="0"/>
                      <a:ext cx="6063615" cy="188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5437DA" w14:textId="77777777" w:rsidR="001A094F" w:rsidRDefault="001A094F" w:rsidP="001A094F">
      <w:pPr>
        <w:spacing w:after="0" w:line="240" w:lineRule="auto"/>
      </w:pPr>
      <w:r>
        <w:rPr>
          <w:rFonts w:cs="Calibri"/>
          <w:color w:val="000000"/>
        </w:rPr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Nitrogen &amp; Fertilisers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39/</w:t>
      </w:r>
      <w:r w:rsidRPr="00B436C8">
        <w:rPr>
          <w:rFonts w:cs="Calibri"/>
          <w:b/>
          <w:color w:val="000000"/>
        </w:rPr>
        <w:t xml:space="preserve"> </w:t>
      </w:r>
      <w:r>
        <w:t>iGCSE Chemistry/2013/s/Paper 31/ Q6</w:t>
      </w:r>
    </w:p>
    <w:p w14:paraId="5DEFADBD" w14:textId="77777777" w:rsidR="001A094F" w:rsidRPr="001D31F3" w:rsidRDefault="001A094F" w:rsidP="001A094F">
      <w:pPr>
        <w:spacing w:after="0" w:line="240" w:lineRule="auto"/>
      </w:pPr>
      <w:r w:rsidRPr="00270A8D">
        <w:rPr>
          <w:noProof/>
          <w:lang w:val="en-CA" w:eastAsia="en-CA"/>
        </w:rPr>
        <w:drawing>
          <wp:inline distT="0" distB="0" distL="0" distR="0" wp14:anchorId="097BB46A" wp14:editId="69C4EC32">
            <wp:extent cx="6148070" cy="4234815"/>
            <wp:effectExtent l="0" t="0" r="5080" b="0"/>
            <wp:docPr id="501" name="Pictur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5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070" cy="423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E91C20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Nitrogen &amp; Fertilisers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40/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Chemistry/2010/w/Paper 31/ Q4</w:t>
      </w:r>
    </w:p>
    <w:p w14:paraId="5FE8EA1D" w14:textId="77777777" w:rsidR="001A094F" w:rsidRDefault="001A094F" w:rsidP="001A094F">
      <w:pPr>
        <w:tabs>
          <w:tab w:val="left" w:pos="3327"/>
        </w:tabs>
        <w:spacing w:after="0" w:line="240" w:lineRule="auto"/>
        <w:rPr>
          <w:noProof/>
        </w:rPr>
      </w:pPr>
      <w:r w:rsidRPr="00E43711">
        <w:rPr>
          <w:noProof/>
        </w:rPr>
        <w:drawing>
          <wp:inline distT="0" distB="0" distL="0" distR="0" wp14:anchorId="42A62204" wp14:editId="3A587054">
            <wp:extent cx="6285230" cy="3088247"/>
            <wp:effectExtent l="0" t="0" r="1270" b="0"/>
            <wp:docPr id="502" name="Picture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340"/>
                    <a:stretch/>
                  </pic:blipFill>
                  <pic:spPr bwMode="auto">
                    <a:xfrm>
                      <a:off x="0" y="0"/>
                      <a:ext cx="6288232" cy="3089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6A495C" w14:textId="77777777" w:rsidR="001A094F" w:rsidRDefault="001A094F" w:rsidP="001A094F">
      <w:pPr>
        <w:tabs>
          <w:tab w:val="left" w:pos="3327"/>
        </w:tabs>
        <w:spacing w:after="0" w:line="240" w:lineRule="auto"/>
        <w:rPr>
          <w:noProof/>
        </w:rPr>
      </w:pPr>
      <w:r w:rsidRPr="00E43711">
        <w:rPr>
          <w:noProof/>
        </w:rPr>
        <w:lastRenderedPageBreak/>
        <w:drawing>
          <wp:inline distT="0" distB="0" distL="0" distR="0" wp14:anchorId="462D5837" wp14:editId="549DFD89">
            <wp:extent cx="6285479" cy="2348230"/>
            <wp:effectExtent l="0" t="0" r="127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679"/>
                    <a:stretch/>
                  </pic:blipFill>
                  <pic:spPr bwMode="auto">
                    <a:xfrm>
                      <a:off x="0" y="0"/>
                      <a:ext cx="6285865" cy="2348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8CF456" w14:textId="6DDA0DD8" w:rsidR="001A094F" w:rsidRPr="001D31F3" w:rsidRDefault="001A094F" w:rsidP="001A094F">
      <w:pPr>
        <w:spacing w:after="0" w:line="240" w:lineRule="auto"/>
        <w:rPr>
          <w:noProof/>
        </w:rPr>
      </w:pPr>
      <w:r w:rsidRPr="00E43711">
        <w:rPr>
          <w:noProof/>
        </w:rPr>
        <w:drawing>
          <wp:inline distT="0" distB="0" distL="0" distR="0" wp14:anchorId="4C145C84" wp14:editId="442E156F">
            <wp:extent cx="6364605" cy="1720215"/>
            <wp:effectExtent l="0" t="0" r="0" b="0"/>
            <wp:docPr id="503" name="Pictur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4605" cy="172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65DA3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Nitrogen &amp; Fertilisers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41/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Chemistry/2009/s/Paper 31/</w:t>
      </w:r>
    </w:p>
    <w:p w14:paraId="43074064" w14:textId="77777777" w:rsidR="001A094F" w:rsidRDefault="001A094F" w:rsidP="001A094F">
      <w:pPr>
        <w:spacing w:after="0" w:line="240" w:lineRule="auto"/>
        <w:rPr>
          <w:noProof/>
        </w:rPr>
      </w:pPr>
      <w:r w:rsidRPr="009D2934">
        <w:rPr>
          <w:noProof/>
        </w:rPr>
        <w:drawing>
          <wp:inline distT="0" distB="0" distL="0" distR="0" wp14:anchorId="36F9293A" wp14:editId="0FAF711D">
            <wp:extent cx="6285146" cy="3017520"/>
            <wp:effectExtent l="0" t="0" r="1905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 rotWithShape="1"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189"/>
                    <a:stretch/>
                  </pic:blipFill>
                  <pic:spPr bwMode="auto">
                    <a:xfrm>
                      <a:off x="0" y="0"/>
                      <a:ext cx="6285865" cy="301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3E1FB0" w14:textId="77777777" w:rsidR="001A094F" w:rsidRDefault="001A094F" w:rsidP="001A094F">
      <w:pPr>
        <w:spacing w:after="0" w:line="240" w:lineRule="auto"/>
        <w:rPr>
          <w:noProof/>
        </w:rPr>
      </w:pPr>
      <w:r w:rsidRPr="009D2934">
        <w:rPr>
          <w:noProof/>
        </w:rPr>
        <w:lastRenderedPageBreak/>
        <w:drawing>
          <wp:inline distT="0" distB="0" distL="0" distR="0" wp14:anchorId="58930D3F" wp14:editId="47BBEEF5">
            <wp:extent cx="6139543" cy="4900833"/>
            <wp:effectExtent l="0" t="0" r="0" b="0"/>
            <wp:docPr id="504" name="Picture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 rotWithShape="1"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222" b="2237"/>
                    <a:stretch/>
                  </pic:blipFill>
                  <pic:spPr bwMode="auto">
                    <a:xfrm>
                      <a:off x="0" y="0"/>
                      <a:ext cx="6141610" cy="4902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5250DE" w14:textId="77777777" w:rsidR="001A094F" w:rsidRDefault="001A094F" w:rsidP="001A094F">
      <w:pPr>
        <w:spacing w:after="0" w:line="240" w:lineRule="auto"/>
        <w:rPr>
          <w:noProof/>
        </w:rPr>
      </w:pPr>
      <w:r w:rsidRPr="00B24719">
        <w:rPr>
          <w:noProof/>
        </w:rPr>
        <w:drawing>
          <wp:inline distT="0" distB="0" distL="0" distR="0" wp14:anchorId="11D87666" wp14:editId="3842E0D3">
            <wp:extent cx="6340475" cy="3200400"/>
            <wp:effectExtent l="0" t="0" r="3175" b="0"/>
            <wp:docPr id="505" name="Picture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965"/>
                    <a:stretch/>
                  </pic:blipFill>
                  <pic:spPr bwMode="auto">
                    <a:xfrm>
                      <a:off x="0" y="0"/>
                      <a:ext cx="634047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F53BC0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B24719">
        <w:rPr>
          <w:noProof/>
        </w:rPr>
        <w:drawing>
          <wp:inline distT="0" distB="0" distL="0" distR="0" wp14:anchorId="78B7DA36" wp14:editId="5C0331B2">
            <wp:extent cx="6027576" cy="1332812"/>
            <wp:effectExtent l="0" t="0" r="0" b="127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196"/>
                    <a:stretch/>
                  </pic:blipFill>
                  <pic:spPr bwMode="auto">
                    <a:xfrm>
                      <a:off x="0" y="0"/>
                      <a:ext cx="6038873" cy="133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020C30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Nitrogen &amp; Fertilisers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42/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Chemistry/2008/w/Paper 31/ Q5b</w:t>
      </w:r>
    </w:p>
    <w:p w14:paraId="029A8CAB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A831FA">
        <w:rPr>
          <w:noProof/>
        </w:rPr>
        <w:lastRenderedPageBreak/>
        <w:drawing>
          <wp:inline distT="0" distB="0" distL="0" distR="0" wp14:anchorId="3D58115D" wp14:editId="769EFA98">
            <wp:extent cx="6424930" cy="721995"/>
            <wp:effectExtent l="0" t="0" r="0" b="1905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930" cy="72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34014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Nitrogen &amp; Fertilisers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43/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Chemistry/2007/w/Paper 3/ Q6</w:t>
      </w:r>
    </w:p>
    <w:p w14:paraId="438E35CE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7D6092">
        <w:rPr>
          <w:noProof/>
        </w:rPr>
        <w:drawing>
          <wp:inline distT="0" distB="0" distL="0" distR="0" wp14:anchorId="4C0082F1" wp14:editId="4AAC3CC7">
            <wp:extent cx="6280785" cy="1684655"/>
            <wp:effectExtent l="0" t="0" r="5715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785" cy="168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B2F807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Nitrogen &amp; Fertilisers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44/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Chemistry/2006/w/Paper 3/</w:t>
      </w:r>
    </w:p>
    <w:p w14:paraId="09E1F65E" w14:textId="77777777" w:rsidR="001A094F" w:rsidRDefault="001A094F" w:rsidP="001A094F">
      <w:pPr>
        <w:spacing w:after="0" w:line="240" w:lineRule="auto"/>
        <w:rPr>
          <w:noProof/>
        </w:rPr>
      </w:pPr>
      <w:r w:rsidRPr="0044231A">
        <w:rPr>
          <w:noProof/>
        </w:rPr>
        <w:drawing>
          <wp:inline distT="0" distB="0" distL="0" distR="0" wp14:anchorId="4CA48758" wp14:editId="0F7E119D">
            <wp:extent cx="6120716" cy="6046237"/>
            <wp:effectExtent l="0" t="0" r="0" b="0"/>
            <wp:docPr id="506" name="Picture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 rotWithShape="1"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769"/>
                    <a:stretch/>
                  </pic:blipFill>
                  <pic:spPr bwMode="auto">
                    <a:xfrm>
                      <a:off x="0" y="0"/>
                      <a:ext cx="6123148" cy="604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B5351D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44231A">
        <w:rPr>
          <w:noProof/>
        </w:rPr>
        <w:lastRenderedPageBreak/>
        <w:drawing>
          <wp:inline distT="0" distB="0" distL="0" distR="0" wp14:anchorId="2CDBF160" wp14:editId="0CC7BD6E">
            <wp:extent cx="6220460" cy="1968500"/>
            <wp:effectExtent l="0" t="0" r="889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 rotWithShape="1"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220"/>
                    <a:stretch/>
                  </pic:blipFill>
                  <pic:spPr bwMode="auto">
                    <a:xfrm>
                      <a:off x="0" y="0"/>
                      <a:ext cx="6220460" cy="196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C35F86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Nitrogen &amp; Fertilisers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45/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Chemistry/2005/w/Paper 3/</w:t>
      </w:r>
    </w:p>
    <w:p w14:paraId="78343DD1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C06E86">
        <w:rPr>
          <w:noProof/>
        </w:rPr>
        <w:drawing>
          <wp:inline distT="0" distB="0" distL="0" distR="0" wp14:anchorId="65BAD85C" wp14:editId="4C0B327D">
            <wp:extent cx="6316345" cy="4596130"/>
            <wp:effectExtent l="0" t="0" r="8255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6345" cy="459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4663A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Nitrogen &amp; Fertilisers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46/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Chemistry/2004/s/Paper 3/ Q2</w:t>
      </w:r>
    </w:p>
    <w:p w14:paraId="004276BF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B24859">
        <w:rPr>
          <w:noProof/>
        </w:rPr>
        <w:drawing>
          <wp:inline distT="0" distB="0" distL="0" distR="0" wp14:anchorId="649CC2EB" wp14:editId="6CEEA595">
            <wp:extent cx="6412865" cy="2141855"/>
            <wp:effectExtent l="0" t="0" r="6985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2865" cy="214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22F4B" w14:textId="77777777" w:rsidR="001A094F" w:rsidRDefault="001A094F" w:rsidP="001A094F">
      <w:pPr>
        <w:spacing w:after="120" w:line="264" w:lineRule="auto"/>
        <w:rPr>
          <w:rFonts w:cs="Calibri"/>
          <w:color w:val="000000"/>
        </w:rPr>
      </w:pPr>
      <w:r>
        <w:rPr>
          <w:rFonts w:cs="Calibri"/>
          <w:color w:val="000000"/>
        </w:rPr>
        <w:br w:type="page"/>
      </w:r>
    </w:p>
    <w:p w14:paraId="6A6D02AC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lastRenderedPageBreak/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Nitrogen &amp; Fertilisers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47/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Chemistry/2003/w/Paper 3/</w:t>
      </w:r>
    </w:p>
    <w:p w14:paraId="730C720E" w14:textId="77777777" w:rsidR="001A094F" w:rsidRDefault="001A094F" w:rsidP="001A094F">
      <w:pPr>
        <w:spacing w:after="0" w:line="240" w:lineRule="auto"/>
        <w:rPr>
          <w:noProof/>
        </w:rPr>
      </w:pPr>
      <w:r w:rsidRPr="0055306A">
        <w:rPr>
          <w:noProof/>
        </w:rPr>
        <w:drawing>
          <wp:inline distT="0" distB="0" distL="0" distR="0" wp14:anchorId="1A533AC5" wp14:editId="060251F0">
            <wp:extent cx="6184265" cy="1082675"/>
            <wp:effectExtent l="0" t="0" r="6985" b="3175"/>
            <wp:docPr id="507" name="Pictur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265" cy="108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8072E1" w14:textId="77777777" w:rsidR="001A094F" w:rsidRDefault="001A094F" w:rsidP="001A094F">
      <w:pPr>
        <w:spacing w:after="0" w:line="240" w:lineRule="auto"/>
        <w:rPr>
          <w:noProof/>
        </w:rPr>
      </w:pPr>
      <w:r w:rsidRPr="0055306A">
        <w:rPr>
          <w:noProof/>
        </w:rPr>
        <w:drawing>
          <wp:inline distT="0" distB="0" distL="0" distR="0" wp14:anchorId="220E2AC6" wp14:editId="148BA574">
            <wp:extent cx="6052185" cy="685800"/>
            <wp:effectExtent l="0" t="0" r="5715" b="0"/>
            <wp:docPr id="508" name="Picture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205" b="-19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218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[2]</w:t>
      </w:r>
    </w:p>
    <w:p w14:paraId="3DC3FBE1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55306A">
        <w:rPr>
          <w:noProof/>
        </w:rPr>
        <w:drawing>
          <wp:inline distT="0" distB="0" distL="0" distR="0" wp14:anchorId="4C571D78" wp14:editId="451265A0">
            <wp:extent cx="6280785" cy="5366385"/>
            <wp:effectExtent l="0" t="0" r="5715" b="5715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785" cy="536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2ADEC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Nitrogen &amp; Fertilisers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48/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Chemistry/2002/s/Paper 3/</w:t>
      </w:r>
    </w:p>
    <w:p w14:paraId="55F6FFA3" w14:textId="77777777" w:rsidR="001A094F" w:rsidRDefault="001A094F" w:rsidP="001A094F">
      <w:pPr>
        <w:spacing w:after="0" w:line="240" w:lineRule="auto"/>
        <w:rPr>
          <w:noProof/>
        </w:rPr>
      </w:pPr>
      <w:r w:rsidRPr="00E87210">
        <w:rPr>
          <w:noProof/>
        </w:rPr>
        <w:drawing>
          <wp:inline distT="0" distB="0" distL="0" distR="0" wp14:anchorId="6DD18D94" wp14:editId="1B315A88">
            <wp:extent cx="6376670" cy="517525"/>
            <wp:effectExtent l="0" t="0" r="5080" b="0"/>
            <wp:docPr id="509" name="Picture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670" cy="51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A064C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E87210">
        <w:rPr>
          <w:noProof/>
        </w:rPr>
        <w:drawing>
          <wp:inline distT="0" distB="0" distL="0" distR="0" wp14:anchorId="4F6ADF4F" wp14:editId="5205B39D">
            <wp:extent cx="6316345" cy="1058545"/>
            <wp:effectExtent l="0" t="0" r="8255" b="8255"/>
            <wp:docPr id="510" name="Picture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3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6345" cy="105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09C01" w14:textId="77777777" w:rsidR="001A094F" w:rsidRDefault="001A094F" w:rsidP="001A094F">
      <w:pPr>
        <w:spacing w:after="120" w:line="264" w:lineRule="auto"/>
        <w:rPr>
          <w:rFonts w:cs="Calibri"/>
          <w:color w:val="000000"/>
        </w:rPr>
      </w:pPr>
      <w:r>
        <w:rPr>
          <w:rFonts w:cs="Calibri"/>
          <w:color w:val="000000"/>
        </w:rPr>
        <w:br w:type="page"/>
      </w:r>
    </w:p>
    <w:p w14:paraId="2CBD98B9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lastRenderedPageBreak/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Water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49/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Chemistry/2014/s/Paper 31/</w:t>
      </w:r>
    </w:p>
    <w:p w14:paraId="0098BA31" w14:textId="77777777" w:rsidR="001A094F" w:rsidRPr="001D31F3" w:rsidRDefault="001A094F" w:rsidP="001A094F">
      <w:pPr>
        <w:spacing w:after="0" w:line="240" w:lineRule="auto"/>
        <w:jc w:val="right"/>
        <w:rPr>
          <w:noProof/>
        </w:rPr>
      </w:pPr>
      <w:r w:rsidRPr="003924B8">
        <w:rPr>
          <w:noProof/>
          <w:lang w:val="en-CA" w:eastAsia="en-CA"/>
        </w:rPr>
        <w:drawing>
          <wp:inline distT="0" distB="0" distL="0" distR="0" wp14:anchorId="3FC866AD" wp14:editId="0617D01F">
            <wp:extent cx="6136005" cy="2863215"/>
            <wp:effectExtent l="0" t="0" r="0" b="0"/>
            <wp:docPr id="511" name="Picture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9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6005" cy="286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CA" w:eastAsia="en-CA"/>
        </w:rPr>
        <w:t>[2]</w:t>
      </w:r>
    </w:p>
    <w:p w14:paraId="7E2B9A20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Water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50/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Chemistry/2012/s/Paper 31/</w:t>
      </w:r>
    </w:p>
    <w:p w14:paraId="69C4C3E5" w14:textId="77777777" w:rsidR="001A094F" w:rsidRDefault="001A094F" w:rsidP="001A094F">
      <w:pPr>
        <w:spacing w:after="0" w:line="240" w:lineRule="auto"/>
        <w:rPr>
          <w:noProof/>
        </w:rPr>
      </w:pPr>
      <w:r w:rsidRPr="00972B85">
        <w:rPr>
          <w:noProof/>
        </w:rPr>
        <w:drawing>
          <wp:inline distT="0" distB="0" distL="0" distR="0" wp14:anchorId="5A97DD7F" wp14:editId="0F193FBC">
            <wp:extent cx="6244590" cy="5394960"/>
            <wp:effectExtent l="0" t="0" r="381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 rotWithShape="1"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104"/>
                    <a:stretch/>
                  </pic:blipFill>
                  <pic:spPr bwMode="auto">
                    <a:xfrm>
                      <a:off x="0" y="0"/>
                      <a:ext cx="6244590" cy="539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9C20C0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972B85">
        <w:rPr>
          <w:noProof/>
        </w:rPr>
        <w:lastRenderedPageBreak/>
        <w:drawing>
          <wp:inline distT="0" distB="0" distL="0" distR="0" wp14:anchorId="56AEC6AB" wp14:editId="0A0870E1">
            <wp:extent cx="6244590" cy="1143762"/>
            <wp:effectExtent l="0" t="0" r="381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 rotWithShape="1"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116" b="21126"/>
                    <a:stretch/>
                  </pic:blipFill>
                  <pic:spPr bwMode="auto">
                    <a:xfrm>
                      <a:off x="0" y="0"/>
                      <a:ext cx="6244590" cy="1143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A1498E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Subtopic:</w:t>
      </w:r>
      <w:r>
        <w:rPr>
          <w:color w:val="000000"/>
        </w:rPr>
        <w:t xml:space="preserve"> </w:t>
      </w:r>
      <w:r>
        <w:rPr>
          <w:rFonts w:cs="Calibri"/>
          <w:color w:val="000000"/>
        </w:rPr>
        <w:t>Water</w:t>
      </w:r>
      <w:r>
        <w:rPr>
          <w:color w:val="000000"/>
        </w:rPr>
        <w:t xml:space="preserve"> </w:t>
      </w:r>
      <w:r>
        <w:rPr>
          <w:rFonts w:cs="Calibri"/>
          <w:b/>
          <w:bCs/>
          <w:color w:val="000000"/>
        </w:rPr>
        <w:t>Q# 51/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Chemistry/2008/w/Paper 31/ Q5</w:t>
      </w:r>
    </w:p>
    <w:p w14:paraId="628FA453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A831FA">
        <w:rPr>
          <w:noProof/>
        </w:rPr>
        <w:drawing>
          <wp:inline distT="0" distB="0" distL="0" distR="0" wp14:anchorId="00DF2AA7" wp14:editId="0C740404">
            <wp:extent cx="6364605" cy="697865"/>
            <wp:effectExtent l="0" t="0" r="0" b="6985"/>
            <wp:docPr id="512" name="Picture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4605" cy="69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FF8E4" w14:textId="77777777" w:rsidR="001A094F" w:rsidRDefault="001A094F" w:rsidP="001A094F">
      <w:pPr>
        <w:pStyle w:val="Heading1"/>
      </w:pPr>
      <w:bookmarkStart w:id="4" w:name="_Toc510092034"/>
      <w:r>
        <w:t xml:space="preserve">Mark Scheme - </w:t>
      </w:r>
      <w:proofErr w:type="spellStart"/>
      <w:r>
        <w:t>iG</w:t>
      </w:r>
      <w:proofErr w:type="spellEnd"/>
      <w:r>
        <w:t xml:space="preserve"> Chem 11 EQ P3 228marks 15w to 01w </w:t>
      </w:r>
      <w:proofErr w:type="spellStart"/>
      <w:r>
        <w:t>SubT</w:t>
      </w:r>
      <w:bookmarkEnd w:id="4"/>
      <w:proofErr w:type="spellEnd"/>
    </w:p>
    <w:p w14:paraId="031C1C85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Chemistry/2015/w/Paper 31/</w:t>
      </w:r>
    </w:p>
    <w:p w14:paraId="687EDE0D" w14:textId="77777777" w:rsidR="001A094F" w:rsidRDefault="001A094F" w:rsidP="001A094F">
      <w:pPr>
        <w:spacing w:after="0" w:line="240" w:lineRule="auto"/>
        <w:rPr>
          <w:noProof/>
        </w:rPr>
      </w:pPr>
      <w:r w:rsidRPr="005C5863">
        <w:rPr>
          <w:noProof/>
          <w:lang w:val="en-CA" w:eastAsia="en-CA"/>
        </w:rPr>
        <w:drawing>
          <wp:inline distT="0" distB="0" distL="0" distR="0" wp14:anchorId="59CABB89" wp14:editId="518950F2">
            <wp:extent cx="6208395" cy="1227455"/>
            <wp:effectExtent l="0" t="0" r="1905" b="0"/>
            <wp:docPr id="513" name="Picture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323" b="263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122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97A5B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2/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Chemistry/2015/s/Paper 31/</w:t>
      </w:r>
    </w:p>
    <w:p w14:paraId="7A77D989" w14:textId="77777777" w:rsidR="001A094F" w:rsidRDefault="001A094F" w:rsidP="001A094F">
      <w:pPr>
        <w:spacing w:after="0" w:line="240" w:lineRule="auto"/>
        <w:rPr>
          <w:noProof/>
          <w:lang w:val="en-CA" w:eastAsia="en-CA"/>
        </w:rPr>
      </w:pPr>
      <w:r w:rsidRPr="00A35CE9">
        <w:rPr>
          <w:noProof/>
          <w:lang w:val="en-CA" w:eastAsia="en-CA"/>
        </w:rPr>
        <w:drawing>
          <wp:inline distT="0" distB="0" distL="0" distR="0" wp14:anchorId="1BF331BA" wp14:editId="5BC76FEE">
            <wp:extent cx="6244590" cy="1118870"/>
            <wp:effectExtent l="0" t="0" r="3810" b="508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4590" cy="111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14CDC" w14:textId="77777777" w:rsidR="001A094F" w:rsidRDefault="001A094F" w:rsidP="001A094F">
      <w:pPr>
        <w:spacing w:after="0" w:line="240" w:lineRule="auto"/>
        <w:rPr>
          <w:noProof/>
        </w:rPr>
      </w:pPr>
      <w:r w:rsidRPr="00E176F2">
        <w:rPr>
          <w:noProof/>
          <w:lang w:val="en-CA" w:eastAsia="en-CA"/>
        </w:rPr>
        <w:drawing>
          <wp:inline distT="0" distB="0" distL="0" distR="0" wp14:anchorId="0D1DE29E" wp14:editId="3DD0E3B8">
            <wp:extent cx="5971592" cy="1415475"/>
            <wp:effectExtent l="0" t="0" r="0" b="0"/>
            <wp:docPr id="514" name="Picture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06" b="293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40" cy="141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4E89EE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3/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Chemistry/2014/w/Paper 31/</w:t>
      </w:r>
    </w:p>
    <w:p w14:paraId="780E72E2" w14:textId="77777777" w:rsidR="001A094F" w:rsidRDefault="001A094F" w:rsidP="001A094F">
      <w:pPr>
        <w:spacing w:after="0" w:line="240" w:lineRule="auto"/>
        <w:rPr>
          <w:noProof/>
        </w:rPr>
      </w:pPr>
      <w:r w:rsidRPr="00043BA5">
        <w:rPr>
          <w:noProof/>
          <w:lang w:val="en-CA" w:eastAsia="en-CA"/>
        </w:rPr>
        <w:drawing>
          <wp:inline distT="0" distB="0" distL="0" distR="0" wp14:anchorId="5931E6D2" wp14:editId="74AEF0CF">
            <wp:extent cx="5971540" cy="2704899"/>
            <wp:effectExtent l="0" t="0" r="0" b="635"/>
            <wp:docPr id="515" name="Picture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040" cy="2711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A3904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lastRenderedPageBreak/>
        <w:t>Q# 4/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Chemistry/2012/w/Paper 31/ Q3</w:t>
      </w:r>
    </w:p>
    <w:p w14:paraId="694A4477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175926">
        <w:rPr>
          <w:noProof/>
        </w:rPr>
        <w:drawing>
          <wp:inline distT="0" distB="0" distL="0" distR="0" wp14:anchorId="08501848" wp14:editId="03C04A2B">
            <wp:extent cx="6244590" cy="1744345"/>
            <wp:effectExtent l="0" t="0" r="3810" b="8255"/>
            <wp:docPr id="516" name="Picture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4590" cy="174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1664A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5/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Chemistry/2012/s/Paper 31/</w:t>
      </w:r>
    </w:p>
    <w:p w14:paraId="3F2E15A6" w14:textId="77777777" w:rsidR="001A094F" w:rsidRPr="001D31F3" w:rsidRDefault="001A094F" w:rsidP="001A094F">
      <w:pPr>
        <w:spacing w:after="0" w:line="240" w:lineRule="auto"/>
      </w:pPr>
      <w:r w:rsidRPr="00327FE0">
        <w:rPr>
          <w:noProof/>
        </w:rPr>
        <w:drawing>
          <wp:inline distT="0" distB="0" distL="0" distR="0" wp14:anchorId="02E9F618" wp14:editId="6492991C">
            <wp:extent cx="6184265" cy="1636395"/>
            <wp:effectExtent l="0" t="0" r="6985" b="1905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265" cy="163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01694E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6/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Chemistry/2011/w/Paper 31/ QiGCSE Chemistry/201</w:t>
      </w:r>
    </w:p>
    <w:p w14:paraId="5F31B3AB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D72060">
        <w:rPr>
          <w:noProof/>
        </w:rPr>
        <w:drawing>
          <wp:inline distT="0" distB="0" distL="0" distR="0" wp14:anchorId="6708AF53" wp14:editId="533AE010">
            <wp:extent cx="6123940" cy="1070610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940" cy="107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C69B43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7/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Chemistry/2010/s/Paper 31/ Q2</w:t>
      </w:r>
    </w:p>
    <w:p w14:paraId="2E3F21A6" w14:textId="77777777" w:rsidR="001A094F" w:rsidRPr="001D31F3" w:rsidRDefault="001A094F" w:rsidP="001A094F">
      <w:pPr>
        <w:spacing w:after="0" w:line="240" w:lineRule="auto"/>
      </w:pPr>
      <w:r w:rsidRPr="00D91E2E">
        <w:rPr>
          <w:noProof/>
        </w:rPr>
        <w:drawing>
          <wp:inline distT="0" distB="0" distL="0" distR="0" wp14:anchorId="14B2A8A5" wp14:editId="24FC8BD3">
            <wp:extent cx="6280785" cy="1263015"/>
            <wp:effectExtent l="0" t="0" r="5715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785" cy="126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A9BA5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8/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Chemistry/2010/s/Paper 31/ Q2</w:t>
      </w:r>
    </w:p>
    <w:p w14:paraId="1731E794" w14:textId="77777777" w:rsidR="001A094F" w:rsidRPr="001D31F3" w:rsidRDefault="001A094F" w:rsidP="001A094F">
      <w:pPr>
        <w:spacing w:after="0" w:line="240" w:lineRule="auto"/>
      </w:pPr>
      <w:r w:rsidRPr="00D91E2E">
        <w:rPr>
          <w:noProof/>
        </w:rPr>
        <w:drawing>
          <wp:inline distT="0" distB="0" distL="0" distR="0" wp14:anchorId="078CD4E1" wp14:editId="40CF6A32">
            <wp:extent cx="6388735" cy="817880"/>
            <wp:effectExtent l="0" t="0" r="0" b="127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735" cy="81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DDC0C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9/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Chemistry/2009/w/Paper 3/ QiGCSE Chemistry/201</w:t>
      </w:r>
    </w:p>
    <w:p w14:paraId="0D3FBCE9" w14:textId="77777777" w:rsidR="001A094F" w:rsidRDefault="001A094F" w:rsidP="001A094F">
      <w:pPr>
        <w:spacing w:after="0" w:line="240" w:lineRule="auto"/>
        <w:rPr>
          <w:noProof/>
        </w:rPr>
      </w:pPr>
      <w:r w:rsidRPr="00AF2F0A">
        <w:rPr>
          <w:noProof/>
        </w:rPr>
        <w:drawing>
          <wp:inline distT="0" distB="0" distL="0" distR="0" wp14:anchorId="7029CB51" wp14:editId="0E69C363">
            <wp:extent cx="6196330" cy="137160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716"/>
                    <a:stretch/>
                  </pic:blipFill>
                  <pic:spPr bwMode="auto">
                    <a:xfrm>
                      <a:off x="0" y="0"/>
                      <a:ext cx="619633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3EF68F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AF2F0A">
        <w:rPr>
          <w:noProof/>
        </w:rPr>
        <w:lastRenderedPageBreak/>
        <w:drawing>
          <wp:inline distT="0" distB="0" distL="0" distR="0" wp14:anchorId="0A79623E" wp14:editId="6DBA9D9E">
            <wp:extent cx="6196330" cy="1996694"/>
            <wp:effectExtent l="0" t="0" r="0" b="381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358"/>
                    <a:stretch/>
                  </pic:blipFill>
                  <pic:spPr bwMode="auto">
                    <a:xfrm>
                      <a:off x="0" y="0"/>
                      <a:ext cx="6196330" cy="1996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85A377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10/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Chemistry/2009/w/Paper 3/ 4 (c)</w:t>
      </w:r>
    </w:p>
    <w:p w14:paraId="6CDCEC10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E43711">
        <w:rPr>
          <w:noProof/>
        </w:rPr>
        <w:drawing>
          <wp:inline distT="0" distB="0" distL="0" distR="0" wp14:anchorId="2B3D9FF9" wp14:editId="762EEABF">
            <wp:extent cx="5979795" cy="1046480"/>
            <wp:effectExtent l="0" t="0" r="1905" b="127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795" cy="104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5907DD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11/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Chemistry/2009/w/Paper 3/</w:t>
      </w:r>
    </w:p>
    <w:p w14:paraId="5C8F9268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AF2F0A">
        <w:rPr>
          <w:noProof/>
        </w:rPr>
        <w:drawing>
          <wp:inline distT="0" distB="0" distL="0" distR="0" wp14:anchorId="00F092AF" wp14:editId="2837E944">
            <wp:extent cx="6232525" cy="926465"/>
            <wp:effectExtent l="0" t="0" r="0" b="6985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2525" cy="92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099FE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12/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Chemistry/2006/w/Paper 3/ Q4</w:t>
      </w:r>
    </w:p>
    <w:p w14:paraId="4B506290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4065B4">
        <w:rPr>
          <w:noProof/>
        </w:rPr>
        <w:drawing>
          <wp:inline distT="0" distB="0" distL="0" distR="0" wp14:anchorId="03FC9732" wp14:editId="0C410EB4">
            <wp:extent cx="5931535" cy="445135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3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4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65B4">
        <w:rPr>
          <w:noProof/>
        </w:rPr>
        <w:drawing>
          <wp:inline distT="0" distB="0" distL="0" distR="0" wp14:anchorId="36DDCDB2" wp14:editId="7628EDA1">
            <wp:extent cx="5931535" cy="746125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4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E21E7A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13/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Chemistry/2004/w/Paper 3/</w:t>
      </w:r>
    </w:p>
    <w:p w14:paraId="2EB82B4D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DC402D">
        <w:rPr>
          <w:noProof/>
        </w:rPr>
        <w:drawing>
          <wp:inline distT="0" distB="0" distL="0" distR="0" wp14:anchorId="1B31386B" wp14:editId="4A4E2F52">
            <wp:extent cx="6196330" cy="1251585"/>
            <wp:effectExtent l="0" t="0" r="0" b="5715"/>
            <wp:docPr id="517" name="Picture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3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6330" cy="125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6201E9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14/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Chemistry/2003/w/Paper 3/</w:t>
      </w:r>
    </w:p>
    <w:p w14:paraId="4CF038C9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4006E1">
        <w:rPr>
          <w:noProof/>
        </w:rPr>
        <w:drawing>
          <wp:inline distT="0" distB="0" distL="0" distR="0" wp14:anchorId="347A3D73" wp14:editId="50942464">
            <wp:extent cx="5474335" cy="264795"/>
            <wp:effectExtent l="0" t="0" r="0" b="1905"/>
            <wp:docPr id="518" name="Picture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335" cy="26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F5B80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15/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Chemistry/2003/s/Paper 3/ Q3</w:t>
      </w:r>
    </w:p>
    <w:p w14:paraId="6626073A" w14:textId="77777777" w:rsidR="001A094F" w:rsidRPr="001D31F3" w:rsidRDefault="001A094F" w:rsidP="001A094F">
      <w:pPr>
        <w:spacing w:after="0" w:line="240" w:lineRule="auto"/>
      </w:pPr>
      <w:r w:rsidRPr="003E2938">
        <w:rPr>
          <w:noProof/>
        </w:rPr>
        <w:drawing>
          <wp:inline distT="0" distB="0" distL="0" distR="0" wp14:anchorId="5E44F255" wp14:editId="16119733">
            <wp:extent cx="6280785" cy="1227455"/>
            <wp:effectExtent l="0" t="0" r="5715" b="0"/>
            <wp:docPr id="519" name="Picture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785" cy="122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03215" w14:textId="77777777" w:rsidR="001A094F" w:rsidRDefault="001A094F" w:rsidP="001A094F">
      <w:pPr>
        <w:spacing w:after="120" w:line="264" w:lineRule="auto"/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28BE2CB1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lastRenderedPageBreak/>
        <w:t>Q# 16/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Chemistry/2002/s/Paper 3/ Q</w:t>
      </w:r>
      <w:r>
        <w:t>3</w:t>
      </w:r>
    </w:p>
    <w:p w14:paraId="22C54CB5" w14:textId="77777777" w:rsidR="001A094F" w:rsidRPr="001D31F3" w:rsidRDefault="001A094F" w:rsidP="001A094F">
      <w:pPr>
        <w:spacing w:after="0" w:line="240" w:lineRule="auto"/>
      </w:pPr>
      <w:r w:rsidRPr="00802105">
        <w:rPr>
          <w:noProof/>
        </w:rPr>
        <w:drawing>
          <wp:inline distT="0" distB="0" distL="0" distR="0" wp14:anchorId="3BE23DB8" wp14:editId="71668C8A">
            <wp:extent cx="5654675" cy="2117725"/>
            <wp:effectExtent l="0" t="0" r="3175" b="0"/>
            <wp:docPr id="520" name="Picture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675" cy="211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1C7D65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17/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Chemistry/2001/w/Paper 3/</w:t>
      </w:r>
    </w:p>
    <w:p w14:paraId="0E0343AB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CA4CE7">
        <w:rPr>
          <w:noProof/>
        </w:rPr>
        <w:drawing>
          <wp:inline distT="0" distB="0" distL="0" distR="0" wp14:anchorId="062A7C07" wp14:editId="26E4CF9E">
            <wp:extent cx="6123940" cy="2009140"/>
            <wp:effectExtent l="0" t="0" r="0" b="0"/>
            <wp:docPr id="521" name="Picture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940" cy="200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479E89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18/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Chemistry/2001/w/Paper 3/</w:t>
      </w:r>
    </w:p>
    <w:p w14:paraId="0C99B614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CA4CE7">
        <w:rPr>
          <w:noProof/>
        </w:rPr>
        <w:drawing>
          <wp:inline distT="0" distB="0" distL="0" distR="0" wp14:anchorId="32FDA748" wp14:editId="4807488D">
            <wp:extent cx="5859145" cy="805815"/>
            <wp:effectExtent l="0" t="0" r="8255" b="0"/>
            <wp:docPr id="522" name="Picture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145" cy="80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EADB9A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19/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Chemistry/2014/w/Paper 31/ Q4</w:t>
      </w:r>
    </w:p>
    <w:p w14:paraId="6FF7A7F1" w14:textId="77777777" w:rsidR="001A094F" w:rsidRDefault="001A094F" w:rsidP="001A094F">
      <w:pPr>
        <w:spacing w:after="0" w:line="240" w:lineRule="auto"/>
        <w:rPr>
          <w:noProof/>
          <w:lang w:val="en-CA" w:eastAsia="en-CA"/>
        </w:rPr>
      </w:pPr>
      <w:r w:rsidRPr="00043BA5">
        <w:rPr>
          <w:noProof/>
          <w:lang w:val="en-CA" w:eastAsia="en-CA"/>
        </w:rPr>
        <w:drawing>
          <wp:inline distT="0" distB="0" distL="0" distR="0" wp14:anchorId="5A77296E" wp14:editId="287D437E">
            <wp:extent cx="6160135" cy="288925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3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0135" cy="2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2B247" w14:textId="77777777" w:rsidR="001A094F" w:rsidRDefault="001A094F" w:rsidP="001A094F">
      <w:pPr>
        <w:spacing w:after="0" w:line="240" w:lineRule="auto"/>
        <w:rPr>
          <w:noProof/>
        </w:rPr>
      </w:pPr>
      <w:r w:rsidRPr="00043BA5">
        <w:rPr>
          <w:noProof/>
          <w:lang w:val="en-CA" w:eastAsia="en-CA"/>
        </w:rPr>
        <w:drawing>
          <wp:inline distT="0" distB="0" distL="0" distR="0" wp14:anchorId="68930D24" wp14:editId="6C6C0C25">
            <wp:extent cx="6099810" cy="2225675"/>
            <wp:effectExtent l="0" t="0" r="0" b="317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9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810" cy="222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AE0CA9" w14:textId="77777777" w:rsidR="001A094F" w:rsidRDefault="001A094F" w:rsidP="001A094F">
      <w:pPr>
        <w:spacing w:after="0" w:line="240" w:lineRule="auto"/>
      </w:pPr>
      <w:r>
        <w:rPr>
          <w:rFonts w:cs="Calibri"/>
          <w:b/>
          <w:bCs/>
          <w:color w:val="000000"/>
        </w:rPr>
        <w:t>Q# 20/</w:t>
      </w:r>
      <w:r w:rsidRPr="00B436C8">
        <w:rPr>
          <w:rFonts w:cs="Calibri"/>
          <w:b/>
          <w:color w:val="000000"/>
        </w:rPr>
        <w:t xml:space="preserve"> </w:t>
      </w:r>
      <w:r>
        <w:t>iGCSE Chemistry/2013/s/Paper 31/ Q6</w:t>
      </w:r>
    </w:p>
    <w:p w14:paraId="7F287214" w14:textId="77777777" w:rsidR="001A094F" w:rsidRPr="001D31F3" w:rsidRDefault="001A094F" w:rsidP="001A094F">
      <w:pPr>
        <w:spacing w:after="0" w:line="240" w:lineRule="auto"/>
      </w:pPr>
      <w:r w:rsidRPr="009C3254">
        <w:rPr>
          <w:noProof/>
          <w:lang w:val="en-CA" w:eastAsia="en-CA"/>
        </w:rPr>
        <w:drawing>
          <wp:inline distT="0" distB="0" distL="0" distR="0" wp14:anchorId="081AE121" wp14:editId="0A3B61DE">
            <wp:extent cx="6220460" cy="601345"/>
            <wp:effectExtent l="0" t="0" r="8890" b="825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0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460" cy="60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D5C6E" w14:textId="77777777" w:rsidR="001A094F" w:rsidRDefault="001A094F" w:rsidP="001A094F">
      <w:pPr>
        <w:spacing w:after="120" w:line="264" w:lineRule="auto"/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0EBFC8D9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lastRenderedPageBreak/>
        <w:t>Q# 21/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Chemistry/2009/w/Paper 3/ Q3</w:t>
      </w:r>
    </w:p>
    <w:p w14:paraId="6E88DAFC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E43711">
        <w:rPr>
          <w:noProof/>
        </w:rPr>
        <w:drawing>
          <wp:inline distT="0" distB="0" distL="0" distR="0" wp14:anchorId="232641F0" wp14:editId="0DBC682F">
            <wp:extent cx="6316345" cy="1456055"/>
            <wp:effectExtent l="0" t="0" r="825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936" b="42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6345" cy="145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5F18E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22/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Chemistry/2008/w/Paper 31/</w:t>
      </w:r>
    </w:p>
    <w:p w14:paraId="7D509FBC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A831FA">
        <w:rPr>
          <w:noProof/>
        </w:rPr>
        <w:drawing>
          <wp:inline distT="0" distB="0" distL="0" distR="0" wp14:anchorId="0FF59E4E" wp14:editId="5CC6D7E6">
            <wp:extent cx="6280785" cy="2851785"/>
            <wp:effectExtent l="0" t="0" r="5715" b="571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785" cy="285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CF69F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23/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Chemistry/2008/s/Paper 31/ Q</w:t>
      </w:r>
      <w:r>
        <w:t>5</w:t>
      </w:r>
    </w:p>
    <w:p w14:paraId="215DE70A" w14:textId="77777777" w:rsidR="001A094F" w:rsidRDefault="001A094F" w:rsidP="001A094F">
      <w:pPr>
        <w:spacing w:after="0" w:line="240" w:lineRule="auto"/>
      </w:pPr>
      <w:r w:rsidRPr="00285629">
        <w:rPr>
          <w:noProof/>
        </w:rPr>
        <w:drawing>
          <wp:inline distT="0" distB="0" distL="0" distR="0" wp14:anchorId="535569EC" wp14:editId="0ECD54A2">
            <wp:extent cx="6268720" cy="3068320"/>
            <wp:effectExtent l="0" t="0" r="0" b="0"/>
            <wp:docPr id="523" name="Picture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8720" cy="306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523BB" w14:textId="77777777" w:rsidR="001A094F" w:rsidRPr="001D31F3" w:rsidRDefault="001A094F" w:rsidP="001A094F">
      <w:pPr>
        <w:spacing w:after="0" w:line="240" w:lineRule="auto"/>
      </w:pPr>
      <w:r w:rsidRPr="00285629">
        <w:rPr>
          <w:noProof/>
        </w:rPr>
        <w:lastRenderedPageBreak/>
        <w:drawing>
          <wp:inline distT="0" distB="0" distL="0" distR="0" wp14:anchorId="763492C8" wp14:editId="59EFEAE1">
            <wp:extent cx="6268720" cy="2237740"/>
            <wp:effectExtent l="0" t="0" r="0" b="0"/>
            <wp:docPr id="524" name="Picture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0" t="59993" r="3070" b="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8720" cy="223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E88024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24/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Chemistry/2006/s/Paper 3/ Q</w:t>
      </w:r>
      <w:r>
        <w:t>6</w:t>
      </w:r>
      <w:r>
        <w:rPr>
          <w:noProof/>
        </w:rPr>
        <w:t xml:space="preserve"> (c)</w:t>
      </w:r>
    </w:p>
    <w:p w14:paraId="7488E2A8" w14:textId="77777777" w:rsidR="001A094F" w:rsidRPr="001D31F3" w:rsidRDefault="001A094F" w:rsidP="001A094F">
      <w:pPr>
        <w:spacing w:after="0" w:line="240" w:lineRule="auto"/>
      </w:pPr>
      <w:r w:rsidRPr="00B22616">
        <w:rPr>
          <w:noProof/>
        </w:rPr>
        <w:drawing>
          <wp:inline distT="0" distB="0" distL="0" distR="0" wp14:anchorId="6412AD0D" wp14:editId="3B85BA78">
            <wp:extent cx="6424930" cy="481330"/>
            <wp:effectExtent l="0" t="0" r="0" b="0"/>
            <wp:docPr id="525" name="Picture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5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930" cy="48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6C315B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25/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Chemistry/2002/w/Paper 3/ Q5</w:t>
      </w:r>
    </w:p>
    <w:p w14:paraId="4BAE404E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375473">
        <w:rPr>
          <w:noProof/>
        </w:rPr>
        <w:drawing>
          <wp:inline distT="0" distB="0" distL="0" distR="0" wp14:anchorId="144F52E8" wp14:editId="422C426E">
            <wp:extent cx="4451985" cy="2286000"/>
            <wp:effectExtent l="0" t="0" r="5715" b="0"/>
            <wp:docPr id="526" name="Picture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82" b="33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98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5DEC7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26/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Chemistry/2001/w/Paper 3/ Q4</w:t>
      </w:r>
    </w:p>
    <w:p w14:paraId="6BA06E74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672906">
        <w:rPr>
          <w:noProof/>
        </w:rPr>
        <w:drawing>
          <wp:inline distT="0" distB="0" distL="0" distR="0" wp14:anchorId="36FD5FFC" wp14:editId="31582136">
            <wp:extent cx="5787390" cy="2322195"/>
            <wp:effectExtent l="0" t="0" r="3810" b="1905"/>
            <wp:docPr id="527" name="Picture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7390" cy="232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A4338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27/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Chemistry/2015/s/Paper 31/</w:t>
      </w:r>
    </w:p>
    <w:p w14:paraId="78B15E2F" w14:textId="77777777" w:rsidR="001A094F" w:rsidRDefault="001A094F" w:rsidP="001A094F">
      <w:pPr>
        <w:spacing w:after="0" w:line="240" w:lineRule="auto"/>
        <w:rPr>
          <w:noProof/>
          <w:lang w:val="en-CA" w:eastAsia="en-CA"/>
        </w:rPr>
      </w:pPr>
      <w:r w:rsidRPr="00A35CE9">
        <w:rPr>
          <w:noProof/>
          <w:lang w:val="en-CA" w:eastAsia="en-CA"/>
        </w:rPr>
        <w:drawing>
          <wp:inline distT="0" distB="0" distL="0" distR="0" wp14:anchorId="1CFEE637" wp14:editId="79D29E66">
            <wp:extent cx="6244590" cy="1551940"/>
            <wp:effectExtent l="0" t="0" r="3810" b="0"/>
            <wp:docPr id="528" name="Picture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89" b="366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4590" cy="155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71CAC" w14:textId="77777777" w:rsidR="001A094F" w:rsidRDefault="001A094F" w:rsidP="001A094F">
      <w:pPr>
        <w:spacing w:after="0" w:line="240" w:lineRule="auto"/>
        <w:rPr>
          <w:noProof/>
        </w:rPr>
      </w:pPr>
      <w:r w:rsidRPr="00E176F2">
        <w:rPr>
          <w:noProof/>
          <w:lang w:val="en-CA" w:eastAsia="en-CA"/>
        </w:rPr>
        <w:lastRenderedPageBreak/>
        <w:drawing>
          <wp:inline distT="0" distB="0" distL="0" distR="0" wp14:anchorId="2013A7C4" wp14:editId="2D17D5A8">
            <wp:extent cx="6244590" cy="758190"/>
            <wp:effectExtent l="0" t="0" r="3810" b="3810"/>
            <wp:docPr id="529" name="Picture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4590" cy="75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93C608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28/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Chemistry/2011/w/Paper 31/</w:t>
      </w:r>
    </w:p>
    <w:p w14:paraId="2320E8B1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D72060">
        <w:rPr>
          <w:noProof/>
        </w:rPr>
        <w:drawing>
          <wp:inline distT="0" distB="0" distL="0" distR="0" wp14:anchorId="066C6481" wp14:editId="07584D82">
            <wp:extent cx="6232525" cy="2707005"/>
            <wp:effectExtent l="0" t="0" r="0" b="0"/>
            <wp:docPr id="530" name="Picture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2525" cy="270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B823A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29/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Chemistry/2011/s/Paper 31/</w:t>
      </w:r>
    </w:p>
    <w:p w14:paraId="430FC030" w14:textId="77777777" w:rsidR="001A094F" w:rsidRPr="001D31F3" w:rsidRDefault="001A094F" w:rsidP="001A094F">
      <w:pPr>
        <w:spacing w:after="0" w:line="240" w:lineRule="auto"/>
      </w:pPr>
      <w:r w:rsidRPr="0051711E">
        <w:rPr>
          <w:noProof/>
        </w:rPr>
        <w:drawing>
          <wp:inline distT="0" distB="0" distL="0" distR="0" wp14:anchorId="61A220E2" wp14:editId="23D461D5">
            <wp:extent cx="6232525" cy="577215"/>
            <wp:effectExtent l="0" t="0" r="0" b="0"/>
            <wp:docPr id="531" name="Picture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2525" cy="57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4CD877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30/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Chemistry/2010/w/Paper 31/</w:t>
      </w:r>
    </w:p>
    <w:p w14:paraId="75191DB3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6B68DD">
        <w:rPr>
          <w:noProof/>
        </w:rPr>
        <w:drawing>
          <wp:inline distT="0" distB="0" distL="0" distR="0" wp14:anchorId="25B9F927" wp14:editId="6A981FA9">
            <wp:extent cx="6280785" cy="3236595"/>
            <wp:effectExtent l="0" t="0" r="5715" b="1905"/>
            <wp:docPr id="532" name="Picture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785" cy="323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955F60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31/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Chemistry/2009/s/Paper 31/</w:t>
      </w:r>
    </w:p>
    <w:p w14:paraId="0078CFC1" w14:textId="77777777" w:rsidR="001A094F" w:rsidRPr="001D31F3" w:rsidRDefault="001A094F" w:rsidP="001A094F">
      <w:pPr>
        <w:spacing w:after="0" w:line="240" w:lineRule="auto"/>
      </w:pPr>
      <w:r w:rsidRPr="00A15A2E">
        <w:rPr>
          <w:noProof/>
        </w:rPr>
        <w:drawing>
          <wp:inline distT="0" distB="0" distL="0" distR="0" wp14:anchorId="69039612" wp14:editId="49A11E29">
            <wp:extent cx="6280785" cy="1275080"/>
            <wp:effectExtent l="0" t="0" r="5715" b="1270"/>
            <wp:docPr id="533" name="Picture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785" cy="127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6C57A" w14:textId="77777777" w:rsidR="001A094F" w:rsidRDefault="001A094F" w:rsidP="001A094F">
      <w:pPr>
        <w:spacing w:after="120" w:line="264" w:lineRule="auto"/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2592B32A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lastRenderedPageBreak/>
        <w:t>Q# 32/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Chemistry/2007/w/Paper 3/ Q6 (c)</w:t>
      </w:r>
    </w:p>
    <w:p w14:paraId="07F00909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B61321">
        <w:rPr>
          <w:noProof/>
        </w:rPr>
        <w:drawing>
          <wp:inline distT="0" distB="0" distL="0" distR="0" wp14:anchorId="450EDAC5" wp14:editId="65EB832B">
            <wp:extent cx="5931535" cy="589280"/>
            <wp:effectExtent l="0" t="0" r="0" b="127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58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74948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33/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Chemistry/2006/w/Paper 3/</w:t>
      </w:r>
    </w:p>
    <w:p w14:paraId="2CE30CAD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44231A">
        <w:rPr>
          <w:noProof/>
        </w:rPr>
        <w:drawing>
          <wp:inline distT="0" distB="0" distL="0" distR="0" wp14:anchorId="1713ED07" wp14:editId="7278E84D">
            <wp:extent cx="6160135" cy="1275080"/>
            <wp:effectExtent l="0" t="0" r="0" b="127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0135" cy="127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A0132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34/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Chemistry/2006/w/Paper 3/</w:t>
      </w:r>
    </w:p>
    <w:p w14:paraId="06BCA56C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4065B4">
        <w:rPr>
          <w:noProof/>
        </w:rPr>
        <w:drawing>
          <wp:inline distT="0" distB="0" distL="0" distR="0" wp14:anchorId="2374CC1C" wp14:editId="52C704A5">
            <wp:extent cx="6196330" cy="986790"/>
            <wp:effectExtent l="0" t="0" r="0" b="381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6330" cy="98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2D3F0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35/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Chemistry/2004/w/Paper 3/</w:t>
      </w:r>
    </w:p>
    <w:p w14:paraId="69295E66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DC402D">
        <w:rPr>
          <w:noProof/>
        </w:rPr>
        <w:drawing>
          <wp:inline distT="0" distB="0" distL="0" distR="0" wp14:anchorId="380A09CE" wp14:editId="7426F1D5">
            <wp:extent cx="6196330" cy="252730"/>
            <wp:effectExtent l="0" t="0" r="0" b="0"/>
            <wp:docPr id="534" name="Picture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9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6330" cy="25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176271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36/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Chemistry/2004/w/Paper 3/ QiGCSE Chemistry/201 (c)</w:t>
      </w:r>
    </w:p>
    <w:p w14:paraId="63287EC3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DC402D">
        <w:rPr>
          <w:noProof/>
        </w:rPr>
        <w:drawing>
          <wp:inline distT="0" distB="0" distL="0" distR="0" wp14:anchorId="15187BF5" wp14:editId="675817FB">
            <wp:extent cx="5474335" cy="505460"/>
            <wp:effectExtent l="0" t="0" r="0" b="889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335" cy="50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93E678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37/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Chemistry/2001/w/Paper 3/ Q2</w:t>
      </w:r>
    </w:p>
    <w:p w14:paraId="7BFD4515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CA4CE7">
        <w:rPr>
          <w:noProof/>
        </w:rPr>
        <w:drawing>
          <wp:inline distT="0" distB="0" distL="0" distR="0" wp14:anchorId="399CD7F1" wp14:editId="511517A2">
            <wp:extent cx="5859145" cy="1828800"/>
            <wp:effectExtent l="0" t="0" r="8255" b="0"/>
            <wp:docPr id="535" name="Picture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14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03F60" w14:textId="77777777" w:rsidR="001A094F" w:rsidRDefault="001A094F" w:rsidP="001A094F">
      <w:pPr>
        <w:spacing w:after="0" w:line="240" w:lineRule="auto"/>
      </w:pPr>
      <w:r>
        <w:rPr>
          <w:rFonts w:cs="Calibri"/>
          <w:b/>
          <w:bCs/>
          <w:color w:val="000000"/>
        </w:rPr>
        <w:t>Q# 38/</w:t>
      </w:r>
      <w:r w:rsidRPr="00B436C8">
        <w:rPr>
          <w:rFonts w:cs="Calibri"/>
          <w:b/>
          <w:color w:val="000000"/>
        </w:rPr>
        <w:t xml:space="preserve"> </w:t>
      </w:r>
      <w:r>
        <w:t>iGCSE Chemistry/2013/w/Paper 31/</w:t>
      </w:r>
    </w:p>
    <w:p w14:paraId="279C0C62" w14:textId="77777777" w:rsidR="001A094F" w:rsidRDefault="001A094F" w:rsidP="001A094F">
      <w:pPr>
        <w:spacing w:after="0" w:line="240" w:lineRule="auto"/>
      </w:pPr>
      <w:r w:rsidRPr="00CB07B1">
        <w:rPr>
          <w:noProof/>
          <w:lang w:val="en-CA" w:eastAsia="en-CA"/>
        </w:rPr>
        <w:drawing>
          <wp:inline distT="0" distB="0" distL="0" distR="0" wp14:anchorId="31388EF3" wp14:editId="61D0C5BC">
            <wp:extent cx="6184265" cy="2450592"/>
            <wp:effectExtent l="0" t="0" r="6985" b="6985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533"/>
                    <a:stretch/>
                  </pic:blipFill>
                  <pic:spPr bwMode="auto">
                    <a:xfrm>
                      <a:off x="0" y="0"/>
                      <a:ext cx="6184265" cy="2450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93E285" w14:textId="77777777" w:rsidR="001A094F" w:rsidRPr="001D31F3" w:rsidRDefault="001A094F" w:rsidP="001A094F">
      <w:pPr>
        <w:spacing w:after="0" w:line="240" w:lineRule="auto"/>
      </w:pPr>
      <w:r w:rsidRPr="00CB07B1">
        <w:rPr>
          <w:noProof/>
          <w:lang w:val="en-CA" w:eastAsia="en-CA"/>
        </w:rPr>
        <w:lastRenderedPageBreak/>
        <w:drawing>
          <wp:inline distT="0" distB="0" distL="0" distR="0" wp14:anchorId="213EA5C0" wp14:editId="7B69722A">
            <wp:extent cx="6184265" cy="2811272"/>
            <wp:effectExtent l="0" t="0" r="6985" b="825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842"/>
                    <a:stretch/>
                  </pic:blipFill>
                  <pic:spPr bwMode="auto">
                    <a:xfrm>
                      <a:off x="0" y="0"/>
                      <a:ext cx="6184265" cy="2811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65D6C4" w14:textId="77777777" w:rsidR="001A094F" w:rsidRDefault="001A094F" w:rsidP="001A094F">
      <w:pPr>
        <w:spacing w:after="0" w:line="240" w:lineRule="auto"/>
      </w:pPr>
      <w:r>
        <w:rPr>
          <w:rFonts w:cs="Calibri"/>
          <w:b/>
          <w:bCs/>
          <w:color w:val="000000"/>
        </w:rPr>
        <w:t>Q# 39/</w:t>
      </w:r>
      <w:r w:rsidRPr="00B436C8">
        <w:rPr>
          <w:rFonts w:cs="Calibri"/>
          <w:b/>
          <w:color w:val="000000"/>
        </w:rPr>
        <w:t xml:space="preserve"> </w:t>
      </w:r>
      <w:r>
        <w:t xml:space="preserve">iGCSE Chemistry/2013/s/Paper 31/ Q6 </w:t>
      </w:r>
    </w:p>
    <w:p w14:paraId="79ECFDDB" w14:textId="77777777" w:rsidR="001A094F" w:rsidRPr="001D31F3" w:rsidRDefault="001A094F" w:rsidP="001A094F">
      <w:pPr>
        <w:spacing w:after="0" w:line="240" w:lineRule="auto"/>
      </w:pPr>
      <w:r w:rsidRPr="009C3254">
        <w:rPr>
          <w:noProof/>
          <w:lang w:val="en-CA" w:eastAsia="en-CA"/>
        </w:rPr>
        <w:drawing>
          <wp:inline distT="0" distB="0" distL="0" distR="0" wp14:anchorId="174DB709" wp14:editId="1B739ED3">
            <wp:extent cx="5594985" cy="2502535"/>
            <wp:effectExtent l="0" t="0" r="5715" b="0"/>
            <wp:docPr id="536" name="Picture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985" cy="250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D3C6E7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40/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Chemistry/2010/w/Paper 31/ Q4</w:t>
      </w:r>
    </w:p>
    <w:p w14:paraId="3E8247A3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6B68DD">
        <w:rPr>
          <w:noProof/>
        </w:rPr>
        <w:drawing>
          <wp:inline distT="0" distB="0" distL="0" distR="0" wp14:anchorId="3DA0D43A" wp14:editId="5DFA8B29">
            <wp:extent cx="6280785" cy="1804670"/>
            <wp:effectExtent l="0" t="0" r="5715" b="5080"/>
            <wp:docPr id="537" name="Picture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785" cy="180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30924" w14:textId="77777777" w:rsidR="001A094F" w:rsidRDefault="001A094F" w:rsidP="001A094F">
      <w:pPr>
        <w:spacing w:after="120" w:line="264" w:lineRule="auto"/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3A826426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lastRenderedPageBreak/>
        <w:t>Q# 41/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Chemistry/2009/s/Paper 31/</w:t>
      </w:r>
    </w:p>
    <w:p w14:paraId="3748D6E1" w14:textId="77777777" w:rsidR="001A094F" w:rsidRDefault="001A094F" w:rsidP="001A094F">
      <w:pPr>
        <w:spacing w:after="0" w:line="240" w:lineRule="auto"/>
        <w:rPr>
          <w:noProof/>
        </w:rPr>
      </w:pPr>
      <w:r w:rsidRPr="00A15A2E">
        <w:rPr>
          <w:noProof/>
        </w:rPr>
        <w:drawing>
          <wp:inline distT="0" distB="0" distL="0" distR="0" wp14:anchorId="6FB998C8" wp14:editId="3E271848">
            <wp:extent cx="6196330" cy="3056255"/>
            <wp:effectExtent l="0" t="0" r="0" b="0"/>
            <wp:docPr id="538" name="Picture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7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6330" cy="305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683DC0" w14:textId="77777777" w:rsidR="001A094F" w:rsidRPr="001D31F3" w:rsidRDefault="001A094F" w:rsidP="001A094F">
      <w:pPr>
        <w:spacing w:after="0" w:line="240" w:lineRule="auto"/>
      </w:pPr>
      <w:r w:rsidRPr="00A15A2E">
        <w:rPr>
          <w:noProof/>
        </w:rPr>
        <w:drawing>
          <wp:inline distT="0" distB="0" distL="0" distR="0" wp14:anchorId="7CDB6416" wp14:editId="079B8958">
            <wp:extent cx="6473190" cy="1094740"/>
            <wp:effectExtent l="0" t="0" r="3810" b="0"/>
            <wp:docPr id="539" name="Picture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190" cy="109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159138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42/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Chemistry/2008/w/Paper 31/ Q5</w:t>
      </w:r>
    </w:p>
    <w:p w14:paraId="6870DA19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E87725">
        <w:rPr>
          <w:noProof/>
        </w:rPr>
        <w:drawing>
          <wp:inline distT="0" distB="0" distL="0" distR="0" wp14:anchorId="74F0B76D" wp14:editId="51B9D538">
            <wp:extent cx="6280785" cy="396875"/>
            <wp:effectExtent l="0" t="0" r="5715" b="3175"/>
            <wp:docPr id="540" name="Picture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859" b="397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785" cy="39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BE79E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43/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Chemistry/2007/w/Paper 3/ Q6</w:t>
      </w:r>
    </w:p>
    <w:p w14:paraId="62A17FDF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B61321">
        <w:rPr>
          <w:noProof/>
        </w:rPr>
        <w:drawing>
          <wp:inline distT="0" distB="0" distL="0" distR="0" wp14:anchorId="6135B2AA" wp14:editId="6413FE1F">
            <wp:extent cx="6052185" cy="1684655"/>
            <wp:effectExtent l="0" t="0" r="5715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2185" cy="168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3884B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44/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Chemistry/2006/w/Paper 3/</w:t>
      </w:r>
    </w:p>
    <w:p w14:paraId="4A808FDE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4065B4">
        <w:rPr>
          <w:noProof/>
        </w:rPr>
        <w:drawing>
          <wp:inline distT="0" distB="0" distL="0" distR="0" wp14:anchorId="6E08C759" wp14:editId="61D4843C">
            <wp:extent cx="6196330" cy="2514600"/>
            <wp:effectExtent l="0" t="0" r="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93" b="218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633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1C23B2" w14:textId="76592DC1" w:rsidR="001A094F" w:rsidRDefault="001A094F" w:rsidP="001A094F">
      <w:pPr>
        <w:spacing w:after="120" w:line="264" w:lineRule="auto"/>
        <w:rPr>
          <w:rFonts w:cs="Calibri"/>
          <w:b/>
          <w:bCs/>
          <w:color w:val="000000"/>
        </w:rPr>
      </w:pPr>
    </w:p>
    <w:p w14:paraId="6F923AA7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lastRenderedPageBreak/>
        <w:t>Q# 45/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Chemistry/2005/w/Paper 3/</w:t>
      </w:r>
    </w:p>
    <w:p w14:paraId="57E11473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1640CB">
        <w:rPr>
          <w:noProof/>
        </w:rPr>
        <w:drawing>
          <wp:inline distT="0" distB="0" distL="0" distR="0" wp14:anchorId="30E1E902" wp14:editId="65B4CB30">
            <wp:extent cx="6196330" cy="2442210"/>
            <wp:effectExtent l="0" t="0" r="0" b="0"/>
            <wp:docPr id="541" name="Picture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6330" cy="244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A5C50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46/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Chemistry/2004/s/Paper 3/ Q</w:t>
      </w:r>
      <w:r>
        <w:t>2</w:t>
      </w:r>
    </w:p>
    <w:p w14:paraId="04144F6B" w14:textId="77777777" w:rsidR="001A094F" w:rsidRPr="001D31F3" w:rsidRDefault="001A094F" w:rsidP="001A094F">
      <w:pPr>
        <w:spacing w:after="0" w:line="240" w:lineRule="auto"/>
      </w:pPr>
      <w:r w:rsidRPr="001C291F">
        <w:rPr>
          <w:noProof/>
        </w:rPr>
        <w:drawing>
          <wp:inline distT="0" distB="0" distL="0" distR="0" wp14:anchorId="63E3EBFE" wp14:editId="39E15D45">
            <wp:extent cx="5137785" cy="589280"/>
            <wp:effectExtent l="0" t="0" r="5715" b="127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7785" cy="58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377425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47/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Chemistry/2003/w/Paper 3/</w:t>
      </w:r>
    </w:p>
    <w:p w14:paraId="5C6F72BA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4006E1">
        <w:rPr>
          <w:noProof/>
        </w:rPr>
        <w:drawing>
          <wp:inline distT="0" distB="0" distL="0" distR="0" wp14:anchorId="15C3EC6C" wp14:editId="1851A23C">
            <wp:extent cx="4944745" cy="3068320"/>
            <wp:effectExtent l="0" t="0" r="8255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4745" cy="306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127C1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48/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Chemistry/2002/s/Paper 3/ Q</w:t>
      </w:r>
      <w:r>
        <w:t>3</w:t>
      </w:r>
    </w:p>
    <w:p w14:paraId="6DAEFD50" w14:textId="77777777" w:rsidR="001A094F" w:rsidRPr="001D31F3" w:rsidRDefault="001A094F" w:rsidP="001A094F">
      <w:pPr>
        <w:spacing w:after="0" w:line="240" w:lineRule="auto"/>
      </w:pPr>
      <w:r w:rsidRPr="00802105">
        <w:rPr>
          <w:noProof/>
        </w:rPr>
        <w:drawing>
          <wp:inline distT="0" distB="0" distL="0" distR="0" wp14:anchorId="0EC997B7" wp14:editId="66CDF8A2">
            <wp:extent cx="5654675" cy="2177415"/>
            <wp:effectExtent l="0" t="0" r="3175" b="0"/>
            <wp:docPr id="542" name="Picture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987" b="38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67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38DCF9" w14:textId="77777777" w:rsidR="001A094F" w:rsidRDefault="001A094F" w:rsidP="001A094F">
      <w:pPr>
        <w:spacing w:after="120" w:line="264" w:lineRule="auto"/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3982207D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lastRenderedPageBreak/>
        <w:t>Q# 49/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Chemistry/2014/s/Paper 31/</w:t>
      </w:r>
    </w:p>
    <w:p w14:paraId="502521C4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3924B8">
        <w:rPr>
          <w:noProof/>
          <w:lang w:val="en-CA" w:eastAsia="en-CA"/>
        </w:rPr>
        <w:drawing>
          <wp:inline distT="0" distB="0" distL="0" distR="0" wp14:anchorId="06C83EB0" wp14:editId="4B19A5A0">
            <wp:extent cx="6148070" cy="2634615"/>
            <wp:effectExtent l="0" t="0" r="5080" b="0"/>
            <wp:docPr id="543" name="Picture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0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070" cy="263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D4B8C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50/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Chemistry/2012/s/Paper 31/</w:t>
      </w:r>
    </w:p>
    <w:p w14:paraId="3698108D" w14:textId="77777777" w:rsidR="001A094F" w:rsidRPr="001D31F3" w:rsidRDefault="001A094F" w:rsidP="001A094F">
      <w:pPr>
        <w:spacing w:after="0" w:line="240" w:lineRule="auto"/>
      </w:pPr>
      <w:r w:rsidRPr="00327FE0">
        <w:rPr>
          <w:noProof/>
        </w:rPr>
        <w:drawing>
          <wp:inline distT="0" distB="0" distL="0" distR="0" wp14:anchorId="31F3D41A" wp14:editId="721CAF47">
            <wp:extent cx="6184265" cy="1913255"/>
            <wp:effectExtent l="0" t="0" r="6985" b="0"/>
            <wp:docPr id="544" name="Picture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5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265" cy="191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BFD123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51/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Chemistry/2008/w/Paper 31/ Q5</w:t>
      </w:r>
    </w:p>
    <w:p w14:paraId="13C6CC03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E87725">
        <w:rPr>
          <w:noProof/>
        </w:rPr>
        <w:drawing>
          <wp:inline distT="0" distB="0" distL="0" distR="0" wp14:anchorId="517D1BB8" wp14:editId="479D5575">
            <wp:extent cx="6280785" cy="553720"/>
            <wp:effectExtent l="0" t="0" r="5715" b="0"/>
            <wp:docPr id="545" name="Picture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3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785" cy="55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D4D95" w14:textId="77777777" w:rsidR="001A094F" w:rsidRPr="00E07AC1" w:rsidRDefault="001A094F" w:rsidP="001A094F">
      <w:pPr>
        <w:rPr>
          <w:lang w:val="en-CA" w:eastAsia="en-CA"/>
        </w:rPr>
      </w:pPr>
    </w:p>
    <w:p w14:paraId="63E62A56" w14:textId="77777777" w:rsidR="001A094F" w:rsidRPr="008D30BA" w:rsidRDefault="001A094F" w:rsidP="001A094F">
      <w:pPr>
        <w:spacing w:after="0" w:line="240" w:lineRule="auto"/>
      </w:pPr>
    </w:p>
    <w:p w14:paraId="3DAC0BC0" w14:textId="77777777" w:rsidR="001A094F" w:rsidRDefault="001A094F" w:rsidP="001A094F">
      <w:pPr>
        <w:pStyle w:val="Heading1"/>
      </w:pPr>
      <w:bookmarkStart w:id="5" w:name="_Toc510092035"/>
      <w:proofErr w:type="spellStart"/>
      <w:r>
        <w:lastRenderedPageBreak/>
        <w:t>iG</w:t>
      </w:r>
      <w:proofErr w:type="spellEnd"/>
      <w:r>
        <w:t xml:space="preserve"> Chem 12 13 EQ P3 15w to 01w 100marks</w:t>
      </w:r>
      <w:bookmarkEnd w:id="5"/>
    </w:p>
    <w:p w14:paraId="0C4B9D05" w14:textId="77777777" w:rsidR="001A094F" w:rsidRDefault="001A094F" w:rsidP="001A094F">
      <w:pPr>
        <w:spacing w:after="0" w:line="240" w:lineRule="auto"/>
        <w:rPr>
          <w:rFonts w:cs="Calibri"/>
          <w:color w:val="000000"/>
        </w:rPr>
      </w:pPr>
      <w:r>
        <w:rPr>
          <w:noProof/>
        </w:rPr>
        <w:drawing>
          <wp:inline distT="0" distB="0" distL="0" distR="0" wp14:anchorId="77F2F37B" wp14:editId="3E73A46E">
            <wp:extent cx="6285865" cy="4865370"/>
            <wp:effectExtent l="0" t="0" r="635" b="0"/>
            <wp:docPr id="548" name="Picture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6285865" cy="486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37B3E" w14:textId="77777777" w:rsidR="001A094F" w:rsidRDefault="001A094F" w:rsidP="001A094F">
      <w:pPr>
        <w:spacing w:after="0" w:line="240" w:lineRule="auto"/>
        <w:rPr>
          <w:noProof/>
        </w:rPr>
      </w:pPr>
      <w:r>
        <w:rPr>
          <w:noProof/>
        </w:rPr>
        <w:drawing>
          <wp:inline distT="0" distB="0" distL="0" distR="0" wp14:anchorId="7577D56B" wp14:editId="11435253">
            <wp:extent cx="6877050" cy="4152900"/>
            <wp:effectExtent l="0" t="0" r="0" b="0"/>
            <wp:docPr id="549" name="Chart 549">
              <a:extLst xmlns:a="http://schemas.openxmlformats.org/drawingml/2006/main">
                <a:ext uri="{FF2B5EF4-FFF2-40B4-BE49-F238E27FC236}">
                  <a16:creationId xmlns:a16="http://schemas.microsoft.com/office/drawing/2014/main" id="{FD81C8A7-5B33-4835-951C-0B0BF606B3F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5"/>
              </a:graphicData>
            </a:graphic>
          </wp:inline>
        </w:drawing>
      </w:r>
    </w:p>
    <w:p w14:paraId="0B2BDCBB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Topic</w:t>
      </w:r>
      <w:r>
        <w:rPr>
          <w:color w:val="000000"/>
        </w:rPr>
        <w:t xml:space="preserve"> Chem 12 </w:t>
      </w:r>
      <w:r>
        <w:rPr>
          <w:rFonts w:cs="Calibri"/>
          <w:b/>
          <w:bCs/>
          <w:color w:val="000000"/>
        </w:rPr>
        <w:t>Q# 1/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Chemistry/2014/w/Paper 31/</w:t>
      </w:r>
    </w:p>
    <w:p w14:paraId="2CBFB84B" w14:textId="77777777" w:rsidR="001A094F" w:rsidRDefault="001A094F" w:rsidP="001A094F">
      <w:pPr>
        <w:spacing w:after="0" w:line="240" w:lineRule="auto"/>
        <w:rPr>
          <w:noProof/>
          <w:lang w:val="en-CA" w:eastAsia="en-CA"/>
        </w:rPr>
      </w:pPr>
      <w:r w:rsidRPr="00517E4C">
        <w:rPr>
          <w:noProof/>
          <w:lang w:val="en-CA" w:eastAsia="en-CA"/>
        </w:rPr>
        <w:lastRenderedPageBreak/>
        <w:drawing>
          <wp:inline distT="0" distB="0" distL="0" distR="0" wp14:anchorId="5EB9F5B8" wp14:editId="1F147D32">
            <wp:extent cx="6383655" cy="8592185"/>
            <wp:effectExtent l="0" t="0" r="0" b="0"/>
            <wp:docPr id="550" name="Picture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3655" cy="859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DDE3A" w14:textId="77777777" w:rsidR="001A094F" w:rsidRDefault="001A094F" w:rsidP="001A094F">
      <w:pPr>
        <w:spacing w:after="0" w:line="240" w:lineRule="auto"/>
        <w:rPr>
          <w:noProof/>
        </w:rPr>
      </w:pPr>
      <w:r w:rsidRPr="00517E4C">
        <w:rPr>
          <w:noProof/>
          <w:lang w:val="en-CA" w:eastAsia="en-CA"/>
        </w:rPr>
        <w:drawing>
          <wp:inline distT="0" distB="0" distL="0" distR="0" wp14:anchorId="7013A979" wp14:editId="3D597DA5">
            <wp:extent cx="6124575" cy="974725"/>
            <wp:effectExtent l="0" t="0" r="9525" b="0"/>
            <wp:docPr id="551" name="Picture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132DC2" w14:textId="77777777" w:rsidR="001A094F" w:rsidRDefault="001A094F" w:rsidP="001A094F">
      <w:pPr>
        <w:spacing w:after="0" w:line="240" w:lineRule="auto"/>
      </w:pPr>
      <w:r>
        <w:rPr>
          <w:rFonts w:cs="Calibri"/>
          <w:color w:val="000000"/>
        </w:rPr>
        <w:lastRenderedPageBreak/>
        <w:t>Topic</w:t>
      </w:r>
      <w:r>
        <w:rPr>
          <w:color w:val="000000"/>
        </w:rPr>
        <w:t xml:space="preserve"> Chem 12 </w:t>
      </w:r>
      <w:r>
        <w:rPr>
          <w:rFonts w:cs="Calibri"/>
          <w:b/>
          <w:bCs/>
          <w:color w:val="000000"/>
        </w:rPr>
        <w:t>Q# 2/</w:t>
      </w:r>
      <w:r w:rsidRPr="00B436C8">
        <w:rPr>
          <w:rFonts w:cs="Calibri"/>
          <w:b/>
          <w:color w:val="000000"/>
        </w:rPr>
        <w:t xml:space="preserve"> </w:t>
      </w:r>
      <w:r>
        <w:t>iGCSE Chemistry/2013/w/Paper 31/ Q6</w:t>
      </w:r>
    </w:p>
    <w:p w14:paraId="6FCF71BF" w14:textId="77777777" w:rsidR="001A094F" w:rsidRPr="001D31F3" w:rsidRDefault="001A094F" w:rsidP="001A094F">
      <w:pPr>
        <w:spacing w:after="0" w:line="240" w:lineRule="auto"/>
      </w:pPr>
      <w:r w:rsidRPr="00ED0B31">
        <w:rPr>
          <w:noProof/>
          <w:lang w:val="en-CA" w:eastAsia="en-CA"/>
        </w:rPr>
        <w:drawing>
          <wp:inline distT="0" distB="0" distL="0" distR="0" wp14:anchorId="2D35F1FE" wp14:editId="099168F4">
            <wp:extent cx="6314440" cy="5770880"/>
            <wp:effectExtent l="0" t="0" r="0" b="1270"/>
            <wp:docPr id="552" name="Picture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6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4440" cy="577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4B9969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Topic</w:t>
      </w:r>
      <w:r>
        <w:rPr>
          <w:color w:val="000000"/>
        </w:rPr>
        <w:t xml:space="preserve"> Chem 12 </w:t>
      </w:r>
      <w:r>
        <w:rPr>
          <w:rFonts w:cs="Calibri"/>
          <w:b/>
          <w:bCs/>
          <w:color w:val="000000"/>
        </w:rPr>
        <w:t>Q# 3/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Chemistry/2011/s/Paper 31/ Q4</w:t>
      </w:r>
    </w:p>
    <w:p w14:paraId="63490FB5" w14:textId="77777777" w:rsidR="001A094F" w:rsidRDefault="001A094F" w:rsidP="001A094F">
      <w:pPr>
        <w:spacing w:after="0" w:line="240" w:lineRule="auto"/>
        <w:rPr>
          <w:noProof/>
        </w:rPr>
      </w:pPr>
      <w:r w:rsidRPr="0051711E">
        <w:rPr>
          <w:noProof/>
        </w:rPr>
        <w:drawing>
          <wp:inline distT="0" distB="0" distL="0" distR="0" wp14:anchorId="2A741DA7" wp14:editId="43A24E4F">
            <wp:extent cx="6312280" cy="2312894"/>
            <wp:effectExtent l="0" t="0" r="0" b="0"/>
            <wp:docPr id="553" name="Picture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132"/>
                    <a:stretch/>
                  </pic:blipFill>
                  <pic:spPr bwMode="auto">
                    <a:xfrm>
                      <a:off x="0" y="0"/>
                      <a:ext cx="6314440" cy="231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C864C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51711E">
        <w:rPr>
          <w:noProof/>
        </w:rPr>
        <w:lastRenderedPageBreak/>
        <w:drawing>
          <wp:inline distT="0" distB="0" distL="0" distR="0" wp14:anchorId="44A300D8" wp14:editId="3C6437A2">
            <wp:extent cx="6282892" cy="1290918"/>
            <wp:effectExtent l="0" t="0" r="3810" b="5080"/>
            <wp:docPr id="554" name="Picture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621" b="2809"/>
                    <a:stretch/>
                  </pic:blipFill>
                  <pic:spPr bwMode="auto">
                    <a:xfrm>
                      <a:off x="0" y="0"/>
                      <a:ext cx="6285865" cy="1291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E8C889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Topic</w:t>
      </w:r>
      <w:r>
        <w:rPr>
          <w:color w:val="000000"/>
        </w:rPr>
        <w:t xml:space="preserve"> Chem 12 </w:t>
      </w:r>
      <w:r>
        <w:rPr>
          <w:rFonts w:cs="Calibri"/>
          <w:b/>
          <w:bCs/>
          <w:color w:val="000000"/>
        </w:rPr>
        <w:t>Q# 4/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Chemistry/2009/w/Paper 3/</w:t>
      </w:r>
    </w:p>
    <w:p w14:paraId="7D61E8B6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AF2F0A">
        <w:rPr>
          <w:noProof/>
        </w:rPr>
        <w:drawing>
          <wp:inline distT="0" distB="0" distL="0" distR="0" wp14:anchorId="6BB72188" wp14:editId="6B8E5CE2">
            <wp:extent cx="6331585" cy="6176645"/>
            <wp:effectExtent l="0" t="0" r="0" b="0"/>
            <wp:docPr id="555" name="Picture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1585" cy="617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29901F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Topic</w:t>
      </w:r>
      <w:r>
        <w:rPr>
          <w:color w:val="000000"/>
        </w:rPr>
        <w:t xml:space="preserve"> Chem 12 </w:t>
      </w:r>
      <w:r>
        <w:rPr>
          <w:rFonts w:cs="Calibri"/>
          <w:b/>
          <w:bCs/>
          <w:color w:val="000000"/>
        </w:rPr>
        <w:t>Q# 5/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Chemistry/2008/s/Paper 31/</w:t>
      </w:r>
    </w:p>
    <w:p w14:paraId="458AB9F9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1F1011">
        <w:rPr>
          <w:noProof/>
        </w:rPr>
        <w:drawing>
          <wp:inline distT="0" distB="0" distL="0" distR="0" wp14:anchorId="4F8E3B51" wp14:editId="1E867DF3">
            <wp:extent cx="6280150" cy="440055"/>
            <wp:effectExtent l="0" t="0" r="6350" b="0"/>
            <wp:docPr id="556" name="Picture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150" cy="44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F1011">
        <w:rPr>
          <w:noProof/>
        </w:rPr>
        <w:drawing>
          <wp:inline distT="0" distB="0" distL="0" distR="0" wp14:anchorId="289A9FDB" wp14:editId="4EF36076">
            <wp:extent cx="6124575" cy="362585"/>
            <wp:effectExtent l="0" t="0" r="9525" b="0"/>
            <wp:docPr id="557" name="Picture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620" b="59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36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0D4E96" w14:textId="77777777" w:rsidR="001A094F" w:rsidRDefault="001A094F" w:rsidP="001A094F">
      <w:pPr>
        <w:spacing w:after="120" w:line="264" w:lineRule="auto"/>
        <w:rPr>
          <w:rFonts w:cs="Calibri"/>
          <w:color w:val="000000"/>
        </w:rPr>
      </w:pPr>
      <w:r>
        <w:rPr>
          <w:rFonts w:cs="Calibri"/>
          <w:color w:val="000000"/>
        </w:rPr>
        <w:br w:type="page"/>
      </w:r>
    </w:p>
    <w:p w14:paraId="778CB51E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lastRenderedPageBreak/>
        <w:t>Topic</w:t>
      </w:r>
      <w:r>
        <w:rPr>
          <w:color w:val="000000"/>
        </w:rPr>
        <w:t xml:space="preserve"> Chem 12 </w:t>
      </w:r>
      <w:r>
        <w:rPr>
          <w:rFonts w:cs="Calibri"/>
          <w:b/>
          <w:bCs/>
          <w:color w:val="000000"/>
        </w:rPr>
        <w:t>Q# 6/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Chemistry/2007/w/Paper 3/</w:t>
      </w:r>
    </w:p>
    <w:p w14:paraId="6C0D3E00" w14:textId="77777777" w:rsidR="001A094F" w:rsidRDefault="001A094F" w:rsidP="001A094F">
      <w:pPr>
        <w:spacing w:after="0" w:line="240" w:lineRule="auto"/>
        <w:rPr>
          <w:noProof/>
        </w:rPr>
      </w:pPr>
      <w:r w:rsidRPr="004D2924">
        <w:rPr>
          <w:noProof/>
        </w:rPr>
        <w:drawing>
          <wp:inline distT="0" distB="0" distL="0" distR="0" wp14:anchorId="69C868C7" wp14:editId="4868994C">
            <wp:extent cx="6357620" cy="3804285"/>
            <wp:effectExtent l="0" t="0" r="5080" b="5715"/>
            <wp:docPr id="558" name="Picture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7620" cy="380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07AD0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Topic</w:t>
      </w:r>
      <w:r>
        <w:rPr>
          <w:color w:val="000000"/>
        </w:rPr>
        <w:t xml:space="preserve"> Chem 12 </w:t>
      </w:r>
      <w:r>
        <w:rPr>
          <w:rFonts w:cs="Calibri"/>
          <w:b/>
          <w:bCs/>
          <w:color w:val="000000"/>
        </w:rPr>
        <w:t>Q# 7/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Chemistry/2006/s/Paper 3/ Q5 (b)</w:t>
      </w:r>
    </w:p>
    <w:p w14:paraId="3A445E4C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F70F9B">
        <w:rPr>
          <w:noProof/>
        </w:rPr>
        <w:drawing>
          <wp:inline distT="0" distB="0" distL="0" distR="0" wp14:anchorId="6FCDCDE0" wp14:editId="455FFF57">
            <wp:extent cx="6331585" cy="2475865"/>
            <wp:effectExtent l="0" t="0" r="0" b="635"/>
            <wp:docPr id="559" name="Picture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1585" cy="247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25031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Topic</w:t>
      </w:r>
      <w:r>
        <w:rPr>
          <w:color w:val="000000"/>
        </w:rPr>
        <w:t xml:space="preserve"> Chem 12 </w:t>
      </w:r>
      <w:r>
        <w:rPr>
          <w:rFonts w:cs="Calibri"/>
          <w:b/>
          <w:bCs/>
          <w:color w:val="000000"/>
        </w:rPr>
        <w:t>Q# 8/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Chemistry/2006/s/Paper 3/</w:t>
      </w:r>
    </w:p>
    <w:p w14:paraId="642B45AF" w14:textId="77777777" w:rsidR="001A094F" w:rsidRDefault="001A094F" w:rsidP="001A094F">
      <w:pPr>
        <w:spacing w:after="0" w:line="240" w:lineRule="auto"/>
        <w:rPr>
          <w:noProof/>
        </w:rPr>
      </w:pPr>
      <w:r w:rsidRPr="00CD6AB2">
        <w:rPr>
          <w:noProof/>
        </w:rPr>
        <w:drawing>
          <wp:inline distT="0" distB="0" distL="0" distR="0" wp14:anchorId="0ED374EA" wp14:editId="6138F359">
            <wp:extent cx="6313182" cy="2162629"/>
            <wp:effectExtent l="0" t="0" r="0" b="9525"/>
            <wp:docPr id="560" name="Picture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296"/>
                    <a:stretch/>
                  </pic:blipFill>
                  <pic:spPr bwMode="auto">
                    <a:xfrm>
                      <a:off x="0" y="0"/>
                      <a:ext cx="6314440" cy="216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1D3B57" w14:textId="77777777" w:rsidR="001A094F" w:rsidRDefault="001A094F" w:rsidP="001A094F">
      <w:pPr>
        <w:spacing w:after="0" w:line="240" w:lineRule="auto"/>
        <w:rPr>
          <w:noProof/>
        </w:rPr>
      </w:pPr>
      <w:r w:rsidRPr="00CD6AB2">
        <w:rPr>
          <w:noProof/>
        </w:rPr>
        <w:drawing>
          <wp:inline distT="0" distB="0" distL="0" distR="0" wp14:anchorId="60DC7BF7" wp14:editId="058C9C62">
            <wp:extent cx="6284474" cy="575854"/>
            <wp:effectExtent l="0" t="0" r="2540" b="0"/>
            <wp:docPr id="561" name="Picture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551" b="65304"/>
                    <a:stretch/>
                  </pic:blipFill>
                  <pic:spPr bwMode="auto">
                    <a:xfrm>
                      <a:off x="0" y="0"/>
                      <a:ext cx="6285865" cy="575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7A609B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CD6AB2">
        <w:rPr>
          <w:noProof/>
        </w:rPr>
        <w:lastRenderedPageBreak/>
        <w:drawing>
          <wp:inline distT="0" distB="0" distL="0" distR="0" wp14:anchorId="7E58136B" wp14:editId="13EDFC71">
            <wp:extent cx="6285230" cy="4988859"/>
            <wp:effectExtent l="0" t="0" r="1270" b="2540"/>
            <wp:docPr id="562" name="Picture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521" b="2602"/>
                    <a:stretch/>
                  </pic:blipFill>
                  <pic:spPr bwMode="auto">
                    <a:xfrm>
                      <a:off x="0" y="0"/>
                      <a:ext cx="6285865" cy="4989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D8F8A6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Topic</w:t>
      </w:r>
      <w:r>
        <w:rPr>
          <w:color w:val="000000"/>
        </w:rPr>
        <w:t xml:space="preserve"> Chem 12 </w:t>
      </w:r>
      <w:r>
        <w:rPr>
          <w:rFonts w:cs="Calibri"/>
          <w:b/>
          <w:bCs/>
          <w:color w:val="000000"/>
        </w:rPr>
        <w:t>Q# 9/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Chemistry/2005/s/Paper 3/Q4</w:t>
      </w:r>
    </w:p>
    <w:p w14:paraId="1EC79FB8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3E2CB9">
        <w:rPr>
          <w:noProof/>
        </w:rPr>
        <w:drawing>
          <wp:inline distT="0" distB="0" distL="0" distR="0" wp14:anchorId="2BFA253D" wp14:editId="367352C1">
            <wp:extent cx="6314440" cy="3752215"/>
            <wp:effectExtent l="0" t="0" r="0" b="635"/>
            <wp:docPr id="563" name="Picture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4440" cy="375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471E26" w14:textId="77777777" w:rsidR="001A094F" w:rsidRDefault="001A094F" w:rsidP="001A094F">
      <w:pPr>
        <w:spacing w:after="120" w:line="264" w:lineRule="auto"/>
        <w:rPr>
          <w:rFonts w:cs="Calibri"/>
          <w:color w:val="000000"/>
        </w:rPr>
      </w:pPr>
      <w:r>
        <w:rPr>
          <w:rFonts w:cs="Calibri"/>
          <w:color w:val="000000"/>
        </w:rPr>
        <w:br w:type="page"/>
      </w:r>
    </w:p>
    <w:p w14:paraId="225C8803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lastRenderedPageBreak/>
        <w:t>Topic</w:t>
      </w:r>
      <w:r>
        <w:rPr>
          <w:color w:val="000000"/>
        </w:rPr>
        <w:t xml:space="preserve"> Chem 12 </w:t>
      </w:r>
      <w:r>
        <w:rPr>
          <w:rFonts w:cs="Calibri"/>
          <w:b/>
          <w:bCs/>
          <w:color w:val="000000"/>
        </w:rPr>
        <w:t>Q# 10/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Chemistry/2005/s/Paper 3/ Q4</w:t>
      </w:r>
    </w:p>
    <w:p w14:paraId="52DAA20C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3E2CB9">
        <w:rPr>
          <w:noProof/>
        </w:rPr>
        <w:drawing>
          <wp:inline distT="0" distB="0" distL="0" distR="0" wp14:anchorId="013A756F" wp14:editId="3AB7C318">
            <wp:extent cx="6314440" cy="6616700"/>
            <wp:effectExtent l="0" t="0" r="0" b="0"/>
            <wp:docPr id="564" name="Picture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4440" cy="661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780BA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Topic</w:t>
      </w:r>
      <w:r>
        <w:rPr>
          <w:color w:val="000000"/>
        </w:rPr>
        <w:t xml:space="preserve"> Chem 12 </w:t>
      </w:r>
      <w:r>
        <w:rPr>
          <w:rFonts w:cs="Calibri"/>
          <w:b/>
          <w:bCs/>
          <w:color w:val="000000"/>
        </w:rPr>
        <w:t>Q# 11/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Chemistry/2004/s/Paper 3/</w:t>
      </w:r>
    </w:p>
    <w:p w14:paraId="7162154B" w14:textId="77777777" w:rsidR="001A094F" w:rsidRDefault="001A094F" w:rsidP="001A094F">
      <w:pPr>
        <w:spacing w:after="0" w:line="240" w:lineRule="auto"/>
        <w:rPr>
          <w:noProof/>
        </w:rPr>
      </w:pPr>
      <w:r w:rsidRPr="00B24859">
        <w:rPr>
          <w:noProof/>
        </w:rPr>
        <w:drawing>
          <wp:inline distT="0" distB="0" distL="0" distR="0" wp14:anchorId="36C44A29" wp14:editId="235DCF0D">
            <wp:extent cx="6262907" cy="2487706"/>
            <wp:effectExtent l="0" t="0" r="5080" b="8255"/>
            <wp:docPr id="565" name="Picture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124"/>
                    <a:stretch/>
                  </pic:blipFill>
                  <pic:spPr bwMode="auto">
                    <a:xfrm>
                      <a:off x="0" y="0"/>
                      <a:ext cx="6263005" cy="248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D7C126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B24859">
        <w:rPr>
          <w:noProof/>
        </w:rPr>
        <w:lastRenderedPageBreak/>
        <w:drawing>
          <wp:inline distT="0" distB="0" distL="0" distR="0" wp14:anchorId="60DCFC7D" wp14:editId="18CF2E4A">
            <wp:extent cx="6263005" cy="6607324"/>
            <wp:effectExtent l="0" t="0" r="4445" b="3175"/>
            <wp:docPr id="566" name="Picture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618"/>
                    <a:stretch/>
                  </pic:blipFill>
                  <pic:spPr bwMode="auto">
                    <a:xfrm>
                      <a:off x="0" y="0"/>
                      <a:ext cx="6263005" cy="6607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19C605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Topic</w:t>
      </w:r>
      <w:r>
        <w:rPr>
          <w:color w:val="000000"/>
        </w:rPr>
        <w:t xml:space="preserve"> Chem 12 </w:t>
      </w:r>
      <w:r>
        <w:rPr>
          <w:rFonts w:cs="Calibri"/>
          <w:b/>
          <w:bCs/>
          <w:color w:val="000000"/>
        </w:rPr>
        <w:t>Q# 12/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Chemistry/2003/w/Paper 3/</w:t>
      </w:r>
    </w:p>
    <w:p w14:paraId="51CE60EB" w14:textId="77777777" w:rsidR="001A094F" w:rsidRDefault="001A094F" w:rsidP="001A094F">
      <w:pPr>
        <w:spacing w:after="0" w:line="240" w:lineRule="auto"/>
        <w:rPr>
          <w:noProof/>
        </w:rPr>
      </w:pPr>
      <w:r w:rsidRPr="00F57308">
        <w:rPr>
          <w:noProof/>
        </w:rPr>
        <w:drawing>
          <wp:inline distT="0" distB="0" distL="0" distR="0" wp14:anchorId="5F2F8F6B" wp14:editId="3E9DE11A">
            <wp:extent cx="6262770" cy="2353235"/>
            <wp:effectExtent l="0" t="0" r="5080" b="9525"/>
            <wp:docPr id="567" name="Picture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514"/>
                    <a:stretch/>
                  </pic:blipFill>
                  <pic:spPr bwMode="auto">
                    <a:xfrm>
                      <a:off x="0" y="0"/>
                      <a:ext cx="6263005" cy="2353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68EC90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F57308">
        <w:rPr>
          <w:noProof/>
        </w:rPr>
        <w:lastRenderedPageBreak/>
        <w:drawing>
          <wp:inline distT="0" distB="0" distL="0" distR="0" wp14:anchorId="49D16522" wp14:editId="01219628">
            <wp:extent cx="6263005" cy="1470174"/>
            <wp:effectExtent l="0" t="0" r="4445" b="0"/>
            <wp:docPr id="568" name="Picture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213"/>
                    <a:stretch/>
                  </pic:blipFill>
                  <pic:spPr bwMode="auto">
                    <a:xfrm>
                      <a:off x="0" y="0"/>
                      <a:ext cx="6263005" cy="1470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483E4E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Topic</w:t>
      </w:r>
      <w:r>
        <w:rPr>
          <w:color w:val="000000"/>
        </w:rPr>
        <w:t xml:space="preserve"> Chem 12 </w:t>
      </w:r>
      <w:r>
        <w:rPr>
          <w:rFonts w:cs="Calibri"/>
          <w:b/>
          <w:bCs/>
          <w:color w:val="000000"/>
        </w:rPr>
        <w:t>Q# 13/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Chemistry/2002/w/Paper 3/</w:t>
      </w:r>
    </w:p>
    <w:p w14:paraId="4F8B290D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6B3B91">
        <w:rPr>
          <w:noProof/>
        </w:rPr>
        <w:drawing>
          <wp:inline distT="0" distB="0" distL="0" distR="0" wp14:anchorId="008A36FB" wp14:editId="516BE25F">
            <wp:extent cx="6263005" cy="4304665"/>
            <wp:effectExtent l="0" t="0" r="4445" b="635"/>
            <wp:docPr id="569" name="Picture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005" cy="430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B2B516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Topic</w:t>
      </w:r>
      <w:r>
        <w:rPr>
          <w:color w:val="000000"/>
        </w:rPr>
        <w:t xml:space="preserve"> Chem 12 </w:t>
      </w:r>
      <w:r>
        <w:rPr>
          <w:rFonts w:cs="Calibri"/>
          <w:b/>
          <w:bCs/>
          <w:color w:val="000000"/>
        </w:rPr>
        <w:t>Q# 14/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Chemistry/2001/w/Paper 3/</w:t>
      </w:r>
    </w:p>
    <w:p w14:paraId="6AD9CCE7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8E214A">
        <w:rPr>
          <w:noProof/>
        </w:rPr>
        <w:drawing>
          <wp:inline distT="0" distB="0" distL="0" distR="0" wp14:anchorId="32D83BC7" wp14:editId="2C7A03AE">
            <wp:extent cx="6263005" cy="2001520"/>
            <wp:effectExtent l="0" t="0" r="4445" b="0"/>
            <wp:docPr id="570" name="Picture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005" cy="200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6B7CC" w14:textId="77777777" w:rsidR="001A094F" w:rsidRDefault="001A094F" w:rsidP="001A094F">
      <w:pPr>
        <w:spacing w:after="120" w:line="264" w:lineRule="auto"/>
        <w:rPr>
          <w:rFonts w:cs="Calibri"/>
          <w:color w:val="000000"/>
        </w:rPr>
      </w:pPr>
      <w:r>
        <w:rPr>
          <w:rFonts w:cs="Calibri"/>
          <w:color w:val="000000"/>
        </w:rPr>
        <w:br w:type="page"/>
      </w:r>
    </w:p>
    <w:p w14:paraId="7115ECF1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lastRenderedPageBreak/>
        <w:t>Topic</w:t>
      </w:r>
      <w:r>
        <w:rPr>
          <w:color w:val="000000"/>
        </w:rPr>
        <w:t xml:space="preserve"> Chem 13 </w:t>
      </w:r>
      <w:r>
        <w:rPr>
          <w:rFonts w:cs="Calibri"/>
          <w:b/>
          <w:bCs/>
          <w:color w:val="000000"/>
        </w:rPr>
        <w:t>Q# 15/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Chemistry/2015/w/Paper 31/</w:t>
      </w:r>
    </w:p>
    <w:p w14:paraId="712FBF9A" w14:textId="77777777" w:rsidR="001A094F" w:rsidRDefault="001A094F" w:rsidP="001A094F">
      <w:pPr>
        <w:spacing w:after="0" w:line="240" w:lineRule="auto"/>
        <w:rPr>
          <w:noProof/>
          <w:lang w:val="en-CA" w:eastAsia="en-CA"/>
        </w:rPr>
      </w:pPr>
      <w:r w:rsidRPr="005C5863">
        <w:rPr>
          <w:noProof/>
          <w:lang w:val="en-CA" w:eastAsia="en-CA"/>
        </w:rPr>
        <w:drawing>
          <wp:inline distT="0" distB="0" distL="0" distR="0" wp14:anchorId="5FEC0180" wp14:editId="7C027CCA">
            <wp:extent cx="6400800" cy="8660765"/>
            <wp:effectExtent l="0" t="0" r="0" b="6985"/>
            <wp:docPr id="571" name="Picture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66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D66012" w14:textId="77777777" w:rsidR="001A094F" w:rsidRDefault="001A094F" w:rsidP="001A094F">
      <w:pPr>
        <w:spacing w:after="0" w:line="240" w:lineRule="auto"/>
        <w:rPr>
          <w:noProof/>
          <w:lang w:val="en-CA" w:eastAsia="en-CA"/>
        </w:rPr>
      </w:pPr>
    </w:p>
    <w:p w14:paraId="6E306662" w14:textId="77777777" w:rsidR="001A094F" w:rsidRDefault="001A094F" w:rsidP="001A094F">
      <w:pPr>
        <w:spacing w:after="0" w:line="240" w:lineRule="auto"/>
        <w:rPr>
          <w:noProof/>
        </w:rPr>
      </w:pPr>
      <w:r w:rsidRPr="005C5863">
        <w:rPr>
          <w:noProof/>
          <w:lang w:val="en-CA" w:eastAsia="en-CA"/>
        </w:rPr>
        <w:lastRenderedPageBreak/>
        <w:drawing>
          <wp:inline distT="0" distB="0" distL="0" distR="0" wp14:anchorId="067A43CD" wp14:editId="1B87D10A">
            <wp:extent cx="6141720" cy="4140835"/>
            <wp:effectExtent l="0" t="0" r="0" b="0"/>
            <wp:docPr id="572" name="Picture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414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4A141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Topic</w:t>
      </w:r>
      <w:r>
        <w:rPr>
          <w:color w:val="000000"/>
        </w:rPr>
        <w:t xml:space="preserve"> Chem 13 </w:t>
      </w:r>
      <w:r>
        <w:rPr>
          <w:rFonts w:cs="Calibri"/>
          <w:b/>
          <w:bCs/>
          <w:color w:val="000000"/>
        </w:rPr>
        <w:t>Q# 16/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Chemistry/2012/s/Paper 31/ QiGCSE Chemistry/201(c)</w:t>
      </w:r>
    </w:p>
    <w:p w14:paraId="653B2AEE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972B85">
        <w:rPr>
          <w:noProof/>
        </w:rPr>
        <w:drawing>
          <wp:inline distT="0" distB="0" distL="0" distR="0" wp14:anchorId="446B1DA3" wp14:editId="5C5CC81C">
            <wp:extent cx="6263005" cy="1604645"/>
            <wp:effectExtent l="0" t="0" r="4445" b="0"/>
            <wp:docPr id="573" name="Picture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005" cy="160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AD104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Topic</w:t>
      </w:r>
      <w:r>
        <w:rPr>
          <w:color w:val="000000"/>
        </w:rPr>
        <w:t xml:space="preserve"> Chem 13 </w:t>
      </w:r>
      <w:r>
        <w:rPr>
          <w:rFonts w:cs="Calibri"/>
          <w:b/>
          <w:bCs/>
          <w:color w:val="000000"/>
        </w:rPr>
        <w:t>Q# 17/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Chemistry/2012/s/Paper 31/</w:t>
      </w:r>
    </w:p>
    <w:p w14:paraId="30615727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972B85">
        <w:rPr>
          <w:noProof/>
        </w:rPr>
        <w:drawing>
          <wp:inline distT="0" distB="0" distL="0" distR="0" wp14:anchorId="6E75C877" wp14:editId="37986575">
            <wp:extent cx="6441141" cy="3494319"/>
            <wp:effectExtent l="0" t="0" r="0" b="0"/>
            <wp:docPr id="574" name="Picture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35" b="2022"/>
                    <a:stretch/>
                  </pic:blipFill>
                  <pic:spPr bwMode="auto">
                    <a:xfrm>
                      <a:off x="0" y="0"/>
                      <a:ext cx="6460667" cy="3504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593EB3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lastRenderedPageBreak/>
        <w:t>Topic</w:t>
      </w:r>
      <w:r>
        <w:rPr>
          <w:color w:val="000000"/>
        </w:rPr>
        <w:t xml:space="preserve"> Chem 13 </w:t>
      </w:r>
      <w:r>
        <w:rPr>
          <w:rFonts w:cs="Calibri"/>
          <w:b/>
          <w:bCs/>
          <w:color w:val="000000"/>
        </w:rPr>
        <w:t>Q# 18/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Chemistry/2006/w/Paper 3/Q3</w:t>
      </w:r>
    </w:p>
    <w:p w14:paraId="77C71019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44231A">
        <w:rPr>
          <w:noProof/>
        </w:rPr>
        <w:drawing>
          <wp:inline distT="0" distB="0" distL="0" distR="0" wp14:anchorId="6C790674" wp14:editId="79F97EE2">
            <wp:extent cx="6323330" cy="3355975"/>
            <wp:effectExtent l="0" t="0" r="1270" b="0"/>
            <wp:docPr id="575" name="Picture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3330" cy="335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C17C54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color w:val="000000"/>
        </w:rPr>
        <w:t>Topic</w:t>
      </w:r>
      <w:r>
        <w:rPr>
          <w:color w:val="000000"/>
        </w:rPr>
        <w:t xml:space="preserve"> Chem 13 </w:t>
      </w:r>
      <w:r>
        <w:rPr>
          <w:rFonts w:cs="Calibri"/>
          <w:b/>
          <w:bCs/>
          <w:color w:val="000000"/>
        </w:rPr>
        <w:t>Q# 19/</w:t>
      </w:r>
      <w:r w:rsidRPr="00B436C8">
        <w:rPr>
          <w:rFonts w:cs="Calibri"/>
          <w:b/>
          <w:color w:val="000000"/>
        </w:rPr>
        <w:t xml:space="preserve"> </w:t>
      </w:r>
      <w:r>
        <w:rPr>
          <w:noProof/>
        </w:rPr>
        <w:t>iGCSE Chemistry/2006/w/Paper 3/</w:t>
      </w:r>
    </w:p>
    <w:p w14:paraId="5BCB760F" w14:textId="77777777" w:rsidR="001A094F" w:rsidRPr="001D31F3" w:rsidRDefault="001A094F" w:rsidP="001A094F">
      <w:pPr>
        <w:spacing w:after="0" w:line="240" w:lineRule="auto"/>
        <w:rPr>
          <w:noProof/>
        </w:rPr>
      </w:pPr>
      <w:r w:rsidRPr="006B05E0">
        <w:rPr>
          <w:noProof/>
        </w:rPr>
        <w:drawing>
          <wp:inline distT="0" distB="0" distL="0" distR="0" wp14:anchorId="73858FEC" wp14:editId="65EF3942">
            <wp:extent cx="6314440" cy="1052195"/>
            <wp:effectExtent l="0" t="0" r="0" b="0"/>
            <wp:docPr id="576" name="Picture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15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4440" cy="105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7D0B98" w14:textId="77777777" w:rsidR="001A094F" w:rsidRDefault="001A094F" w:rsidP="001A094F">
      <w:pPr>
        <w:pStyle w:val="Heading1"/>
      </w:pPr>
      <w:bookmarkStart w:id="6" w:name="_Toc510092036"/>
      <w:r>
        <w:t xml:space="preserve">Mark Scheme </w:t>
      </w:r>
      <w:proofErr w:type="spellStart"/>
      <w:r>
        <w:t>iG</w:t>
      </w:r>
      <w:proofErr w:type="spellEnd"/>
      <w:r>
        <w:t xml:space="preserve"> Chem 12 13 EQ P3 15w to 01w 100marks</w:t>
      </w:r>
      <w:bookmarkEnd w:id="6"/>
    </w:p>
    <w:p w14:paraId="0332A083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Chemistry/2014/w/Paper 31/</w:t>
      </w:r>
    </w:p>
    <w:p w14:paraId="48447058" w14:textId="77777777" w:rsidR="001A094F" w:rsidRDefault="001A094F" w:rsidP="001A094F">
      <w:pPr>
        <w:tabs>
          <w:tab w:val="left" w:pos="762"/>
        </w:tabs>
        <w:spacing w:after="0" w:line="240" w:lineRule="auto"/>
        <w:ind w:left="116"/>
        <w:rPr>
          <w:noProof/>
        </w:rPr>
      </w:pPr>
      <w:r w:rsidRPr="00043BA5">
        <w:rPr>
          <w:noProof/>
          <w:lang w:val="en-CA" w:eastAsia="en-CA"/>
        </w:rPr>
        <w:drawing>
          <wp:inline distT="0" distB="0" distL="0" distR="0" wp14:anchorId="257481CE" wp14:editId="01A473BD">
            <wp:extent cx="6159500" cy="3916680"/>
            <wp:effectExtent l="0" t="0" r="0" b="7620"/>
            <wp:docPr id="577" name="Picture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9500" cy="391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6C700" w14:textId="77777777" w:rsidR="001A094F" w:rsidRDefault="001A094F" w:rsidP="001A094F">
      <w:pPr>
        <w:spacing w:after="0" w:line="240" w:lineRule="auto"/>
      </w:pPr>
      <w:r>
        <w:rPr>
          <w:rFonts w:cs="Calibri"/>
          <w:b/>
          <w:bCs/>
          <w:color w:val="000000"/>
        </w:rPr>
        <w:t>Q# 2/</w:t>
      </w:r>
      <w:r w:rsidRPr="00B436C8">
        <w:rPr>
          <w:rFonts w:cs="Calibri"/>
          <w:b/>
          <w:color w:val="000000"/>
        </w:rPr>
        <w:tab/>
      </w:r>
      <w:r>
        <w:t>iGCSE Chemistry/2013/w/Paper 31/ Q6</w:t>
      </w:r>
    </w:p>
    <w:p w14:paraId="275D0C1D" w14:textId="77777777" w:rsidR="001A094F" w:rsidRPr="001D31F3" w:rsidRDefault="001A094F" w:rsidP="001A094F">
      <w:pPr>
        <w:tabs>
          <w:tab w:val="left" w:pos="762"/>
        </w:tabs>
        <w:spacing w:after="0" w:line="240" w:lineRule="auto"/>
        <w:ind w:left="116"/>
      </w:pPr>
      <w:r w:rsidRPr="00CB07B1">
        <w:rPr>
          <w:noProof/>
          <w:lang w:val="en-CA" w:eastAsia="en-CA"/>
        </w:rPr>
        <w:lastRenderedPageBreak/>
        <w:drawing>
          <wp:inline distT="0" distB="0" distL="0" distR="0" wp14:anchorId="1CF8BA1B" wp14:editId="0D086A3D">
            <wp:extent cx="6167755" cy="1501140"/>
            <wp:effectExtent l="0" t="0" r="4445" b="3810"/>
            <wp:docPr id="578" name="Picture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143" b="297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7755" cy="150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A68875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3/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Chemistry/2011/s/Paper 31/ Q4</w:t>
      </w:r>
    </w:p>
    <w:p w14:paraId="0ACDB4C4" w14:textId="77777777" w:rsidR="001A094F" w:rsidRPr="001D31F3" w:rsidRDefault="001A094F" w:rsidP="001A094F">
      <w:pPr>
        <w:tabs>
          <w:tab w:val="left" w:pos="762"/>
        </w:tabs>
        <w:spacing w:after="0" w:line="240" w:lineRule="auto"/>
        <w:ind w:left="116"/>
      </w:pPr>
      <w:r w:rsidRPr="004458AD">
        <w:rPr>
          <w:noProof/>
        </w:rPr>
        <w:drawing>
          <wp:inline distT="0" distB="0" distL="0" distR="0" wp14:anchorId="16E06FA1" wp14:editId="3B273DEE">
            <wp:extent cx="6547485" cy="2441575"/>
            <wp:effectExtent l="0" t="0" r="5715" b="0"/>
            <wp:docPr id="579" name="Picture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7485" cy="244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9C88E4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4/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Chemistry/2009/w/Paper 3/</w:t>
      </w:r>
    </w:p>
    <w:p w14:paraId="603C4374" w14:textId="77777777" w:rsidR="001A094F" w:rsidRPr="001D31F3" w:rsidRDefault="001A094F" w:rsidP="001A094F">
      <w:pPr>
        <w:tabs>
          <w:tab w:val="left" w:pos="762"/>
        </w:tabs>
        <w:spacing w:after="0" w:line="240" w:lineRule="auto"/>
        <w:ind w:left="116"/>
        <w:rPr>
          <w:noProof/>
        </w:rPr>
      </w:pPr>
      <w:r w:rsidRPr="00E43711">
        <w:rPr>
          <w:noProof/>
        </w:rPr>
        <w:drawing>
          <wp:inline distT="0" distB="0" distL="0" distR="0" wp14:anchorId="6B7FABC3" wp14:editId="1BED4756">
            <wp:extent cx="6314440" cy="2372360"/>
            <wp:effectExtent l="0" t="0" r="0" b="8890"/>
            <wp:docPr id="580" name="Picture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444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4B4ED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5/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Chemistry/2008/s/Paper 31/ QiGCSE Chemistry/201</w:t>
      </w:r>
    </w:p>
    <w:p w14:paraId="00CD9E46" w14:textId="77777777" w:rsidR="001A094F" w:rsidRPr="001D31F3" w:rsidRDefault="001A094F" w:rsidP="001A094F">
      <w:pPr>
        <w:tabs>
          <w:tab w:val="left" w:pos="762"/>
        </w:tabs>
        <w:spacing w:after="0" w:line="240" w:lineRule="auto"/>
        <w:ind w:left="116"/>
      </w:pPr>
      <w:r w:rsidRPr="001D3CD0">
        <w:rPr>
          <w:noProof/>
        </w:rPr>
        <w:drawing>
          <wp:inline distT="0" distB="0" distL="0" distR="0" wp14:anchorId="78D66C81" wp14:editId="550D8EE4">
            <wp:extent cx="6236970" cy="517525"/>
            <wp:effectExtent l="0" t="0" r="0" b="0"/>
            <wp:docPr id="581" name="Picture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6970" cy="51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3DA36B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6/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Chemistry/2007/w/Paper 3/</w:t>
      </w:r>
    </w:p>
    <w:p w14:paraId="36B3355B" w14:textId="77777777" w:rsidR="001A094F" w:rsidRDefault="001A094F" w:rsidP="001A094F">
      <w:pPr>
        <w:tabs>
          <w:tab w:val="left" w:pos="762"/>
        </w:tabs>
        <w:spacing w:after="0" w:line="240" w:lineRule="auto"/>
        <w:ind w:left="116"/>
        <w:rPr>
          <w:noProof/>
        </w:rPr>
      </w:pPr>
      <w:r w:rsidRPr="007D6092">
        <w:rPr>
          <w:noProof/>
        </w:rPr>
        <w:drawing>
          <wp:inline distT="0" distB="0" distL="0" distR="0" wp14:anchorId="042FAEC0" wp14:editId="344FC122">
            <wp:extent cx="6073140" cy="1698172"/>
            <wp:effectExtent l="0" t="0" r="3810" b="0"/>
            <wp:docPr id="582" name="Picture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284"/>
                    <a:stretch/>
                  </pic:blipFill>
                  <pic:spPr bwMode="auto">
                    <a:xfrm>
                      <a:off x="0" y="0"/>
                      <a:ext cx="6073140" cy="1698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12A3AD" w14:textId="77777777" w:rsidR="001A094F" w:rsidRDefault="001A094F" w:rsidP="001A094F">
      <w:pPr>
        <w:tabs>
          <w:tab w:val="left" w:pos="762"/>
        </w:tabs>
        <w:spacing w:after="0" w:line="240" w:lineRule="auto"/>
        <w:ind w:left="116"/>
        <w:rPr>
          <w:noProof/>
        </w:rPr>
      </w:pPr>
      <w:r w:rsidRPr="007D6092">
        <w:rPr>
          <w:noProof/>
        </w:rPr>
        <w:drawing>
          <wp:inline distT="0" distB="0" distL="0" distR="0" wp14:anchorId="72B116D5" wp14:editId="0EC5CF49">
            <wp:extent cx="6066917" cy="319314"/>
            <wp:effectExtent l="0" t="0" r="0" b="5080"/>
            <wp:docPr id="583" name="Picture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246" b="5503"/>
                    <a:stretch/>
                  </pic:blipFill>
                  <pic:spPr bwMode="auto">
                    <a:xfrm>
                      <a:off x="0" y="0"/>
                      <a:ext cx="6073140" cy="319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1DDF7E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lastRenderedPageBreak/>
        <w:t>Q# 7/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Chemistry/2006/s/Paper 3/Q</w:t>
      </w:r>
      <w:r>
        <w:t xml:space="preserve">5 (b) </w:t>
      </w:r>
    </w:p>
    <w:p w14:paraId="5713AEBA" w14:textId="77777777" w:rsidR="001A094F" w:rsidRPr="001D31F3" w:rsidRDefault="001A094F" w:rsidP="001A094F">
      <w:pPr>
        <w:tabs>
          <w:tab w:val="left" w:pos="762"/>
        </w:tabs>
        <w:spacing w:after="0" w:line="240" w:lineRule="auto"/>
        <w:ind w:left="116"/>
      </w:pPr>
      <w:r w:rsidRPr="000C38E3">
        <w:rPr>
          <w:noProof/>
        </w:rPr>
        <w:drawing>
          <wp:inline distT="0" distB="0" distL="0" distR="0" wp14:anchorId="55ADD831" wp14:editId="094BC43E">
            <wp:extent cx="6009227" cy="1421856"/>
            <wp:effectExtent l="0" t="0" r="0" b="6985"/>
            <wp:docPr id="584" name="Picture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75" b="6202"/>
                    <a:stretch/>
                  </pic:blipFill>
                  <pic:spPr bwMode="auto">
                    <a:xfrm>
                      <a:off x="0" y="0"/>
                      <a:ext cx="6012815" cy="142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22FA20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8/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Chemistry/2006/s/Paper 3/</w:t>
      </w:r>
    </w:p>
    <w:p w14:paraId="3DE26E53" w14:textId="77777777" w:rsidR="001A094F" w:rsidRPr="001D31F3" w:rsidRDefault="001A094F" w:rsidP="001A094F">
      <w:pPr>
        <w:tabs>
          <w:tab w:val="left" w:pos="762"/>
        </w:tabs>
        <w:spacing w:after="0" w:line="240" w:lineRule="auto"/>
        <w:ind w:left="116"/>
      </w:pPr>
      <w:r w:rsidRPr="000C38E3">
        <w:rPr>
          <w:noProof/>
        </w:rPr>
        <w:drawing>
          <wp:inline distT="0" distB="0" distL="0" distR="0" wp14:anchorId="3AB43C57" wp14:editId="2F7BA9D4">
            <wp:extent cx="6219825" cy="3243580"/>
            <wp:effectExtent l="0" t="0" r="9525" b="0"/>
            <wp:docPr id="585" name="Picture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24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F31AE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9/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Chemistry/2005/s/Paper 3/</w:t>
      </w:r>
    </w:p>
    <w:p w14:paraId="0611BDA6" w14:textId="77777777" w:rsidR="001A094F" w:rsidRPr="001D31F3" w:rsidRDefault="001A094F" w:rsidP="001A094F">
      <w:pPr>
        <w:tabs>
          <w:tab w:val="left" w:pos="762"/>
        </w:tabs>
        <w:spacing w:after="0" w:line="240" w:lineRule="auto"/>
        <w:ind w:left="116"/>
      </w:pPr>
      <w:r w:rsidRPr="00B335C5">
        <w:rPr>
          <w:noProof/>
        </w:rPr>
        <w:drawing>
          <wp:inline distT="0" distB="0" distL="0" distR="0" wp14:anchorId="362EE3C9" wp14:editId="3FE57195">
            <wp:extent cx="6159500" cy="1362710"/>
            <wp:effectExtent l="0" t="0" r="0" b="8890"/>
            <wp:docPr id="586" name="Picture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9500" cy="136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5502F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10/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Chemistry/2005/s/Paper 3/</w:t>
      </w:r>
    </w:p>
    <w:p w14:paraId="6E0214D5" w14:textId="77777777" w:rsidR="001A094F" w:rsidRDefault="001A094F" w:rsidP="001A094F">
      <w:pPr>
        <w:tabs>
          <w:tab w:val="left" w:pos="762"/>
        </w:tabs>
        <w:spacing w:after="0" w:line="240" w:lineRule="auto"/>
        <w:ind w:left="116"/>
      </w:pPr>
      <w:r w:rsidRPr="00B335C5">
        <w:rPr>
          <w:noProof/>
        </w:rPr>
        <w:drawing>
          <wp:inline distT="0" distB="0" distL="0" distR="0" wp14:anchorId="6043399E" wp14:editId="0E065019">
            <wp:extent cx="6693089" cy="2206171"/>
            <wp:effectExtent l="0" t="0" r="0" b="3810"/>
            <wp:docPr id="587" name="Picture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5578"/>
                    <a:stretch/>
                  </pic:blipFill>
                  <pic:spPr bwMode="auto">
                    <a:xfrm>
                      <a:off x="0" y="0"/>
                      <a:ext cx="6694170" cy="2206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E60FA9" w14:textId="77777777" w:rsidR="001A094F" w:rsidRPr="001D31F3" w:rsidRDefault="001A094F" w:rsidP="001A094F">
      <w:pPr>
        <w:tabs>
          <w:tab w:val="left" w:pos="762"/>
        </w:tabs>
        <w:spacing w:after="0" w:line="240" w:lineRule="auto"/>
        <w:ind w:left="116"/>
      </w:pPr>
      <w:r w:rsidRPr="00B335C5">
        <w:rPr>
          <w:noProof/>
        </w:rPr>
        <w:lastRenderedPageBreak/>
        <w:drawing>
          <wp:inline distT="0" distB="0" distL="0" distR="0" wp14:anchorId="233B7F90" wp14:editId="3C997ECB">
            <wp:extent cx="6285285" cy="1658711"/>
            <wp:effectExtent l="0" t="0" r="1270" b="0"/>
            <wp:docPr id="588" name="Picture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428"/>
                    <a:stretch/>
                  </pic:blipFill>
                  <pic:spPr bwMode="auto">
                    <a:xfrm>
                      <a:off x="0" y="0"/>
                      <a:ext cx="6285865" cy="1658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F3AFF7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11/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Chemistry/2004/s/Paper 3/</w:t>
      </w:r>
    </w:p>
    <w:p w14:paraId="43B2944F" w14:textId="77777777" w:rsidR="001A094F" w:rsidRPr="001D31F3" w:rsidRDefault="001A094F" w:rsidP="001A094F">
      <w:pPr>
        <w:tabs>
          <w:tab w:val="left" w:pos="762"/>
        </w:tabs>
        <w:spacing w:after="0" w:line="240" w:lineRule="auto"/>
        <w:ind w:left="116"/>
      </w:pPr>
      <w:r w:rsidRPr="001C291F">
        <w:rPr>
          <w:noProof/>
        </w:rPr>
        <w:drawing>
          <wp:inline distT="0" distB="0" distL="0" distR="0" wp14:anchorId="67A21686" wp14:editId="5046F848">
            <wp:extent cx="5428342" cy="3633856"/>
            <wp:effectExtent l="0" t="0" r="1270" b="5080"/>
            <wp:docPr id="589" name="Picture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7" b="5859"/>
                    <a:stretch/>
                  </pic:blipFill>
                  <pic:spPr bwMode="auto">
                    <a:xfrm>
                      <a:off x="0" y="0"/>
                      <a:ext cx="5431033" cy="3635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F08506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12/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Chemistry/2003/w/Paper 3/</w:t>
      </w:r>
    </w:p>
    <w:p w14:paraId="0A2C075B" w14:textId="77777777" w:rsidR="001A094F" w:rsidRDefault="001A094F" w:rsidP="001A094F">
      <w:pPr>
        <w:spacing w:after="0" w:line="240" w:lineRule="auto"/>
        <w:rPr>
          <w:noProof/>
        </w:rPr>
      </w:pPr>
      <w:r w:rsidRPr="004006E1">
        <w:rPr>
          <w:noProof/>
        </w:rPr>
        <w:drawing>
          <wp:inline distT="0" distB="0" distL="0" distR="0" wp14:anchorId="4DAFC7AF" wp14:editId="6B8C6322">
            <wp:extent cx="5020310" cy="543560"/>
            <wp:effectExtent l="0" t="0" r="8890" b="8890"/>
            <wp:docPr id="590" name="Picture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310" cy="54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22EF2C" w14:textId="77777777" w:rsidR="001A094F" w:rsidRPr="001D31F3" w:rsidRDefault="001A094F" w:rsidP="001A094F">
      <w:pPr>
        <w:tabs>
          <w:tab w:val="left" w:pos="762"/>
        </w:tabs>
        <w:spacing w:after="0" w:line="240" w:lineRule="auto"/>
        <w:ind w:left="116"/>
        <w:rPr>
          <w:noProof/>
        </w:rPr>
      </w:pPr>
      <w:r w:rsidRPr="004006E1">
        <w:rPr>
          <w:noProof/>
        </w:rPr>
        <w:drawing>
          <wp:inline distT="0" distB="0" distL="0" distR="0" wp14:anchorId="03C3F209" wp14:editId="0F28FF4A">
            <wp:extent cx="4640846" cy="1059543"/>
            <wp:effectExtent l="0" t="0" r="7620" b="7620"/>
            <wp:docPr id="591" name="Picture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22" b="6628"/>
                    <a:stretch/>
                  </pic:blipFill>
                  <pic:spPr bwMode="auto">
                    <a:xfrm>
                      <a:off x="0" y="0"/>
                      <a:ext cx="4641215" cy="1059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3E3EE8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13/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Chemistry/2002/w/Paper 3/</w:t>
      </w:r>
    </w:p>
    <w:p w14:paraId="10000E8B" w14:textId="77777777" w:rsidR="001A094F" w:rsidRDefault="001A094F" w:rsidP="001A094F">
      <w:pPr>
        <w:tabs>
          <w:tab w:val="left" w:pos="762"/>
        </w:tabs>
        <w:spacing w:after="0" w:line="240" w:lineRule="auto"/>
        <w:ind w:left="116"/>
        <w:rPr>
          <w:noProof/>
        </w:rPr>
      </w:pPr>
      <w:r w:rsidRPr="00375473">
        <w:rPr>
          <w:noProof/>
        </w:rPr>
        <w:drawing>
          <wp:inline distT="0" distB="0" distL="0" distR="0" wp14:anchorId="32D68051" wp14:editId="6A05735F">
            <wp:extent cx="4644571" cy="1899858"/>
            <wp:effectExtent l="0" t="0" r="3810" b="5715"/>
            <wp:docPr id="592" name="Picture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22672"/>
                    <a:stretch/>
                  </pic:blipFill>
                  <pic:spPr bwMode="auto">
                    <a:xfrm>
                      <a:off x="0" y="0"/>
                      <a:ext cx="4655505" cy="190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3AB02D" w14:textId="77777777" w:rsidR="001A094F" w:rsidRPr="001D31F3" w:rsidRDefault="001A094F" w:rsidP="001A094F">
      <w:pPr>
        <w:tabs>
          <w:tab w:val="left" w:pos="762"/>
        </w:tabs>
        <w:spacing w:after="0" w:line="240" w:lineRule="auto"/>
        <w:ind w:left="116"/>
        <w:rPr>
          <w:noProof/>
        </w:rPr>
      </w:pPr>
      <w:r w:rsidRPr="00375473">
        <w:rPr>
          <w:noProof/>
        </w:rPr>
        <w:lastRenderedPageBreak/>
        <w:drawing>
          <wp:inline distT="0" distB="0" distL="0" distR="0" wp14:anchorId="6E27FC72" wp14:editId="0F0C81B3">
            <wp:extent cx="4908550" cy="362857"/>
            <wp:effectExtent l="0" t="0" r="0" b="0"/>
            <wp:docPr id="593" name="Picture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172" b="3853"/>
                    <a:stretch/>
                  </pic:blipFill>
                  <pic:spPr bwMode="auto">
                    <a:xfrm>
                      <a:off x="0" y="0"/>
                      <a:ext cx="4908550" cy="362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85ABB3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14/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Chemistry/2001/w/Paper 3/Q4</w:t>
      </w:r>
    </w:p>
    <w:p w14:paraId="4618EDE2" w14:textId="77777777" w:rsidR="001A094F" w:rsidRPr="001D31F3" w:rsidRDefault="001A094F" w:rsidP="001A094F">
      <w:pPr>
        <w:tabs>
          <w:tab w:val="left" w:pos="762"/>
        </w:tabs>
        <w:spacing w:after="0" w:line="240" w:lineRule="auto"/>
        <w:ind w:left="116"/>
        <w:rPr>
          <w:noProof/>
        </w:rPr>
      </w:pPr>
      <w:r w:rsidRPr="00672906">
        <w:rPr>
          <w:noProof/>
        </w:rPr>
        <w:drawing>
          <wp:inline distT="0" distB="0" distL="0" distR="0" wp14:anchorId="6DD8733C" wp14:editId="23C9C261">
            <wp:extent cx="5857240" cy="509270"/>
            <wp:effectExtent l="0" t="0" r="0" b="5080"/>
            <wp:docPr id="594" name="Picture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240" cy="50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ADAAE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15/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Chemistry/2015/w/Paper 31/</w:t>
      </w:r>
    </w:p>
    <w:p w14:paraId="2F542E69" w14:textId="77777777" w:rsidR="001A094F" w:rsidRDefault="001A094F" w:rsidP="001A094F">
      <w:pPr>
        <w:tabs>
          <w:tab w:val="left" w:pos="762"/>
        </w:tabs>
        <w:spacing w:after="0" w:line="240" w:lineRule="auto"/>
        <w:ind w:left="116"/>
        <w:rPr>
          <w:noProof/>
        </w:rPr>
      </w:pPr>
      <w:r w:rsidRPr="005C5863">
        <w:rPr>
          <w:noProof/>
          <w:lang w:val="en-CA" w:eastAsia="en-CA"/>
        </w:rPr>
        <w:drawing>
          <wp:inline distT="0" distB="0" distL="0" distR="0" wp14:anchorId="0E32C734" wp14:editId="4D10BFB3">
            <wp:extent cx="6167755" cy="2363470"/>
            <wp:effectExtent l="0" t="0" r="4445" b="0"/>
            <wp:docPr id="595" name="Picture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7755" cy="236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54CE2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16/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Chemistry/2012/s/Paper 31/ QiGCSE Chemistry/201(c)</w:t>
      </w:r>
    </w:p>
    <w:p w14:paraId="53E352AA" w14:textId="77777777" w:rsidR="001A094F" w:rsidRPr="001D31F3" w:rsidRDefault="001A094F" w:rsidP="001A094F">
      <w:pPr>
        <w:tabs>
          <w:tab w:val="left" w:pos="762"/>
        </w:tabs>
        <w:spacing w:after="0" w:line="240" w:lineRule="auto"/>
        <w:ind w:left="116"/>
      </w:pPr>
      <w:r w:rsidRPr="00327FE0">
        <w:rPr>
          <w:noProof/>
        </w:rPr>
        <w:drawing>
          <wp:inline distT="0" distB="0" distL="0" distR="0" wp14:anchorId="16971D82" wp14:editId="3E53B1C9">
            <wp:extent cx="6280150" cy="1345565"/>
            <wp:effectExtent l="0" t="0" r="6350" b="6985"/>
            <wp:docPr id="596" name="Picture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150" cy="134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7386C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17/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Chemistry/2012/s/Paper 31/</w:t>
      </w:r>
    </w:p>
    <w:p w14:paraId="0B6C59F5" w14:textId="77777777" w:rsidR="001A094F" w:rsidRPr="001D31F3" w:rsidRDefault="001A094F" w:rsidP="001A094F">
      <w:pPr>
        <w:tabs>
          <w:tab w:val="left" w:pos="762"/>
        </w:tabs>
        <w:spacing w:after="0" w:line="240" w:lineRule="auto"/>
        <w:ind w:left="116"/>
        <w:rPr>
          <w:noProof/>
        </w:rPr>
      </w:pPr>
      <w:r w:rsidRPr="00327FE0">
        <w:rPr>
          <w:noProof/>
        </w:rPr>
        <w:drawing>
          <wp:inline distT="0" distB="0" distL="0" distR="0" wp14:anchorId="2BD83048" wp14:editId="1FC0FFD8">
            <wp:extent cx="6280150" cy="819785"/>
            <wp:effectExtent l="0" t="0" r="6350" b="0"/>
            <wp:docPr id="597" name="Picture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150" cy="81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C3D3DC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18/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Chemistry/2006/w/Paper 3/Q3</w:t>
      </w:r>
    </w:p>
    <w:p w14:paraId="31A3802E" w14:textId="77777777" w:rsidR="001A094F" w:rsidRPr="001D31F3" w:rsidRDefault="001A094F" w:rsidP="001A094F">
      <w:pPr>
        <w:tabs>
          <w:tab w:val="left" w:pos="762"/>
        </w:tabs>
        <w:spacing w:after="0" w:line="240" w:lineRule="auto"/>
        <w:ind w:left="116"/>
        <w:rPr>
          <w:noProof/>
        </w:rPr>
      </w:pPr>
      <w:r w:rsidRPr="004065B4">
        <w:rPr>
          <w:noProof/>
        </w:rPr>
        <w:drawing>
          <wp:inline distT="0" distB="0" distL="0" distR="0" wp14:anchorId="4A23B219" wp14:editId="56743E80">
            <wp:extent cx="5969635" cy="2536190"/>
            <wp:effectExtent l="0" t="0" r="0" b="0"/>
            <wp:docPr id="598" name="Picture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635" cy="253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935B5" w14:textId="77777777" w:rsidR="001A094F" w:rsidRDefault="001A094F" w:rsidP="001A094F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19/</w:t>
      </w:r>
      <w:r w:rsidRPr="00B436C8">
        <w:rPr>
          <w:rFonts w:cs="Calibri"/>
          <w:b/>
          <w:color w:val="000000"/>
        </w:rPr>
        <w:tab/>
      </w:r>
      <w:r>
        <w:rPr>
          <w:noProof/>
        </w:rPr>
        <w:t>iGCSE Chemistry/2006/w/Paper 3/</w:t>
      </w:r>
    </w:p>
    <w:p w14:paraId="0D0E4829" w14:textId="77777777" w:rsidR="001A094F" w:rsidRPr="001D31F3" w:rsidRDefault="001A094F" w:rsidP="001A094F">
      <w:pPr>
        <w:tabs>
          <w:tab w:val="left" w:pos="762"/>
        </w:tabs>
        <w:spacing w:after="0" w:line="240" w:lineRule="auto"/>
        <w:ind w:left="116"/>
        <w:rPr>
          <w:noProof/>
        </w:rPr>
      </w:pPr>
      <w:r w:rsidRPr="0044231A">
        <w:rPr>
          <w:noProof/>
        </w:rPr>
        <w:drawing>
          <wp:inline distT="0" distB="0" distL="0" distR="0" wp14:anchorId="448E9109" wp14:editId="2C5EECA0">
            <wp:extent cx="6245225" cy="207010"/>
            <wp:effectExtent l="0" t="0" r="3175" b="2540"/>
            <wp:docPr id="599" name="Picture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48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5225" cy="20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A9F75" w14:textId="77777777" w:rsidR="001A094F" w:rsidRPr="006B7393" w:rsidRDefault="001A094F" w:rsidP="001A094F"/>
    <w:sectPr w:rsidR="001A094F" w:rsidRPr="006B7393" w:rsidSect="00987748">
      <w:footerReference w:type="default" r:id="rId287"/>
      <w:headerReference w:type="first" r:id="rId288"/>
      <w:footerReference w:type="first" r:id="rId289"/>
      <w:pgSz w:w="11906" w:h="16838"/>
      <w:pgMar w:top="709" w:right="1440" w:bottom="567" w:left="567" w:header="284" w:footer="44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F35BC30" w14:textId="77777777" w:rsidR="00263273" w:rsidRDefault="00263273" w:rsidP="006B1F1E">
      <w:pPr>
        <w:spacing w:after="0" w:line="240" w:lineRule="auto"/>
      </w:pPr>
      <w:r>
        <w:separator/>
      </w:r>
    </w:p>
  </w:endnote>
  <w:endnote w:type="continuationSeparator" w:id="0">
    <w:p w14:paraId="3F764881" w14:textId="77777777" w:rsidR="00263273" w:rsidRDefault="00263273" w:rsidP="006B1F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800D15F" w14:textId="0D76521F" w:rsidR="002F6D9C" w:rsidRPr="005E6566" w:rsidRDefault="005E6566" w:rsidP="005E6566">
    <w:pPr>
      <w:pStyle w:val="Footer"/>
      <w:tabs>
        <w:tab w:val="clear" w:pos="4513"/>
        <w:tab w:val="clear" w:pos="9026"/>
        <w:tab w:val="center" w:pos="4962"/>
        <w:tab w:val="right" w:pos="8789"/>
      </w:tabs>
    </w:pPr>
    <w:r>
      <w:rPr>
        <w:rFonts w:ascii="Times New Roman" w:hAnsi="Times New Roman"/>
        <w:noProof/>
        <w:sz w:val="24"/>
        <w:szCs w:val="24"/>
      </w:rPr>
      <w:drawing>
        <wp:anchor distT="0" distB="0" distL="114300" distR="114300" simplePos="0" relativeHeight="251659264" behindDoc="1" locked="0" layoutInCell="1" allowOverlap="1" wp14:anchorId="3BC158C4" wp14:editId="03772941">
          <wp:simplePos x="0" y="0"/>
          <wp:positionH relativeFrom="column">
            <wp:posOffset>5866765</wp:posOffset>
          </wp:positionH>
          <wp:positionV relativeFrom="paragraph">
            <wp:posOffset>-708660</wp:posOffset>
          </wp:positionV>
          <wp:extent cx="939165" cy="932815"/>
          <wp:effectExtent l="0" t="0" r="0" b="0"/>
          <wp:wrapNone/>
          <wp:docPr id="187" name="Picture 18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9165" cy="9328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>Patrick Brannac</w:t>
    </w:r>
    <w:r>
      <w:tab/>
    </w:r>
    <w:hyperlink r:id="rId2" w:history="1">
      <w:r w:rsidRPr="00126B84">
        <w:rPr>
          <w:rStyle w:val="Hyperlink"/>
        </w:rPr>
        <w:t>www.</w:t>
      </w:r>
      <w:r w:rsidRPr="00DC25A7">
        <w:rPr>
          <w:rStyle w:val="Hyperlink"/>
          <w:b/>
        </w:rPr>
        <w:t>Smashing</w:t>
      </w:r>
      <w:r w:rsidRPr="00126B84">
        <w:rPr>
          <w:rStyle w:val="Hyperlink"/>
        </w:rPr>
        <w:t>Science.org</w:t>
      </w:r>
    </w:hyperlink>
    <w:r>
      <w:t xml:space="preserve"> </w:t>
    </w:r>
    <w:r>
      <w:tab/>
    </w:r>
    <w:sdt>
      <w:sdtPr>
        <w:id w:val="-1488234739"/>
        <w:docPartObj>
          <w:docPartGallery w:val="Page Numbers (Bottom of Page)"/>
          <w:docPartUnique/>
        </w:docPartObj>
      </w:sdtPr>
      <w:sdtContent>
        <w:sdt>
          <w:sdtPr>
            <w:id w:val="-651981890"/>
            <w:docPartObj>
              <w:docPartGallery w:val="Page Numbers (Top of Page)"/>
              <w:docPartUnique/>
            </w:docPartObj>
          </w:sdtPr>
          <w:sdtContent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sz w:val="24"/>
                <w:szCs w:val="24"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sz w:val="24"/>
                <w:szCs w:val="24"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sdtContent>
        </w:sdt>
      </w:sdtContent>
    </w:sdt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313308" w14:textId="648FCB39" w:rsidR="002F6D9C" w:rsidRPr="007635AF" w:rsidRDefault="002F6D9C" w:rsidP="007635AF">
    <w:pPr>
      <w:pStyle w:val="Footer"/>
      <w:tabs>
        <w:tab w:val="clear" w:pos="4513"/>
        <w:tab w:val="clear" w:pos="9026"/>
        <w:tab w:val="center" w:pos="4962"/>
        <w:tab w:val="right" w:pos="8789"/>
      </w:tabs>
    </w:pPr>
    <w:r>
      <w:t>Patrick Brannac</w:t>
    </w:r>
    <w:r>
      <w:tab/>
    </w:r>
    <w:hyperlink r:id="rId1" w:history="1">
      <w:r w:rsidRPr="00126B84">
        <w:rPr>
          <w:rStyle w:val="Hyperlink"/>
        </w:rPr>
        <w:t>www.</w:t>
      </w:r>
      <w:r w:rsidRPr="00DC25A7">
        <w:rPr>
          <w:rStyle w:val="Hyperlink"/>
          <w:b/>
        </w:rPr>
        <w:t>Smashing</w:t>
      </w:r>
      <w:r w:rsidRPr="00126B84">
        <w:rPr>
          <w:rStyle w:val="Hyperlink"/>
        </w:rPr>
        <w:t>Science.org</w:t>
      </w:r>
    </w:hyperlink>
    <w:r>
      <w:t xml:space="preserve"> </w:t>
    </w:r>
    <w:r>
      <w:tab/>
    </w:r>
    <w:sdt>
      <w:sdtPr>
        <w:id w:val="-1727214437"/>
        <w:docPartObj>
          <w:docPartGallery w:val="Page Numbers (Bottom of Page)"/>
          <w:docPartUnique/>
        </w:docPartObj>
      </w:sdtPr>
      <w:sdtContent>
        <w:sdt>
          <w:sdtPr>
            <w:id w:val="-918716719"/>
            <w:docPartObj>
              <w:docPartGallery w:val="Page Numbers (Top of Page)"/>
              <w:docPartUnique/>
            </w:docPartObj>
          </w:sdtPr>
          <w:sdtContent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sdtContent>
        </w:sdt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23BB544" w14:textId="77777777" w:rsidR="00263273" w:rsidRDefault="00263273" w:rsidP="006B1F1E">
      <w:pPr>
        <w:spacing w:after="0" w:line="240" w:lineRule="auto"/>
      </w:pPr>
      <w:r>
        <w:separator/>
      </w:r>
    </w:p>
  </w:footnote>
  <w:footnote w:type="continuationSeparator" w:id="0">
    <w:p w14:paraId="591D831D" w14:textId="77777777" w:rsidR="00263273" w:rsidRDefault="00263273" w:rsidP="006B1F1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715D42E" w14:textId="77777777" w:rsidR="002F6D9C" w:rsidRDefault="002F6D9C" w:rsidP="00CD5E48">
    <w:pPr>
      <w:pStyle w:val="Header"/>
      <w:spacing w:after="0" w:line="240" w:lineRule="auto"/>
    </w:pPr>
    <w:r>
      <w:t>Name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DA44252"/>
    <w:multiLevelType w:val="hybridMultilevel"/>
    <w:tmpl w:val="B55867A8"/>
    <w:lvl w:ilvl="0" w:tplc="C8420FA6">
      <w:start w:val="1"/>
      <w:numFmt w:val="lowerRoman"/>
      <w:lvlText w:val="(%1)"/>
      <w:lvlJc w:val="left"/>
      <w:pPr>
        <w:ind w:left="1440" w:hanging="108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59F2"/>
    <w:rsid w:val="00045B2C"/>
    <w:rsid w:val="00062595"/>
    <w:rsid w:val="000773E1"/>
    <w:rsid w:val="000970E2"/>
    <w:rsid w:val="000975D3"/>
    <w:rsid w:val="000A02CB"/>
    <w:rsid w:val="000B02DC"/>
    <w:rsid w:val="001337EC"/>
    <w:rsid w:val="00133AA5"/>
    <w:rsid w:val="00164385"/>
    <w:rsid w:val="0017630A"/>
    <w:rsid w:val="00196317"/>
    <w:rsid w:val="001A094F"/>
    <w:rsid w:val="001A1BB2"/>
    <w:rsid w:val="001C1CD3"/>
    <w:rsid w:val="001C75B8"/>
    <w:rsid w:val="001F1086"/>
    <w:rsid w:val="001F1A3C"/>
    <w:rsid w:val="00225E31"/>
    <w:rsid w:val="002316CD"/>
    <w:rsid w:val="00263273"/>
    <w:rsid w:val="002667F5"/>
    <w:rsid w:val="00295AB3"/>
    <w:rsid w:val="002B4B1C"/>
    <w:rsid w:val="002C6F96"/>
    <w:rsid w:val="002E0856"/>
    <w:rsid w:val="002E0F1D"/>
    <w:rsid w:val="002F0DEF"/>
    <w:rsid w:val="002F6D9C"/>
    <w:rsid w:val="00301366"/>
    <w:rsid w:val="00305BA5"/>
    <w:rsid w:val="00310BA0"/>
    <w:rsid w:val="00326876"/>
    <w:rsid w:val="003316D5"/>
    <w:rsid w:val="003808D0"/>
    <w:rsid w:val="00386FF6"/>
    <w:rsid w:val="003C1037"/>
    <w:rsid w:val="004022B7"/>
    <w:rsid w:val="00447C0A"/>
    <w:rsid w:val="00456D8F"/>
    <w:rsid w:val="004B0EDB"/>
    <w:rsid w:val="004B2561"/>
    <w:rsid w:val="004B484B"/>
    <w:rsid w:val="004C300F"/>
    <w:rsid w:val="005157AB"/>
    <w:rsid w:val="00524AA3"/>
    <w:rsid w:val="00532AF3"/>
    <w:rsid w:val="005527CB"/>
    <w:rsid w:val="00562653"/>
    <w:rsid w:val="00584653"/>
    <w:rsid w:val="00584930"/>
    <w:rsid w:val="005A0E77"/>
    <w:rsid w:val="005A4D31"/>
    <w:rsid w:val="005E3012"/>
    <w:rsid w:val="005E34C1"/>
    <w:rsid w:val="005E5816"/>
    <w:rsid w:val="005E6566"/>
    <w:rsid w:val="005F592F"/>
    <w:rsid w:val="00607C55"/>
    <w:rsid w:val="00610D27"/>
    <w:rsid w:val="00613EF8"/>
    <w:rsid w:val="00635BEE"/>
    <w:rsid w:val="00680534"/>
    <w:rsid w:val="00691729"/>
    <w:rsid w:val="006A73EB"/>
    <w:rsid w:val="006B1F1E"/>
    <w:rsid w:val="006C1F1F"/>
    <w:rsid w:val="006E11A9"/>
    <w:rsid w:val="00735E1D"/>
    <w:rsid w:val="00737EFF"/>
    <w:rsid w:val="00755B75"/>
    <w:rsid w:val="00755BA3"/>
    <w:rsid w:val="007635AF"/>
    <w:rsid w:val="00767B61"/>
    <w:rsid w:val="00793507"/>
    <w:rsid w:val="007B757A"/>
    <w:rsid w:val="007D4BC0"/>
    <w:rsid w:val="007F1A72"/>
    <w:rsid w:val="00820A96"/>
    <w:rsid w:val="00846530"/>
    <w:rsid w:val="008765DD"/>
    <w:rsid w:val="008832CE"/>
    <w:rsid w:val="00885058"/>
    <w:rsid w:val="00891325"/>
    <w:rsid w:val="008919A0"/>
    <w:rsid w:val="008C408B"/>
    <w:rsid w:val="008C6E4B"/>
    <w:rsid w:val="008D30BA"/>
    <w:rsid w:val="008D572B"/>
    <w:rsid w:val="00906E8A"/>
    <w:rsid w:val="00917207"/>
    <w:rsid w:val="009305AF"/>
    <w:rsid w:val="00936A85"/>
    <w:rsid w:val="00937C0F"/>
    <w:rsid w:val="00942E32"/>
    <w:rsid w:val="00953DF5"/>
    <w:rsid w:val="00987748"/>
    <w:rsid w:val="009A1433"/>
    <w:rsid w:val="009B6E6B"/>
    <w:rsid w:val="009B724C"/>
    <w:rsid w:val="00A4520F"/>
    <w:rsid w:val="00A70A79"/>
    <w:rsid w:val="00A74316"/>
    <w:rsid w:val="00A90A9C"/>
    <w:rsid w:val="00A94A7B"/>
    <w:rsid w:val="00AE542B"/>
    <w:rsid w:val="00AF6759"/>
    <w:rsid w:val="00B053C1"/>
    <w:rsid w:val="00B57075"/>
    <w:rsid w:val="00B60E6F"/>
    <w:rsid w:val="00B7079D"/>
    <w:rsid w:val="00B9601C"/>
    <w:rsid w:val="00BD7195"/>
    <w:rsid w:val="00BE352D"/>
    <w:rsid w:val="00C150C6"/>
    <w:rsid w:val="00C341BF"/>
    <w:rsid w:val="00C6218F"/>
    <w:rsid w:val="00C65275"/>
    <w:rsid w:val="00CA2AF2"/>
    <w:rsid w:val="00CA5C14"/>
    <w:rsid w:val="00CB5175"/>
    <w:rsid w:val="00CB595D"/>
    <w:rsid w:val="00CD5E48"/>
    <w:rsid w:val="00D31E5B"/>
    <w:rsid w:val="00D83D39"/>
    <w:rsid w:val="00DB103B"/>
    <w:rsid w:val="00DB7BA5"/>
    <w:rsid w:val="00E1431A"/>
    <w:rsid w:val="00E463D3"/>
    <w:rsid w:val="00E546E9"/>
    <w:rsid w:val="00E85437"/>
    <w:rsid w:val="00E87F0C"/>
    <w:rsid w:val="00EA77C5"/>
    <w:rsid w:val="00ED640C"/>
    <w:rsid w:val="00EE7EA5"/>
    <w:rsid w:val="00EF6C09"/>
    <w:rsid w:val="00F03B76"/>
    <w:rsid w:val="00F20713"/>
    <w:rsid w:val="00F359F2"/>
    <w:rsid w:val="00F4683F"/>
    <w:rsid w:val="00F56A07"/>
    <w:rsid w:val="00FC0EA9"/>
    <w:rsid w:val="00FC33D8"/>
    <w:rsid w:val="00FD76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97A8066"/>
  <w15:chartTrackingRefBased/>
  <w15:docId w15:val="{6800FC05-7907-4427-B9DD-2E63D062A0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1"/>
        <w:szCs w:val="21"/>
        <w:lang w:val="en-CA" w:eastAsia="en-CA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F359F2"/>
    <w:pPr>
      <w:spacing w:after="200" w:line="276" w:lineRule="auto"/>
    </w:pPr>
    <w:rPr>
      <w:rFonts w:ascii="Calibri" w:eastAsia="Malgun Gothic" w:hAnsi="Calibri" w:cs="Times New Roman"/>
      <w:sz w:val="22"/>
      <w:szCs w:val="22"/>
      <w:lang w:val="en-GB" w:eastAsia="ko-KR"/>
    </w:rPr>
  </w:style>
  <w:style w:type="paragraph" w:styleId="Heading1">
    <w:name w:val="heading 1"/>
    <w:basedOn w:val="Normal"/>
    <w:next w:val="Normal"/>
    <w:link w:val="Heading1Char"/>
    <w:uiPriority w:val="9"/>
    <w:qFormat/>
    <w:rsid w:val="00E463D3"/>
    <w:pPr>
      <w:keepNext/>
      <w:keepLines/>
      <w:pBdr>
        <w:bottom w:val="single" w:sz="4" w:space="1" w:color="5B9BD5" w:themeColor="accent1"/>
      </w:pBdr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6"/>
      <w:szCs w:val="36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463D3"/>
    <w:pPr>
      <w:keepNext/>
      <w:keepLines/>
      <w:spacing w:before="160" w:after="0" w:line="240" w:lineRule="auto"/>
      <w:outlineLvl w:val="1"/>
    </w:pPr>
    <w:rPr>
      <w:rFonts w:asciiTheme="majorHAnsi" w:eastAsiaTheme="majorEastAsia" w:hAnsiTheme="majorHAnsi" w:cstheme="majorBidi"/>
      <w:color w:val="2E74B5" w:themeColor="accent1" w:themeShade="BF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463D3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463D3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463D3"/>
    <w:pPr>
      <w:keepNext/>
      <w:keepLines/>
      <w:spacing w:before="80" w:after="0"/>
      <w:outlineLvl w:val="4"/>
    </w:pPr>
    <w:rPr>
      <w:rFonts w:asciiTheme="majorHAnsi" w:eastAsiaTheme="majorEastAsia" w:hAnsiTheme="majorHAnsi" w:cstheme="majorBidi"/>
      <w:i/>
      <w:iCs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463D3"/>
    <w:pPr>
      <w:keepNext/>
      <w:keepLines/>
      <w:spacing w:before="80" w:after="0"/>
      <w:outlineLvl w:val="5"/>
    </w:pPr>
    <w:rPr>
      <w:rFonts w:asciiTheme="majorHAnsi" w:eastAsiaTheme="majorEastAsia" w:hAnsiTheme="majorHAnsi" w:cstheme="majorBidi"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463D3"/>
    <w:pPr>
      <w:keepNext/>
      <w:keepLines/>
      <w:spacing w:before="80" w:after="0"/>
      <w:outlineLvl w:val="6"/>
    </w:pPr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463D3"/>
    <w:pPr>
      <w:keepNext/>
      <w:keepLines/>
      <w:spacing w:before="80" w:after="0"/>
      <w:outlineLvl w:val="7"/>
    </w:pPr>
    <w:rPr>
      <w:rFonts w:asciiTheme="majorHAnsi" w:eastAsiaTheme="majorEastAsia" w:hAnsiTheme="majorHAnsi" w:cstheme="majorBidi"/>
      <w:smallCaps/>
      <w:color w:val="595959" w:themeColor="text1" w:themeTint="A6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463D3"/>
    <w:pPr>
      <w:keepNext/>
      <w:keepLines/>
      <w:spacing w:before="80" w:after="0"/>
      <w:outlineLvl w:val="8"/>
    </w:pPr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463D3"/>
    <w:rPr>
      <w:rFonts w:asciiTheme="majorHAnsi" w:eastAsiaTheme="majorEastAsia" w:hAnsiTheme="majorHAnsi" w:cstheme="majorBidi"/>
      <w:color w:val="2E74B5" w:themeColor="accent1" w:themeShade="BF"/>
      <w:sz w:val="36"/>
      <w:szCs w:val="36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463D3"/>
    <w:rPr>
      <w:rFonts w:asciiTheme="majorHAnsi" w:eastAsiaTheme="majorEastAsia" w:hAnsiTheme="majorHAnsi" w:cstheme="majorBidi"/>
      <w:color w:val="2E74B5" w:themeColor="accent1" w:themeShade="BF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463D3"/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463D3"/>
    <w:rPr>
      <w:rFonts w:asciiTheme="majorHAnsi" w:eastAsiaTheme="majorEastAsia" w:hAnsiTheme="majorHAnsi" w:cstheme="majorBidi"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463D3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463D3"/>
    <w:rPr>
      <w:rFonts w:asciiTheme="majorHAnsi" w:eastAsiaTheme="majorEastAsia" w:hAnsiTheme="majorHAnsi" w:cstheme="majorBidi"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463D3"/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463D3"/>
    <w:rPr>
      <w:rFonts w:asciiTheme="majorHAnsi" w:eastAsiaTheme="majorEastAsia" w:hAnsiTheme="majorHAnsi" w:cstheme="majorBidi"/>
      <w:smallCaps/>
      <w:color w:val="595959" w:themeColor="text1" w:themeTint="A6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463D3"/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268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326876"/>
    <w:rPr>
      <w:rFonts w:ascii="Tahoma" w:eastAsia="Malgun Gothic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6B1F1E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uiPriority w:val="99"/>
    <w:rsid w:val="006B1F1E"/>
    <w:rPr>
      <w:sz w:val="22"/>
      <w:szCs w:val="22"/>
      <w:lang w:eastAsia="ko-KR"/>
    </w:rPr>
  </w:style>
  <w:style w:type="paragraph" w:styleId="Footer">
    <w:name w:val="footer"/>
    <w:basedOn w:val="Normal"/>
    <w:link w:val="FooterChar"/>
    <w:uiPriority w:val="99"/>
    <w:unhideWhenUsed/>
    <w:rsid w:val="006B1F1E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6B1F1E"/>
    <w:rPr>
      <w:sz w:val="22"/>
      <w:szCs w:val="22"/>
      <w:lang w:eastAsia="ko-KR"/>
    </w:rPr>
  </w:style>
  <w:style w:type="character" w:styleId="Hyperlink">
    <w:name w:val="Hyperlink"/>
    <w:uiPriority w:val="99"/>
    <w:unhideWhenUsed/>
    <w:rsid w:val="00755B75"/>
    <w:rPr>
      <w:color w:val="0563C1"/>
      <w:u w:val="single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E463D3"/>
    <w:pPr>
      <w:spacing w:line="240" w:lineRule="auto"/>
    </w:pPr>
    <w:rPr>
      <w:b/>
      <w:bCs/>
      <w:color w:val="404040" w:themeColor="text1" w:themeTint="BF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E463D3"/>
    <w:pPr>
      <w:spacing w:after="0" w:line="240" w:lineRule="auto"/>
      <w:contextualSpacing/>
    </w:pPr>
    <w:rPr>
      <w:rFonts w:asciiTheme="majorHAnsi" w:eastAsiaTheme="majorEastAsia" w:hAnsiTheme="majorHAnsi" w:cstheme="majorBidi"/>
      <w:color w:val="2E74B5" w:themeColor="accent1" w:themeShade="BF"/>
      <w:spacing w:val="-7"/>
      <w:sz w:val="80"/>
      <w:szCs w:val="80"/>
    </w:rPr>
  </w:style>
  <w:style w:type="character" w:customStyle="1" w:styleId="TitleChar">
    <w:name w:val="Title Char"/>
    <w:basedOn w:val="DefaultParagraphFont"/>
    <w:link w:val="Title"/>
    <w:uiPriority w:val="10"/>
    <w:rsid w:val="00E463D3"/>
    <w:rPr>
      <w:rFonts w:asciiTheme="majorHAnsi" w:eastAsiaTheme="majorEastAsia" w:hAnsiTheme="majorHAnsi" w:cstheme="majorBidi"/>
      <w:color w:val="2E74B5" w:themeColor="accent1" w:themeShade="BF"/>
      <w:spacing w:val="-7"/>
      <w:sz w:val="80"/>
      <w:szCs w:val="80"/>
    </w:rPr>
  </w:style>
  <w:style w:type="paragraph" w:styleId="Subtitle">
    <w:name w:val="Subtitle"/>
    <w:basedOn w:val="Normal"/>
    <w:next w:val="Normal"/>
    <w:link w:val="SubtitleChar"/>
    <w:uiPriority w:val="11"/>
    <w:qFormat/>
    <w:rsid w:val="00E463D3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customStyle="1" w:styleId="SubtitleChar">
    <w:name w:val="Subtitle Char"/>
    <w:basedOn w:val="DefaultParagraphFont"/>
    <w:link w:val="Subtitle"/>
    <w:uiPriority w:val="11"/>
    <w:rsid w:val="00E463D3"/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styleId="Strong">
    <w:name w:val="Strong"/>
    <w:basedOn w:val="DefaultParagraphFont"/>
    <w:uiPriority w:val="22"/>
    <w:qFormat/>
    <w:rsid w:val="00E463D3"/>
    <w:rPr>
      <w:b/>
      <w:bCs/>
    </w:rPr>
  </w:style>
  <w:style w:type="character" w:styleId="Emphasis">
    <w:name w:val="Emphasis"/>
    <w:basedOn w:val="DefaultParagraphFont"/>
    <w:uiPriority w:val="20"/>
    <w:qFormat/>
    <w:rsid w:val="00E463D3"/>
    <w:rPr>
      <w:i/>
      <w:iCs/>
    </w:rPr>
  </w:style>
  <w:style w:type="paragraph" w:styleId="NoSpacing">
    <w:name w:val="No Spacing"/>
    <w:uiPriority w:val="1"/>
    <w:qFormat/>
    <w:rsid w:val="00E463D3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E463D3"/>
    <w:pPr>
      <w:spacing w:before="240" w:after="240" w:line="252" w:lineRule="auto"/>
      <w:ind w:left="864" w:right="864"/>
      <w:jc w:val="center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E463D3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463D3"/>
    <w:pPr>
      <w:spacing w:before="100" w:beforeAutospacing="1" w:after="240"/>
      <w:ind w:left="864" w:right="864"/>
      <w:jc w:val="center"/>
    </w:pPr>
    <w:rPr>
      <w:rFonts w:asciiTheme="majorHAnsi" w:eastAsiaTheme="majorEastAsia" w:hAnsiTheme="majorHAnsi" w:cstheme="majorBidi"/>
      <w:color w:val="5B9BD5" w:themeColor="accent1"/>
      <w:sz w:val="28"/>
      <w:szCs w:val="28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463D3"/>
    <w:rPr>
      <w:rFonts w:asciiTheme="majorHAnsi" w:eastAsiaTheme="majorEastAsia" w:hAnsiTheme="majorHAnsi" w:cstheme="majorBidi"/>
      <w:color w:val="5B9BD5" w:themeColor="accent1"/>
      <w:sz w:val="28"/>
      <w:szCs w:val="28"/>
    </w:rPr>
  </w:style>
  <w:style w:type="character" w:styleId="SubtleEmphasis">
    <w:name w:val="Subtle Emphasis"/>
    <w:basedOn w:val="DefaultParagraphFont"/>
    <w:uiPriority w:val="19"/>
    <w:qFormat/>
    <w:rsid w:val="00E463D3"/>
    <w:rPr>
      <w:i/>
      <w:iCs/>
      <w:color w:val="595959" w:themeColor="text1" w:themeTint="A6"/>
    </w:rPr>
  </w:style>
  <w:style w:type="character" w:styleId="IntenseEmphasis">
    <w:name w:val="Intense Emphasis"/>
    <w:basedOn w:val="DefaultParagraphFont"/>
    <w:uiPriority w:val="21"/>
    <w:qFormat/>
    <w:rsid w:val="00E463D3"/>
    <w:rPr>
      <w:b/>
      <w:bCs/>
      <w:i/>
      <w:iCs/>
    </w:rPr>
  </w:style>
  <w:style w:type="character" w:styleId="SubtleReference">
    <w:name w:val="Subtle Reference"/>
    <w:basedOn w:val="DefaultParagraphFont"/>
    <w:uiPriority w:val="31"/>
    <w:qFormat/>
    <w:rsid w:val="00E463D3"/>
    <w:rPr>
      <w:smallCaps/>
      <w:color w:val="404040" w:themeColor="text1" w:themeTint="BF"/>
    </w:rPr>
  </w:style>
  <w:style w:type="character" w:styleId="IntenseReference">
    <w:name w:val="Intense Reference"/>
    <w:basedOn w:val="DefaultParagraphFont"/>
    <w:uiPriority w:val="32"/>
    <w:qFormat/>
    <w:rsid w:val="00E463D3"/>
    <w:rPr>
      <w:b/>
      <w:bCs/>
      <w:smallCaps/>
      <w:u w:val="single"/>
    </w:rPr>
  </w:style>
  <w:style w:type="character" w:styleId="BookTitle">
    <w:name w:val="Book Title"/>
    <w:basedOn w:val="DefaultParagraphFont"/>
    <w:uiPriority w:val="33"/>
    <w:qFormat/>
    <w:rsid w:val="00E463D3"/>
    <w:rPr>
      <w:b/>
      <w:bCs/>
      <w:smallCaps/>
    </w:rPr>
  </w:style>
  <w:style w:type="paragraph" w:styleId="TOCHeading">
    <w:name w:val="TOC Heading"/>
    <w:basedOn w:val="Heading1"/>
    <w:next w:val="Normal"/>
    <w:uiPriority w:val="39"/>
    <w:unhideWhenUsed/>
    <w:qFormat/>
    <w:rsid w:val="00E463D3"/>
    <w:pPr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rsid w:val="001A094F"/>
    <w:pPr>
      <w:spacing w:after="1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464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90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055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146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44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48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276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8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855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37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99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68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73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44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1" Type="http://schemas.openxmlformats.org/officeDocument/2006/relationships/image" Target="media/image12.emf"/><Relationship Id="rId42" Type="http://schemas.openxmlformats.org/officeDocument/2006/relationships/image" Target="media/image33.emf"/><Relationship Id="rId63" Type="http://schemas.openxmlformats.org/officeDocument/2006/relationships/image" Target="media/image54.emf"/><Relationship Id="rId84" Type="http://schemas.openxmlformats.org/officeDocument/2006/relationships/image" Target="media/image75.emf"/><Relationship Id="rId138" Type="http://schemas.openxmlformats.org/officeDocument/2006/relationships/image" Target="media/image129.emf"/><Relationship Id="rId159" Type="http://schemas.openxmlformats.org/officeDocument/2006/relationships/image" Target="media/image148.emf"/><Relationship Id="rId170" Type="http://schemas.openxmlformats.org/officeDocument/2006/relationships/image" Target="media/image159.emf"/><Relationship Id="rId191" Type="http://schemas.openxmlformats.org/officeDocument/2006/relationships/image" Target="media/image180.emf"/><Relationship Id="rId205" Type="http://schemas.openxmlformats.org/officeDocument/2006/relationships/image" Target="media/image194.emf"/><Relationship Id="rId226" Type="http://schemas.openxmlformats.org/officeDocument/2006/relationships/image" Target="media/image215.emf"/><Relationship Id="rId247" Type="http://schemas.openxmlformats.org/officeDocument/2006/relationships/image" Target="media/image235.png"/><Relationship Id="rId107" Type="http://schemas.openxmlformats.org/officeDocument/2006/relationships/image" Target="media/image98.png"/><Relationship Id="rId268" Type="http://schemas.openxmlformats.org/officeDocument/2006/relationships/image" Target="media/image256.png"/><Relationship Id="rId289" Type="http://schemas.openxmlformats.org/officeDocument/2006/relationships/footer" Target="footer2.xml"/><Relationship Id="rId11" Type="http://schemas.openxmlformats.org/officeDocument/2006/relationships/image" Target="media/image2.emf"/><Relationship Id="rId32" Type="http://schemas.openxmlformats.org/officeDocument/2006/relationships/image" Target="media/image23.emf"/><Relationship Id="rId53" Type="http://schemas.openxmlformats.org/officeDocument/2006/relationships/image" Target="media/image44.emf"/><Relationship Id="rId74" Type="http://schemas.openxmlformats.org/officeDocument/2006/relationships/image" Target="media/image65.emf"/><Relationship Id="rId128" Type="http://schemas.openxmlformats.org/officeDocument/2006/relationships/image" Target="media/image119.emf"/><Relationship Id="rId149" Type="http://schemas.openxmlformats.org/officeDocument/2006/relationships/image" Target="media/image138.emf"/><Relationship Id="rId5" Type="http://schemas.openxmlformats.org/officeDocument/2006/relationships/webSettings" Target="webSettings.xml"/><Relationship Id="rId95" Type="http://schemas.openxmlformats.org/officeDocument/2006/relationships/image" Target="media/image86.emf"/><Relationship Id="rId160" Type="http://schemas.openxmlformats.org/officeDocument/2006/relationships/image" Target="media/image149.emf"/><Relationship Id="rId181" Type="http://schemas.openxmlformats.org/officeDocument/2006/relationships/image" Target="media/image170.emf"/><Relationship Id="rId216" Type="http://schemas.openxmlformats.org/officeDocument/2006/relationships/image" Target="media/image205.emf"/><Relationship Id="rId237" Type="http://schemas.openxmlformats.org/officeDocument/2006/relationships/image" Target="media/image226.emf"/><Relationship Id="rId258" Type="http://schemas.openxmlformats.org/officeDocument/2006/relationships/image" Target="media/image246.emf"/><Relationship Id="rId279" Type="http://schemas.openxmlformats.org/officeDocument/2006/relationships/image" Target="media/image267.emf"/><Relationship Id="rId22" Type="http://schemas.openxmlformats.org/officeDocument/2006/relationships/image" Target="media/image13.emf"/><Relationship Id="rId43" Type="http://schemas.openxmlformats.org/officeDocument/2006/relationships/image" Target="media/image34.emf"/><Relationship Id="rId64" Type="http://schemas.openxmlformats.org/officeDocument/2006/relationships/image" Target="media/image55.emf"/><Relationship Id="rId118" Type="http://schemas.openxmlformats.org/officeDocument/2006/relationships/image" Target="media/image109.png"/><Relationship Id="rId139" Type="http://schemas.openxmlformats.org/officeDocument/2006/relationships/image" Target="media/image130.emf"/><Relationship Id="rId290" Type="http://schemas.openxmlformats.org/officeDocument/2006/relationships/fontTable" Target="fontTable.xml"/><Relationship Id="rId85" Type="http://schemas.openxmlformats.org/officeDocument/2006/relationships/image" Target="media/image76.emf"/><Relationship Id="rId150" Type="http://schemas.openxmlformats.org/officeDocument/2006/relationships/image" Target="media/image139.emf"/><Relationship Id="rId171" Type="http://schemas.openxmlformats.org/officeDocument/2006/relationships/image" Target="media/image160.emf"/><Relationship Id="rId192" Type="http://schemas.openxmlformats.org/officeDocument/2006/relationships/image" Target="media/image181.emf"/><Relationship Id="rId206" Type="http://schemas.openxmlformats.org/officeDocument/2006/relationships/image" Target="media/image195.emf"/><Relationship Id="rId227" Type="http://schemas.openxmlformats.org/officeDocument/2006/relationships/image" Target="media/image216.emf"/><Relationship Id="rId248" Type="http://schemas.openxmlformats.org/officeDocument/2006/relationships/image" Target="media/image236.png"/><Relationship Id="rId269" Type="http://schemas.openxmlformats.org/officeDocument/2006/relationships/image" Target="media/image257.emf"/><Relationship Id="rId12" Type="http://schemas.openxmlformats.org/officeDocument/2006/relationships/image" Target="media/image3.emf"/><Relationship Id="rId33" Type="http://schemas.openxmlformats.org/officeDocument/2006/relationships/image" Target="media/image24.emf"/><Relationship Id="rId108" Type="http://schemas.openxmlformats.org/officeDocument/2006/relationships/image" Target="media/image99.emf"/><Relationship Id="rId129" Type="http://schemas.openxmlformats.org/officeDocument/2006/relationships/image" Target="media/image120.emf"/><Relationship Id="rId280" Type="http://schemas.openxmlformats.org/officeDocument/2006/relationships/image" Target="media/image268.emf"/><Relationship Id="rId54" Type="http://schemas.openxmlformats.org/officeDocument/2006/relationships/image" Target="media/image45.emf"/><Relationship Id="rId75" Type="http://schemas.openxmlformats.org/officeDocument/2006/relationships/image" Target="media/image66.emf"/><Relationship Id="rId96" Type="http://schemas.openxmlformats.org/officeDocument/2006/relationships/image" Target="media/image87.emf"/><Relationship Id="rId140" Type="http://schemas.openxmlformats.org/officeDocument/2006/relationships/chart" Target="charts/chart3.xml"/><Relationship Id="rId161" Type="http://schemas.openxmlformats.org/officeDocument/2006/relationships/image" Target="media/image150.emf"/><Relationship Id="rId182" Type="http://schemas.openxmlformats.org/officeDocument/2006/relationships/image" Target="media/image171.png"/><Relationship Id="rId217" Type="http://schemas.openxmlformats.org/officeDocument/2006/relationships/image" Target="media/image206.emf"/><Relationship Id="rId6" Type="http://schemas.openxmlformats.org/officeDocument/2006/relationships/footnotes" Target="footnotes.xml"/><Relationship Id="rId238" Type="http://schemas.openxmlformats.org/officeDocument/2006/relationships/image" Target="media/image227.emf"/><Relationship Id="rId259" Type="http://schemas.openxmlformats.org/officeDocument/2006/relationships/image" Target="media/image247.emf"/><Relationship Id="rId23" Type="http://schemas.openxmlformats.org/officeDocument/2006/relationships/image" Target="media/image14.emf"/><Relationship Id="rId119" Type="http://schemas.openxmlformats.org/officeDocument/2006/relationships/image" Target="media/image110.png"/><Relationship Id="rId270" Type="http://schemas.openxmlformats.org/officeDocument/2006/relationships/image" Target="media/image258.emf"/><Relationship Id="rId291" Type="http://schemas.openxmlformats.org/officeDocument/2006/relationships/theme" Target="theme/theme1.xml"/><Relationship Id="rId44" Type="http://schemas.openxmlformats.org/officeDocument/2006/relationships/image" Target="media/image35.emf"/><Relationship Id="rId65" Type="http://schemas.openxmlformats.org/officeDocument/2006/relationships/image" Target="media/image56.emf"/><Relationship Id="rId86" Type="http://schemas.openxmlformats.org/officeDocument/2006/relationships/image" Target="media/image77.emf"/><Relationship Id="rId130" Type="http://schemas.openxmlformats.org/officeDocument/2006/relationships/image" Target="media/image121.emf"/><Relationship Id="rId151" Type="http://schemas.openxmlformats.org/officeDocument/2006/relationships/image" Target="media/image140.emf"/><Relationship Id="rId172" Type="http://schemas.openxmlformats.org/officeDocument/2006/relationships/image" Target="media/image161.emf"/><Relationship Id="rId193" Type="http://schemas.openxmlformats.org/officeDocument/2006/relationships/image" Target="media/image182.emf"/><Relationship Id="rId207" Type="http://schemas.openxmlformats.org/officeDocument/2006/relationships/image" Target="media/image196.emf"/><Relationship Id="rId228" Type="http://schemas.openxmlformats.org/officeDocument/2006/relationships/image" Target="media/image217.emf"/><Relationship Id="rId249" Type="http://schemas.openxmlformats.org/officeDocument/2006/relationships/image" Target="media/image237.emf"/><Relationship Id="rId13" Type="http://schemas.openxmlformats.org/officeDocument/2006/relationships/image" Target="media/image4.png"/><Relationship Id="rId109" Type="http://schemas.openxmlformats.org/officeDocument/2006/relationships/image" Target="media/image100.emf"/><Relationship Id="rId260" Type="http://schemas.openxmlformats.org/officeDocument/2006/relationships/image" Target="media/image248.emf"/><Relationship Id="rId281" Type="http://schemas.openxmlformats.org/officeDocument/2006/relationships/image" Target="media/image269.emf"/><Relationship Id="rId34" Type="http://schemas.openxmlformats.org/officeDocument/2006/relationships/image" Target="media/image25.emf"/><Relationship Id="rId50" Type="http://schemas.openxmlformats.org/officeDocument/2006/relationships/image" Target="media/image41.png"/><Relationship Id="rId55" Type="http://schemas.openxmlformats.org/officeDocument/2006/relationships/image" Target="media/image46.emf"/><Relationship Id="rId76" Type="http://schemas.openxmlformats.org/officeDocument/2006/relationships/image" Target="media/image67.emf"/><Relationship Id="rId97" Type="http://schemas.openxmlformats.org/officeDocument/2006/relationships/image" Target="media/image88.emf"/><Relationship Id="rId104" Type="http://schemas.openxmlformats.org/officeDocument/2006/relationships/image" Target="media/image95.emf"/><Relationship Id="rId120" Type="http://schemas.openxmlformats.org/officeDocument/2006/relationships/image" Target="media/image111.emf"/><Relationship Id="rId125" Type="http://schemas.openxmlformats.org/officeDocument/2006/relationships/image" Target="media/image116.emf"/><Relationship Id="rId141" Type="http://schemas.openxmlformats.org/officeDocument/2006/relationships/chart" Target="charts/chart4.xml"/><Relationship Id="rId146" Type="http://schemas.openxmlformats.org/officeDocument/2006/relationships/image" Target="media/image135.emf"/><Relationship Id="rId167" Type="http://schemas.openxmlformats.org/officeDocument/2006/relationships/image" Target="media/image156.png"/><Relationship Id="rId188" Type="http://schemas.openxmlformats.org/officeDocument/2006/relationships/image" Target="media/image177.emf"/><Relationship Id="rId7" Type="http://schemas.openxmlformats.org/officeDocument/2006/relationships/endnotes" Target="endnotes.xml"/><Relationship Id="rId71" Type="http://schemas.openxmlformats.org/officeDocument/2006/relationships/image" Target="media/image62.emf"/><Relationship Id="rId92" Type="http://schemas.openxmlformats.org/officeDocument/2006/relationships/image" Target="media/image83.emf"/><Relationship Id="rId162" Type="http://schemas.openxmlformats.org/officeDocument/2006/relationships/image" Target="media/image151.emf"/><Relationship Id="rId183" Type="http://schemas.openxmlformats.org/officeDocument/2006/relationships/image" Target="media/image172.png"/><Relationship Id="rId213" Type="http://schemas.openxmlformats.org/officeDocument/2006/relationships/image" Target="media/image202.emf"/><Relationship Id="rId218" Type="http://schemas.openxmlformats.org/officeDocument/2006/relationships/image" Target="media/image207.png"/><Relationship Id="rId234" Type="http://schemas.openxmlformats.org/officeDocument/2006/relationships/image" Target="media/image223.emf"/><Relationship Id="rId239" Type="http://schemas.openxmlformats.org/officeDocument/2006/relationships/image" Target="media/image228.emf"/><Relationship Id="rId2" Type="http://schemas.openxmlformats.org/officeDocument/2006/relationships/numbering" Target="numbering.xml"/><Relationship Id="rId29" Type="http://schemas.openxmlformats.org/officeDocument/2006/relationships/image" Target="media/image20.emf"/><Relationship Id="rId250" Type="http://schemas.openxmlformats.org/officeDocument/2006/relationships/image" Target="media/image238.emf"/><Relationship Id="rId255" Type="http://schemas.openxmlformats.org/officeDocument/2006/relationships/image" Target="media/image243.emf"/><Relationship Id="rId271" Type="http://schemas.openxmlformats.org/officeDocument/2006/relationships/image" Target="media/image259.emf"/><Relationship Id="rId276" Type="http://schemas.openxmlformats.org/officeDocument/2006/relationships/image" Target="media/image264.emf"/><Relationship Id="rId24" Type="http://schemas.openxmlformats.org/officeDocument/2006/relationships/image" Target="media/image15.emf"/><Relationship Id="rId40" Type="http://schemas.openxmlformats.org/officeDocument/2006/relationships/image" Target="media/image31.png"/><Relationship Id="rId45" Type="http://schemas.openxmlformats.org/officeDocument/2006/relationships/image" Target="media/image36.emf"/><Relationship Id="rId66" Type="http://schemas.openxmlformats.org/officeDocument/2006/relationships/image" Target="media/image57.emf"/><Relationship Id="rId87" Type="http://schemas.openxmlformats.org/officeDocument/2006/relationships/image" Target="media/image78.emf"/><Relationship Id="rId110" Type="http://schemas.openxmlformats.org/officeDocument/2006/relationships/image" Target="media/image101.emf"/><Relationship Id="rId115" Type="http://schemas.openxmlformats.org/officeDocument/2006/relationships/image" Target="media/image106.png"/><Relationship Id="rId131" Type="http://schemas.openxmlformats.org/officeDocument/2006/relationships/image" Target="media/image122.emf"/><Relationship Id="rId136" Type="http://schemas.openxmlformats.org/officeDocument/2006/relationships/image" Target="media/image127.emf"/><Relationship Id="rId157" Type="http://schemas.openxmlformats.org/officeDocument/2006/relationships/image" Target="media/image146.emf"/><Relationship Id="rId178" Type="http://schemas.openxmlformats.org/officeDocument/2006/relationships/image" Target="media/image167.emf"/><Relationship Id="rId61" Type="http://schemas.openxmlformats.org/officeDocument/2006/relationships/image" Target="media/image52.emf"/><Relationship Id="rId82" Type="http://schemas.openxmlformats.org/officeDocument/2006/relationships/image" Target="media/image73.emf"/><Relationship Id="rId152" Type="http://schemas.openxmlformats.org/officeDocument/2006/relationships/image" Target="media/image141.emf"/><Relationship Id="rId173" Type="http://schemas.openxmlformats.org/officeDocument/2006/relationships/image" Target="media/image162.emf"/><Relationship Id="rId194" Type="http://schemas.openxmlformats.org/officeDocument/2006/relationships/image" Target="media/image183.emf"/><Relationship Id="rId199" Type="http://schemas.openxmlformats.org/officeDocument/2006/relationships/image" Target="media/image188.png"/><Relationship Id="rId203" Type="http://schemas.openxmlformats.org/officeDocument/2006/relationships/image" Target="media/image192.emf"/><Relationship Id="rId208" Type="http://schemas.openxmlformats.org/officeDocument/2006/relationships/image" Target="media/image197.emf"/><Relationship Id="rId229" Type="http://schemas.openxmlformats.org/officeDocument/2006/relationships/image" Target="media/image218.emf"/><Relationship Id="rId19" Type="http://schemas.openxmlformats.org/officeDocument/2006/relationships/image" Target="media/image10.emf"/><Relationship Id="rId224" Type="http://schemas.openxmlformats.org/officeDocument/2006/relationships/image" Target="media/image213.emf"/><Relationship Id="rId240" Type="http://schemas.openxmlformats.org/officeDocument/2006/relationships/image" Target="media/image229.emf"/><Relationship Id="rId245" Type="http://schemas.openxmlformats.org/officeDocument/2006/relationships/chart" Target="charts/chart5.xml"/><Relationship Id="rId261" Type="http://schemas.openxmlformats.org/officeDocument/2006/relationships/image" Target="media/image249.png"/><Relationship Id="rId266" Type="http://schemas.openxmlformats.org/officeDocument/2006/relationships/image" Target="media/image254.emf"/><Relationship Id="rId287" Type="http://schemas.openxmlformats.org/officeDocument/2006/relationships/footer" Target="footer1.xml"/><Relationship Id="rId14" Type="http://schemas.openxmlformats.org/officeDocument/2006/relationships/image" Target="media/image5.emf"/><Relationship Id="rId30" Type="http://schemas.openxmlformats.org/officeDocument/2006/relationships/image" Target="media/image21.emf"/><Relationship Id="rId35" Type="http://schemas.openxmlformats.org/officeDocument/2006/relationships/image" Target="media/image26.emf"/><Relationship Id="rId56" Type="http://schemas.openxmlformats.org/officeDocument/2006/relationships/image" Target="media/image47.emf"/><Relationship Id="rId77" Type="http://schemas.openxmlformats.org/officeDocument/2006/relationships/image" Target="media/image68.png"/><Relationship Id="rId100" Type="http://schemas.openxmlformats.org/officeDocument/2006/relationships/image" Target="media/image91.emf"/><Relationship Id="rId105" Type="http://schemas.openxmlformats.org/officeDocument/2006/relationships/image" Target="media/image96.emf"/><Relationship Id="rId126" Type="http://schemas.openxmlformats.org/officeDocument/2006/relationships/image" Target="media/image117.emf"/><Relationship Id="rId147" Type="http://schemas.openxmlformats.org/officeDocument/2006/relationships/image" Target="media/image136.emf"/><Relationship Id="rId168" Type="http://schemas.openxmlformats.org/officeDocument/2006/relationships/image" Target="media/image157.emf"/><Relationship Id="rId282" Type="http://schemas.openxmlformats.org/officeDocument/2006/relationships/image" Target="media/image270.png"/><Relationship Id="rId8" Type="http://schemas.openxmlformats.org/officeDocument/2006/relationships/image" Target="media/image1.png"/><Relationship Id="rId51" Type="http://schemas.openxmlformats.org/officeDocument/2006/relationships/image" Target="media/image42.png"/><Relationship Id="rId72" Type="http://schemas.openxmlformats.org/officeDocument/2006/relationships/image" Target="media/image63.emf"/><Relationship Id="rId93" Type="http://schemas.openxmlformats.org/officeDocument/2006/relationships/image" Target="media/image84.emf"/><Relationship Id="rId98" Type="http://schemas.openxmlformats.org/officeDocument/2006/relationships/image" Target="media/image89.emf"/><Relationship Id="rId121" Type="http://schemas.openxmlformats.org/officeDocument/2006/relationships/image" Target="media/image112.emf"/><Relationship Id="rId142" Type="http://schemas.openxmlformats.org/officeDocument/2006/relationships/image" Target="media/image131.emf"/><Relationship Id="rId163" Type="http://schemas.openxmlformats.org/officeDocument/2006/relationships/image" Target="media/image152.emf"/><Relationship Id="rId184" Type="http://schemas.openxmlformats.org/officeDocument/2006/relationships/image" Target="media/image173.png"/><Relationship Id="rId189" Type="http://schemas.openxmlformats.org/officeDocument/2006/relationships/image" Target="media/image178.emf"/><Relationship Id="rId219" Type="http://schemas.openxmlformats.org/officeDocument/2006/relationships/image" Target="media/image208.png"/><Relationship Id="rId3" Type="http://schemas.openxmlformats.org/officeDocument/2006/relationships/styles" Target="styles.xml"/><Relationship Id="rId214" Type="http://schemas.openxmlformats.org/officeDocument/2006/relationships/image" Target="media/image203.emf"/><Relationship Id="rId230" Type="http://schemas.openxmlformats.org/officeDocument/2006/relationships/image" Target="media/image219.emf"/><Relationship Id="rId235" Type="http://schemas.openxmlformats.org/officeDocument/2006/relationships/image" Target="media/image224.emf"/><Relationship Id="rId251" Type="http://schemas.openxmlformats.org/officeDocument/2006/relationships/image" Target="media/image239.emf"/><Relationship Id="rId256" Type="http://schemas.openxmlformats.org/officeDocument/2006/relationships/image" Target="media/image244.emf"/><Relationship Id="rId277" Type="http://schemas.openxmlformats.org/officeDocument/2006/relationships/image" Target="media/image265.emf"/><Relationship Id="rId25" Type="http://schemas.openxmlformats.org/officeDocument/2006/relationships/image" Target="media/image16.png"/><Relationship Id="rId46" Type="http://schemas.openxmlformats.org/officeDocument/2006/relationships/image" Target="media/image37.emf"/><Relationship Id="rId67" Type="http://schemas.openxmlformats.org/officeDocument/2006/relationships/image" Target="media/image58.emf"/><Relationship Id="rId116" Type="http://schemas.openxmlformats.org/officeDocument/2006/relationships/image" Target="media/image107.png"/><Relationship Id="rId137" Type="http://schemas.openxmlformats.org/officeDocument/2006/relationships/image" Target="media/image128.emf"/><Relationship Id="rId158" Type="http://schemas.openxmlformats.org/officeDocument/2006/relationships/image" Target="media/image147.emf"/><Relationship Id="rId272" Type="http://schemas.openxmlformats.org/officeDocument/2006/relationships/image" Target="media/image260.emf"/><Relationship Id="rId20" Type="http://schemas.openxmlformats.org/officeDocument/2006/relationships/image" Target="media/image11.emf"/><Relationship Id="rId41" Type="http://schemas.openxmlformats.org/officeDocument/2006/relationships/image" Target="media/image32.png"/><Relationship Id="rId62" Type="http://schemas.openxmlformats.org/officeDocument/2006/relationships/image" Target="media/image53.emf"/><Relationship Id="rId83" Type="http://schemas.openxmlformats.org/officeDocument/2006/relationships/image" Target="media/image74.emf"/><Relationship Id="rId88" Type="http://schemas.openxmlformats.org/officeDocument/2006/relationships/image" Target="media/image79.png"/><Relationship Id="rId111" Type="http://schemas.openxmlformats.org/officeDocument/2006/relationships/image" Target="media/image102.emf"/><Relationship Id="rId132" Type="http://schemas.openxmlformats.org/officeDocument/2006/relationships/image" Target="media/image123.emf"/><Relationship Id="rId153" Type="http://schemas.openxmlformats.org/officeDocument/2006/relationships/image" Target="media/image142.emf"/><Relationship Id="rId174" Type="http://schemas.openxmlformats.org/officeDocument/2006/relationships/image" Target="media/image163.emf"/><Relationship Id="rId179" Type="http://schemas.openxmlformats.org/officeDocument/2006/relationships/image" Target="media/image168.emf"/><Relationship Id="rId195" Type="http://schemas.openxmlformats.org/officeDocument/2006/relationships/image" Target="media/image184.emf"/><Relationship Id="rId209" Type="http://schemas.openxmlformats.org/officeDocument/2006/relationships/image" Target="media/image198.emf"/><Relationship Id="rId190" Type="http://schemas.openxmlformats.org/officeDocument/2006/relationships/image" Target="media/image179.emf"/><Relationship Id="rId204" Type="http://schemas.openxmlformats.org/officeDocument/2006/relationships/image" Target="media/image193.emf"/><Relationship Id="rId220" Type="http://schemas.openxmlformats.org/officeDocument/2006/relationships/image" Target="media/image209.emf"/><Relationship Id="rId225" Type="http://schemas.openxmlformats.org/officeDocument/2006/relationships/image" Target="media/image214.emf"/><Relationship Id="rId241" Type="http://schemas.openxmlformats.org/officeDocument/2006/relationships/image" Target="media/image230.emf"/><Relationship Id="rId246" Type="http://schemas.openxmlformats.org/officeDocument/2006/relationships/image" Target="media/image234.png"/><Relationship Id="rId267" Type="http://schemas.openxmlformats.org/officeDocument/2006/relationships/image" Target="media/image255.png"/><Relationship Id="rId288" Type="http://schemas.openxmlformats.org/officeDocument/2006/relationships/header" Target="header1.xml"/><Relationship Id="rId15" Type="http://schemas.openxmlformats.org/officeDocument/2006/relationships/image" Target="media/image6.emf"/><Relationship Id="rId36" Type="http://schemas.openxmlformats.org/officeDocument/2006/relationships/image" Target="media/image27.emf"/><Relationship Id="rId57" Type="http://schemas.openxmlformats.org/officeDocument/2006/relationships/image" Target="media/image48.emf"/><Relationship Id="rId106" Type="http://schemas.openxmlformats.org/officeDocument/2006/relationships/image" Target="media/image97.png"/><Relationship Id="rId127" Type="http://schemas.openxmlformats.org/officeDocument/2006/relationships/image" Target="media/image118.emf"/><Relationship Id="rId262" Type="http://schemas.openxmlformats.org/officeDocument/2006/relationships/image" Target="media/image250.png"/><Relationship Id="rId283" Type="http://schemas.openxmlformats.org/officeDocument/2006/relationships/image" Target="media/image271.emf"/><Relationship Id="rId10" Type="http://schemas.openxmlformats.org/officeDocument/2006/relationships/chart" Target="charts/chart2.xml"/><Relationship Id="rId31" Type="http://schemas.openxmlformats.org/officeDocument/2006/relationships/image" Target="media/image22.emf"/><Relationship Id="rId52" Type="http://schemas.openxmlformats.org/officeDocument/2006/relationships/image" Target="media/image43.emf"/><Relationship Id="rId73" Type="http://schemas.openxmlformats.org/officeDocument/2006/relationships/image" Target="media/image64.emf"/><Relationship Id="rId78" Type="http://schemas.openxmlformats.org/officeDocument/2006/relationships/image" Target="media/image69.emf"/><Relationship Id="rId94" Type="http://schemas.openxmlformats.org/officeDocument/2006/relationships/image" Target="media/image85.emf"/><Relationship Id="rId99" Type="http://schemas.openxmlformats.org/officeDocument/2006/relationships/image" Target="media/image90.emf"/><Relationship Id="rId101" Type="http://schemas.openxmlformats.org/officeDocument/2006/relationships/image" Target="media/image92.emf"/><Relationship Id="rId122" Type="http://schemas.openxmlformats.org/officeDocument/2006/relationships/image" Target="media/image113.emf"/><Relationship Id="rId143" Type="http://schemas.openxmlformats.org/officeDocument/2006/relationships/image" Target="media/image132.emf"/><Relationship Id="rId148" Type="http://schemas.openxmlformats.org/officeDocument/2006/relationships/image" Target="media/image137.emf"/><Relationship Id="rId164" Type="http://schemas.openxmlformats.org/officeDocument/2006/relationships/image" Target="media/image153.emf"/><Relationship Id="rId169" Type="http://schemas.openxmlformats.org/officeDocument/2006/relationships/image" Target="media/image158.emf"/><Relationship Id="rId185" Type="http://schemas.openxmlformats.org/officeDocument/2006/relationships/image" Target="media/image174.emf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80" Type="http://schemas.openxmlformats.org/officeDocument/2006/relationships/image" Target="media/image169.emf"/><Relationship Id="rId210" Type="http://schemas.openxmlformats.org/officeDocument/2006/relationships/image" Target="media/image199.emf"/><Relationship Id="rId215" Type="http://schemas.openxmlformats.org/officeDocument/2006/relationships/image" Target="media/image204.emf"/><Relationship Id="rId236" Type="http://schemas.openxmlformats.org/officeDocument/2006/relationships/image" Target="media/image225.emf"/><Relationship Id="rId257" Type="http://schemas.openxmlformats.org/officeDocument/2006/relationships/image" Target="media/image245.emf"/><Relationship Id="rId278" Type="http://schemas.openxmlformats.org/officeDocument/2006/relationships/image" Target="media/image266.emf"/><Relationship Id="rId26" Type="http://schemas.openxmlformats.org/officeDocument/2006/relationships/image" Target="media/image17.emf"/><Relationship Id="rId231" Type="http://schemas.openxmlformats.org/officeDocument/2006/relationships/image" Target="media/image220.emf"/><Relationship Id="rId252" Type="http://schemas.openxmlformats.org/officeDocument/2006/relationships/image" Target="media/image240.emf"/><Relationship Id="rId273" Type="http://schemas.openxmlformats.org/officeDocument/2006/relationships/image" Target="media/image261.emf"/><Relationship Id="rId47" Type="http://schemas.openxmlformats.org/officeDocument/2006/relationships/image" Target="media/image38.png"/><Relationship Id="rId68" Type="http://schemas.openxmlformats.org/officeDocument/2006/relationships/image" Target="media/image59.emf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24.emf"/><Relationship Id="rId154" Type="http://schemas.openxmlformats.org/officeDocument/2006/relationships/image" Target="media/image143.emf"/><Relationship Id="rId175" Type="http://schemas.openxmlformats.org/officeDocument/2006/relationships/image" Target="media/image164.emf"/><Relationship Id="rId196" Type="http://schemas.openxmlformats.org/officeDocument/2006/relationships/image" Target="media/image185.emf"/><Relationship Id="rId200" Type="http://schemas.openxmlformats.org/officeDocument/2006/relationships/image" Target="media/image189.png"/><Relationship Id="rId16" Type="http://schemas.openxmlformats.org/officeDocument/2006/relationships/image" Target="media/image7.emf"/><Relationship Id="rId221" Type="http://schemas.openxmlformats.org/officeDocument/2006/relationships/image" Target="media/image210.emf"/><Relationship Id="rId242" Type="http://schemas.openxmlformats.org/officeDocument/2006/relationships/image" Target="media/image231.emf"/><Relationship Id="rId263" Type="http://schemas.openxmlformats.org/officeDocument/2006/relationships/image" Target="media/image251.emf"/><Relationship Id="rId284" Type="http://schemas.openxmlformats.org/officeDocument/2006/relationships/image" Target="media/image272.emf"/><Relationship Id="rId37" Type="http://schemas.openxmlformats.org/officeDocument/2006/relationships/image" Target="media/image28.emf"/><Relationship Id="rId58" Type="http://schemas.openxmlformats.org/officeDocument/2006/relationships/image" Target="media/image49.emf"/><Relationship Id="rId79" Type="http://schemas.openxmlformats.org/officeDocument/2006/relationships/image" Target="media/image70.emf"/><Relationship Id="rId102" Type="http://schemas.openxmlformats.org/officeDocument/2006/relationships/image" Target="media/image93.emf"/><Relationship Id="rId123" Type="http://schemas.openxmlformats.org/officeDocument/2006/relationships/image" Target="media/image114.emf"/><Relationship Id="rId144" Type="http://schemas.openxmlformats.org/officeDocument/2006/relationships/image" Target="media/image133.png"/><Relationship Id="rId90" Type="http://schemas.openxmlformats.org/officeDocument/2006/relationships/image" Target="media/image81.emf"/><Relationship Id="rId165" Type="http://schemas.openxmlformats.org/officeDocument/2006/relationships/image" Target="media/image154.emf"/><Relationship Id="rId186" Type="http://schemas.openxmlformats.org/officeDocument/2006/relationships/image" Target="media/image175.emf"/><Relationship Id="rId211" Type="http://schemas.openxmlformats.org/officeDocument/2006/relationships/image" Target="media/image200.emf"/><Relationship Id="rId232" Type="http://schemas.openxmlformats.org/officeDocument/2006/relationships/image" Target="media/image221.emf"/><Relationship Id="rId253" Type="http://schemas.openxmlformats.org/officeDocument/2006/relationships/image" Target="media/image241.emf"/><Relationship Id="rId274" Type="http://schemas.openxmlformats.org/officeDocument/2006/relationships/image" Target="media/image262.emf"/><Relationship Id="rId27" Type="http://schemas.openxmlformats.org/officeDocument/2006/relationships/image" Target="media/image18.emf"/><Relationship Id="rId48" Type="http://schemas.openxmlformats.org/officeDocument/2006/relationships/image" Target="media/image39.png"/><Relationship Id="rId69" Type="http://schemas.openxmlformats.org/officeDocument/2006/relationships/image" Target="media/image60.emf"/><Relationship Id="rId113" Type="http://schemas.openxmlformats.org/officeDocument/2006/relationships/image" Target="media/image104.emf"/><Relationship Id="rId134" Type="http://schemas.openxmlformats.org/officeDocument/2006/relationships/image" Target="media/image125.emf"/><Relationship Id="rId80" Type="http://schemas.openxmlformats.org/officeDocument/2006/relationships/image" Target="media/image71.emf"/><Relationship Id="rId155" Type="http://schemas.openxmlformats.org/officeDocument/2006/relationships/image" Target="media/image144.emf"/><Relationship Id="rId176" Type="http://schemas.openxmlformats.org/officeDocument/2006/relationships/image" Target="media/image165.emf"/><Relationship Id="rId197" Type="http://schemas.openxmlformats.org/officeDocument/2006/relationships/image" Target="media/image186.png"/><Relationship Id="rId201" Type="http://schemas.openxmlformats.org/officeDocument/2006/relationships/image" Target="media/image190.png"/><Relationship Id="rId222" Type="http://schemas.openxmlformats.org/officeDocument/2006/relationships/image" Target="media/image211.emf"/><Relationship Id="rId243" Type="http://schemas.openxmlformats.org/officeDocument/2006/relationships/image" Target="media/image232.png"/><Relationship Id="rId264" Type="http://schemas.openxmlformats.org/officeDocument/2006/relationships/image" Target="media/image252.emf"/><Relationship Id="rId285" Type="http://schemas.openxmlformats.org/officeDocument/2006/relationships/image" Target="media/image273.emf"/><Relationship Id="rId17" Type="http://schemas.openxmlformats.org/officeDocument/2006/relationships/image" Target="media/image8.emf"/><Relationship Id="rId38" Type="http://schemas.openxmlformats.org/officeDocument/2006/relationships/image" Target="media/image29.emf"/><Relationship Id="rId59" Type="http://schemas.openxmlformats.org/officeDocument/2006/relationships/image" Target="media/image50.emf"/><Relationship Id="rId103" Type="http://schemas.openxmlformats.org/officeDocument/2006/relationships/image" Target="media/image94.emf"/><Relationship Id="rId124" Type="http://schemas.openxmlformats.org/officeDocument/2006/relationships/image" Target="media/image115.emf"/><Relationship Id="rId70" Type="http://schemas.openxmlformats.org/officeDocument/2006/relationships/image" Target="media/image61.emf"/><Relationship Id="rId91" Type="http://schemas.openxmlformats.org/officeDocument/2006/relationships/image" Target="media/image82.emf"/><Relationship Id="rId145" Type="http://schemas.openxmlformats.org/officeDocument/2006/relationships/image" Target="media/image134.png"/><Relationship Id="rId166" Type="http://schemas.openxmlformats.org/officeDocument/2006/relationships/image" Target="media/image155.png"/><Relationship Id="rId187" Type="http://schemas.openxmlformats.org/officeDocument/2006/relationships/image" Target="media/image176.emf"/><Relationship Id="rId1" Type="http://schemas.openxmlformats.org/officeDocument/2006/relationships/customXml" Target="../customXml/item1.xml"/><Relationship Id="rId212" Type="http://schemas.openxmlformats.org/officeDocument/2006/relationships/image" Target="media/image201.emf"/><Relationship Id="rId233" Type="http://schemas.openxmlformats.org/officeDocument/2006/relationships/image" Target="media/image222.png"/><Relationship Id="rId254" Type="http://schemas.openxmlformats.org/officeDocument/2006/relationships/image" Target="media/image242.emf"/><Relationship Id="rId28" Type="http://schemas.openxmlformats.org/officeDocument/2006/relationships/image" Target="media/image19.emf"/><Relationship Id="rId49" Type="http://schemas.openxmlformats.org/officeDocument/2006/relationships/image" Target="media/image40.png"/><Relationship Id="rId114" Type="http://schemas.openxmlformats.org/officeDocument/2006/relationships/image" Target="media/image105.emf"/><Relationship Id="rId275" Type="http://schemas.openxmlformats.org/officeDocument/2006/relationships/image" Target="media/image263.emf"/><Relationship Id="rId60" Type="http://schemas.openxmlformats.org/officeDocument/2006/relationships/image" Target="media/image51.emf"/><Relationship Id="rId81" Type="http://schemas.openxmlformats.org/officeDocument/2006/relationships/image" Target="media/image72.emf"/><Relationship Id="rId135" Type="http://schemas.openxmlformats.org/officeDocument/2006/relationships/image" Target="media/image126.emf"/><Relationship Id="rId156" Type="http://schemas.openxmlformats.org/officeDocument/2006/relationships/image" Target="media/image145.emf"/><Relationship Id="rId177" Type="http://schemas.openxmlformats.org/officeDocument/2006/relationships/image" Target="media/image166.emf"/><Relationship Id="rId198" Type="http://schemas.openxmlformats.org/officeDocument/2006/relationships/image" Target="media/image187.emf"/><Relationship Id="rId202" Type="http://schemas.openxmlformats.org/officeDocument/2006/relationships/image" Target="media/image191.emf"/><Relationship Id="rId223" Type="http://schemas.openxmlformats.org/officeDocument/2006/relationships/image" Target="media/image212.emf"/><Relationship Id="rId244" Type="http://schemas.openxmlformats.org/officeDocument/2006/relationships/image" Target="media/image233.png"/><Relationship Id="rId18" Type="http://schemas.openxmlformats.org/officeDocument/2006/relationships/image" Target="media/image9.emf"/><Relationship Id="rId39" Type="http://schemas.openxmlformats.org/officeDocument/2006/relationships/image" Target="media/image30.emf"/><Relationship Id="rId265" Type="http://schemas.openxmlformats.org/officeDocument/2006/relationships/image" Target="media/image253.emf"/><Relationship Id="rId286" Type="http://schemas.openxmlformats.org/officeDocument/2006/relationships/image" Target="media/image274.em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SmashingScience.org" TargetMode="External"/><Relationship Id="rId1" Type="http://schemas.openxmlformats.org/officeDocument/2006/relationships/image" Target="media/image1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SmashingScience.org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mashing%20NEW\Documents\Custom%20Office%20Templates\Smashing%20worksheet%20v2.dotx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Paddy%20Smashing\Dropbox\aaiG%20CHEM\iG%20Chem%20Analysis%20P1%203%20&amp;%206%2015w%20to%2001s%20TOPIC%20MARK%20TOTALS%20MASTER.xlsx" TargetMode="Externa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.xlsx"/><Relationship Id="rId1" Type="http://schemas.openxmlformats.org/officeDocument/2006/relationships/themeOverride" Target="../theme/themeOverride1.xm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D:\Dropbox\aaiG%20Chem\iG%20Chem%20Analysis%20P1%203%20&amp;%206%2015w%20to%2001s%20SUBTOPIC%20MARK%20TOTALS%20FINAL%20MASTER.xlsx" TargetMode="Externa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2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en-GB" sz="1800" b="1" i="0" baseline="0">
                <a:effectLst/>
              </a:rPr>
              <a:t>PAPER 4 Topic 10 (Metals) (pre2016 called Paper 3)</a:t>
            </a:r>
            <a:endParaRPr lang="en-CA">
              <a:effectLst/>
            </a:endParaRPr>
          </a:p>
          <a:p>
            <a:pPr>
              <a:defRPr/>
            </a:pPr>
            <a:r>
              <a:rPr lang="en-GB" sz="1100" b="1" i="0" baseline="0">
                <a:effectLst/>
              </a:rPr>
              <a:t>Percentage of all marks awarded for each subtopic from s2001 to w2015 green triangle)</a:t>
            </a:r>
            <a:endParaRPr lang="en-CA" sz="1000">
              <a:effectLst/>
            </a:endParaRPr>
          </a:p>
        </c:rich>
      </c:tx>
      <c:layout>
        <c:manualLayout>
          <c:xMode val="edge"/>
          <c:yMode val="edge"/>
          <c:x val="0.14403191126532913"/>
          <c:y val="3.2345004323986577E-2"/>
        </c:manualLayout>
      </c:layout>
      <c:overlay val="0"/>
    </c:title>
    <c:autoTitleDeleted val="0"/>
    <c:plotArea>
      <c:layout/>
      <c:lineChart>
        <c:grouping val="standard"/>
        <c:varyColors val="0"/>
        <c:ser>
          <c:idx val="2"/>
          <c:order val="2"/>
          <c:tx>
            <c:strRef>
              <c:f>'P3 t10SubT'!$U$1</c:f>
              <c:strCache>
                <c:ptCount val="1"/>
                <c:pt idx="0">
                  <c:v>P3 2001-15</c:v>
                </c:pt>
              </c:strCache>
            </c:strRef>
          </c:tx>
          <c:cat>
            <c:strRef>
              <c:f>'P3 t10SubT'!$T$2:$T$8</c:f>
              <c:strCache>
                <c:ptCount val="7"/>
                <c:pt idx="0">
                  <c:v>Alloys</c:v>
                </c:pt>
                <c:pt idx="1">
                  <c:v>Aluminium extraction</c:v>
                </c:pt>
                <c:pt idx="2">
                  <c:v>Blast furnace</c:v>
                </c:pt>
                <c:pt idx="3">
                  <c:v>Thermal decomposition</c:v>
                </c:pt>
                <c:pt idx="4">
                  <c:v>Properties and uses of metals</c:v>
                </c:pt>
                <c:pt idx="5">
                  <c:v>Reactivity</c:v>
                </c:pt>
                <c:pt idx="6">
                  <c:v>Zinc extraction</c:v>
                </c:pt>
              </c:strCache>
            </c:strRef>
          </c:cat>
          <c:val>
            <c:numRef>
              <c:f>'P3 t10SubT'!$U$2:$U$8</c:f>
              <c:numCache>
                <c:formatCode>0.0</c:formatCode>
                <c:ptCount val="7"/>
                <c:pt idx="0">
                  <c:v>6.8259385665529013</c:v>
                </c:pt>
                <c:pt idx="1">
                  <c:v>10.580204778156997</c:v>
                </c:pt>
                <c:pt idx="2">
                  <c:v>13.993174061433447</c:v>
                </c:pt>
                <c:pt idx="3">
                  <c:v>13.651877133105803</c:v>
                </c:pt>
                <c:pt idx="4">
                  <c:v>9.8976109215017072</c:v>
                </c:pt>
                <c:pt idx="5">
                  <c:v>34.8122866894198</c:v>
                </c:pt>
                <c:pt idx="6">
                  <c:v>10.238907849829351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4624-4FE9-9299-86BFB1571BC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73781808"/>
        <c:axId val="273782592"/>
        <c:extLst>
          <c:ext xmlns:c15="http://schemas.microsoft.com/office/drawing/2012/chart" uri="{02D57815-91ED-43cb-92C2-25804820EDAC}">
            <c15:filteredLine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'P3 t10SubT'!$U$1</c15:sqref>
                        </c15:formulaRef>
                      </c:ext>
                    </c:extLst>
                    <c:strCache>
                      <c:ptCount val="1"/>
                      <c:pt idx="0">
                        <c:v>P3 2001-15</c:v>
                      </c:pt>
                    </c:strCache>
                  </c:strRef>
                </c:tx>
                <c:cat>
                  <c:strRef>
                    <c:extLst>
                      <c:ext uri="{02D57815-91ED-43cb-92C2-25804820EDAC}">
                        <c15:formulaRef>
                          <c15:sqref>'P3 t10SubT'!$T$2:$T$8</c15:sqref>
                        </c15:formulaRef>
                      </c:ext>
                    </c:extLst>
                    <c:strCache>
                      <c:ptCount val="7"/>
                      <c:pt idx="0">
                        <c:v>Alloys</c:v>
                      </c:pt>
                      <c:pt idx="1">
                        <c:v>Aluminium extraction</c:v>
                      </c:pt>
                      <c:pt idx="2">
                        <c:v>Blast furnace</c:v>
                      </c:pt>
                      <c:pt idx="3">
                        <c:v>Thermal decomposition</c:v>
                      </c:pt>
                      <c:pt idx="4">
                        <c:v>Properties and uses of metals</c:v>
                      </c:pt>
                      <c:pt idx="5">
                        <c:v>Reactivity</c:v>
                      </c:pt>
                      <c:pt idx="6">
                        <c:v>Zinc extraction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'Chem Paper 3'!#REF!</c15:sqref>
                        </c15:formulaRef>
                      </c:ext>
                    </c:extLst>
                    <c:numCache>
                      <c:formatCode>General</c:formatCode>
                      <c:ptCount val="1"/>
                      <c:pt idx="0">
                        <c:v>1</c:v>
                      </c:pt>
                    </c:numCache>
                  </c:numRef>
                </c:val>
                <c:smooth val="0"/>
                <c:extLst>
                  <c:ext xmlns:c16="http://schemas.microsoft.com/office/drawing/2014/chart" uri="{C3380CC4-5D6E-409C-BE32-E72D297353CC}">
                    <c16:uniqueId val="{00000001-4624-4FE9-9299-86BFB1571BC7}"/>
                  </c:ext>
                </c:extLst>
              </c15:ser>
            </c15:filteredLineSeries>
            <c15:filteredLineSeries>
              <c15:ser>
                <c:idx val="1"/>
                <c:order val="1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'P3 t10SubT'!$U$1</c15:sqref>
                        </c15:formulaRef>
                      </c:ext>
                    </c:extLst>
                    <c:strCache>
                      <c:ptCount val="1"/>
                      <c:pt idx="0">
                        <c:v>P3 2001-15</c:v>
                      </c:pt>
                    </c:strCache>
                  </c:strRef>
                </c:tx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'P3 t10SubT'!$T$2:$T$8</c15:sqref>
                        </c15:formulaRef>
                      </c:ext>
                    </c:extLst>
                    <c:strCache>
                      <c:ptCount val="7"/>
                      <c:pt idx="0">
                        <c:v>Alloys</c:v>
                      </c:pt>
                      <c:pt idx="1">
                        <c:v>Aluminium extraction</c:v>
                      </c:pt>
                      <c:pt idx="2">
                        <c:v>Blast furnace</c:v>
                      </c:pt>
                      <c:pt idx="3">
                        <c:v>Thermal decomposition</c:v>
                      </c:pt>
                      <c:pt idx="4">
                        <c:v>Properties and uses of metals</c:v>
                      </c:pt>
                      <c:pt idx="5">
                        <c:v>Reactivity</c:v>
                      </c:pt>
                      <c:pt idx="6">
                        <c:v>Zinc extraction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'P3 t10SubT'!$U$2:$U$14</c15:sqref>
                        </c15:formulaRef>
                      </c:ext>
                    </c:extLst>
                    <c:numCache>
                      <c:formatCode>0.0</c:formatCode>
                      <c:ptCount val="13"/>
                      <c:pt idx="0">
                        <c:v>6.8259385665529013</c:v>
                      </c:pt>
                      <c:pt idx="1">
                        <c:v>10.580204778156997</c:v>
                      </c:pt>
                      <c:pt idx="2">
                        <c:v>13.993174061433447</c:v>
                      </c:pt>
                      <c:pt idx="3">
                        <c:v>13.651877133105803</c:v>
                      </c:pt>
                      <c:pt idx="4">
                        <c:v>9.8976109215017072</c:v>
                      </c:pt>
                      <c:pt idx="5">
                        <c:v>34.8122866894198</c:v>
                      </c:pt>
                      <c:pt idx="6">
                        <c:v>10.238907849829351</c:v>
                      </c:pt>
                    </c:numCache>
                  </c:numRef>
                </c:val>
                <c:smooth val="0"/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2-4624-4FE9-9299-86BFB1571BC7}"/>
                  </c:ext>
                </c:extLst>
              </c15:ser>
            </c15:filteredLineSeries>
          </c:ext>
        </c:extLst>
      </c:lineChart>
      <c:catAx>
        <c:axId val="273781808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Paper</a:t>
                </a:r>
                <a:r>
                  <a:rPr lang="en-US" baseline="0"/>
                  <a:t> 3 </a:t>
                </a:r>
                <a:r>
                  <a:rPr lang="en-US"/>
                  <a:t>Topic Number</a:t>
                </a:r>
              </a:p>
            </c:rich>
          </c:tx>
          <c:layout>
            <c:manualLayout>
              <c:xMode val="edge"/>
              <c:yMode val="edge"/>
              <c:x val="0.46516299677278689"/>
              <c:y val="0.91804815702385023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crossAx val="273782592"/>
        <c:crosses val="autoZero"/>
        <c:auto val="1"/>
        <c:lblAlgn val="ctr"/>
        <c:lblOffset val="100"/>
        <c:noMultiLvlLbl val="0"/>
      </c:catAx>
      <c:valAx>
        <c:axId val="273782592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en-US"/>
                  <a:t>% of Marks awarded for each topic</a:t>
                </a:r>
              </a:p>
            </c:rich>
          </c:tx>
          <c:layout>
            <c:manualLayout>
              <c:xMode val="edge"/>
              <c:yMode val="edge"/>
              <c:x val="7.0764371904289136E-2"/>
              <c:y val="0.18514889692842446"/>
            </c:manualLayout>
          </c:layout>
          <c:overlay val="0"/>
        </c:title>
        <c:numFmt formatCode="0.0" sourceLinked="1"/>
        <c:majorTickMark val="out"/>
        <c:minorTickMark val="none"/>
        <c:tickLblPos val="nextTo"/>
        <c:crossAx val="273781808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en-GB" sz="1800" b="1" i="0" baseline="0">
                <a:effectLst/>
              </a:rPr>
              <a:t>0620 PAPER 4 (pre2016 called Paper 3)</a:t>
            </a:r>
            <a:endParaRPr lang="en-CA">
              <a:effectLst/>
            </a:endParaRPr>
          </a:p>
          <a:p>
            <a:pPr>
              <a:defRPr/>
            </a:pPr>
            <a:r>
              <a:rPr lang="en-GB" sz="1100" b="1" i="0" baseline="0">
                <a:effectLst/>
              </a:rPr>
              <a:t>Percentage of all marks awarded for each topic from s2013 to w2015 (red cross) and for 2016m to 2017w (green triangle)</a:t>
            </a:r>
            <a:endParaRPr lang="en-CA" sz="1000">
              <a:effectLst/>
            </a:endParaRPr>
          </a:p>
        </c:rich>
      </c:tx>
      <c:layout>
        <c:manualLayout>
          <c:xMode val="edge"/>
          <c:yMode val="edge"/>
          <c:x val="0.14403191126532913"/>
          <c:y val="3.2345004323986577E-2"/>
        </c:manualLayout>
      </c:layout>
      <c:overlay val="0"/>
    </c:title>
    <c:autoTitleDeleted val="0"/>
    <c:plotArea>
      <c:layout/>
      <c:lineChart>
        <c:grouping val="standard"/>
        <c:varyColors val="0"/>
        <c:ser>
          <c:idx val="2"/>
          <c:order val="2"/>
          <c:tx>
            <c:strRef>
              <c:f>'P4 16&amp;after'!$U$1</c:f>
              <c:strCache>
                <c:ptCount val="1"/>
                <c:pt idx="0">
                  <c:v>P4 2016m-17w</c:v>
                </c:pt>
              </c:strCache>
            </c:strRef>
          </c:tx>
          <c:cat>
            <c:numRef>
              <c:f>'P4 16&amp;after'!$T$2:$T$14</c:f>
              <c:numCache>
                <c:formatCode>General</c:formatCode>
                <c:ptCount val="13"/>
                <c:pt idx="0">
                  <c:v>1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  <c:pt idx="4">
                  <c:v>6</c:v>
                </c:pt>
                <c:pt idx="5">
                  <c:v>7</c:v>
                </c:pt>
                <c:pt idx="6">
                  <c:v>8</c:v>
                </c:pt>
                <c:pt idx="7">
                  <c:v>9</c:v>
                </c:pt>
                <c:pt idx="8">
                  <c:v>10</c:v>
                </c:pt>
                <c:pt idx="9">
                  <c:v>11</c:v>
                </c:pt>
                <c:pt idx="10">
                  <c:v>12</c:v>
                </c:pt>
                <c:pt idx="11">
                  <c:v>13</c:v>
                </c:pt>
                <c:pt idx="12">
                  <c:v>14</c:v>
                </c:pt>
              </c:numCache>
            </c:numRef>
          </c:cat>
          <c:val>
            <c:numRef>
              <c:f>'P4 16&amp;after'!$U$2:$U$14</c:f>
              <c:numCache>
                <c:formatCode>0.0</c:formatCode>
                <c:ptCount val="13"/>
                <c:pt idx="0">
                  <c:v>5.3523639607493312</c:v>
                </c:pt>
                <c:pt idx="1">
                  <c:v>18.73327386262266</c:v>
                </c:pt>
                <c:pt idx="2">
                  <c:v>7.9393398751115081</c:v>
                </c:pt>
                <c:pt idx="3">
                  <c:v>4.1926851025869762</c:v>
                </c:pt>
                <c:pt idx="4">
                  <c:v>2.2301516503122212</c:v>
                </c:pt>
                <c:pt idx="5">
                  <c:v>8.0285459411239959</c:v>
                </c:pt>
                <c:pt idx="6">
                  <c:v>10.615521855486174</c:v>
                </c:pt>
                <c:pt idx="7">
                  <c:v>3.1222123104371096</c:v>
                </c:pt>
                <c:pt idx="8">
                  <c:v>10.08028545941124</c:v>
                </c:pt>
                <c:pt idx="9">
                  <c:v>7.1364852809991079</c:v>
                </c:pt>
                <c:pt idx="10">
                  <c:v>2.408563782337199</c:v>
                </c:pt>
                <c:pt idx="11">
                  <c:v>0</c:v>
                </c:pt>
                <c:pt idx="12">
                  <c:v>20.160570918822479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EA26-4203-9BE5-E989F04ED88D}"/>
            </c:ext>
          </c:extLst>
        </c:ser>
        <c:ser>
          <c:idx val="3"/>
          <c:order val="3"/>
          <c:tx>
            <c:strRef>
              <c:f>'P4 16&amp;after'!$V$1</c:f>
              <c:strCache>
                <c:ptCount val="1"/>
                <c:pt idx="0">
                  <c:v>P3 2001-15</c:v>
                </c:pt>
              </c:strCache>
            </c:strRef>
          </c:tx>
          <c:spPr>
            <a:ln>
              <a:solidFill>
                <a:srgbClr val="FF0000"/>
              </a:solidFill>
            </a:ln>
          </c:spPr>
          <c:marker>
            <c:spPr>
              <a:ln>
                <a:solidFill>
                  <a:srgbClr val="FF0000"/>
                </a:solidFill>
              </a:ln>
            </c:spPr>
          </c:marker>
          <c:cat>
            <c:numRef>
              <c:f>'P4 16&amp;after'!$T$2:$T$14</c:f>
              <c:numCache>
                <c:formatCode>General</c:formatCode>
                <c:ptCount val="13"/>
                <c:pt idx="0">
                  <c:v>1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  <c:pt idx="4">
                  <c:v>6</c:v>
                </c:pt>
                <c:pt idx="5">
                  <c:v>7</c:v>
                </c:pt>
                <c:pt idx="6">
                  <c:v>8</c:v>
                </c:pt>
                <c:pt idx="7">
                  <c:v>9</c:v>
                </c:pt>
                <c:pt idx="8">
                  <c:v>10</c:v>
                </c:pt>
                <c:pt idx="9">
                  <c:v>11</c:v>
                </c:pt>
                <c:pt idx="10">
                  <c:v>12</c:v>
                </c:pt>
                <c:pt idx="11">
                  <c:v>13</c:v>
                </c:pt>
                <c:pt idx="12">
                  <c:v>14</c:v>
                </c:pt>
              </c:numCache>
            </c:numRef>
          </c:cat>
          <c:val>
            <c:numRef>
              <c:f>'P4 16&amp;after'!$V$2:$V$14</c:f>
              <c:numCache>
                <c:formatCode>0.0</c:formatCode>
                <c:ptCount val="13"/>
                <c:pt idx="0">
                  <c:v>3.1678082191780823</c:v>
                </c:pt>
                <c:pt idx="1">
                  <c:v>13.356164383561644</c:v>
                </c:pt>
                <c:pt idx="2">
                  <c:v>6.6352739726027394</c:v>
                </c:pt>
                <c:pt idx="3">
                  <c:v>3.4674657534246576</c:v>
                </c:pt>
                <c:pt idx="4">
                  <c:v>1.1130136986301369</c:v>
                </c:pt>
                <c:pt idx="5">
                  <c:v>10.95890410958904</c:v>
                </c:pt>
                <c:pt idx="6">
                  <c:v>10.53082191780822</c:v>
                </c:pt>
                <c:pt idx="7">
                  <c:v>3.6386986301369864</c:v>
                </c:pt>
                <c:pt idx="8">
                  <c:v>12.671232876712329</c:v>
                </c:pt>
                <c:pt idx="9">
                  <c:v>9.8886986301369877</c:v>
                </c:pt>
                <c:pt idx="10">
                  <c:v>3.2534246575342465</c:v>
                </c:pt>
                <c:pt idx="11">
                  <c:v>1.0273972602739725</c:v>
                </c:pt>
                <c:pt idx="12">
                  <c:v>20.291095890410958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EA26-4203-9BE5-E989F04ED88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73781808"/>
        <c:axId val="273782592"/>
        <c:extLst>
          <c:ext xmlns:c15="http://schemas.microsoft.com/office/drawing/2012/chart" uri="{02D57815-91ED-43cb-92C2-25804820EDAC}">
            <c15:filteredLine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'P4 16&amp;after'!$U$1</c15:sqref>
                        </c15:formulaRef>
                      </c:ext>
                    </c:extLst>
                    <c:strCache>
                      <c:ptCount val="1"/>
                      <c:pt idx="0">
                        <c:v>P4 2016m-17w</c:v>
                      </c:pt>
                    </c:strCache>
                  </c:strRef>
                </c:tx>
                <c:cat>
                  <c:numRef>
                    <c:extLst>
                      <c:ext uri="{02D57815-91ED-43cb-92C2-25804820EDAC}">
                        <c15:formulaRef>
                          <c15:sqref>'P4 16&amp;after'!$T$2:$T$14</c15:sqref>
                        </c15:formulaRef>
                      </c:ext>
                    </c:extLst>
                    <c:numCache>
                      <c:formatCode>General</c:formatCode>
                      <c:ptCount val="13"/>
                      <c:pt idx="0">
                        <c:v>1</c:v>
                      </c:pt>
                      <c:pt idx="1">
                        <c:v>3</c:v>
                      </c:pt>
                      <c:pt idx="2">
                        <c:v>4</c:v>
                      </c:pt>
                      <c:pt idx="3">
                        <c:v>5</c:v>
                      </c:pt>
                      <c:pt idx="4">
                        <c:v>6</c:v>
                      </c:pt>
                      <c:pt idx="5">
                        <c:v>7</c:v>
                      </c:pt>
                      <c:pt idx="6">
                        <c:v>8</c:v>
                      </c:pt>
                      <c:pt idx="7">
                        <c:v>9</c:v>
                      </c:pt>
                      <c:pt idx="8">
                        <c:v>10</c:v>
                      </c:pt>
                      <c:pt idx="9">
                        <c:v>11</c:v>
                      </c:pt>
                      <c:pt idx="10">
                        <c:v>12</c:v>
                      </c:pt>
                      <c:pt idx="11">
                        <c:v>13</c:v>
                      </c:pt>
                      <c:pt idx="12">
                        <c:v>14</c:v>
                      </c:pt>
                    </c:numCache>
                  </c:numRef>
                </c:cat>
                <c:val>
                  <c:numRef>
                    <c:extLst>
                      <c:ext uri="{02D57815-91ED-43cb-92C2-25804820EDAC}">
                        <c15:formulaRef>
                          <c15:sqref>'Chem Paper 3'!#REF!</c15:sqref>
                        </c15:formulaRef>
                      </c:ext>
                    </c:extLst>
                    <c:numCache>
                      <c:formatCode>General</c:formatCode>
                      <c:ptCount val="1"/>
                      <c:pt idx="0">
                        <c:v>1</c:v>
                      </c:pt>
                    </c:numCache>
                  </c:numRef>
                </c:val>
                <c:smooth val="0"/>
                <c:extLst>
                  <c:ext xmlns:c16="http://schemas.microsoft.com/office/drawing/2014/chart" uri="{C3380CC4-5D6E-409C-BE32-E72D297353CC}">
                    <c16:uniqueId val="{00000002-EA26-4203-9BE5-E989F04ED88D}"/>
                  </c:ext>
                </c:extLst>
              </c15:ser>
            </c15:filteredLineSeries>
            <c15:filteredLineSeries>
              <c15:ser>
                <c:idx val="1"/>
                <c:order val="1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'P4 16&amp;after'!$U$1</c15:sqref>
                        </c15:formulaRef>
                      </c:ext>
                    </c:extLst>
                    <c:strCache>
                      <c:ptCount val="1"/>
                      <c:pt idx="0">
                        <c:v>P4 2016m-17w</c:v>
                      </c:pt>
                    </c:strCache>
                  </c:strRef>
                </c:tx>
                <c:cat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'P4 16&amp;after'!$T$2:$T$14</c15:sqref>
                        </c15:formulaRef>
                      </c:ext>
                    </c:extLst>
                    <c:numCache>
                      <c:formatCode>General</c:formatCode>
                      <c:ptCount val="13"/>
                      <c:pt idx="0">
                        <c:v>1</c:v>
                      </c:pt>
                      <c:pt idx="1">
                        <c:v>3</c:v>
                      </c:pt>
                      <c:pt idx="2">
                        <c:v>4</c:v>
                      </c:pt>
                      <c:pt idx="3">
                        <c:v>5</c:v>
                      </c:pt>
                      <c:pt idx="4">
                        <c:v>6</c:v>
                      </c:pt>
                      <c:pt idx="5">
                        <c:v>7</c:v>
                      </c:pt>
                      <c:pt idx="6">
                        <c:v>8</c:v>
                      </c:pt>
                      <c:pt idx="7">
                        <c:v>9</c:v>
                      </c:pt>
                      <c:pt idx="8">
                        <c:v>10</c:v>
                      </c:pt>
                      <c:pt idx="9">
                        <c:v>11</c:v>
                      </c:pt>
                      <c:pt idx="10">
                        <c:v>12</c:v>
                      </c:pt>
                      <c:pt idx="11">
                        <c:v>13</c:v>
                      </c:pt>
                      <c:pt idx="12">
                        <c:v>14</c:v>
                      </c:pt>
                    </c:numCache>
                  </c:num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'P4 16&amp;after'!$U$2:$U$14</c15:sqref>
                        </c15:formulaRef>
                      </c:ext>
                    </c:extLst>
                    <c:numCache>
                      <c:formatCode>0.0</c:formatCode>
                      <c:ptCount val="13"/>
                      <c:pt idx="0">
                        <c:v>5.3523639607493312</c:v>
                      </c:pt>
                      <c:pt idx="1">
                        <c:v>18.73327386262266</c:v>
                      </c:pt>
                      <c:pt idx="2">
                        <c:v>7.9393398751115081</c:v>
                      </c:pt>
                      <c:pt idx="3">
                        <c:v>4.1926851025869762</c:v>
                      </c:pt>
                      <c:pt idx="4">
                        <c:v>2.2301516503122212</c:v>
                      </c:pt>
                      <c:pt idx="5">
                        <c:v>8.0285459411239959</c:v>
                      </c:pt>
                      <c:pt idx="6">
                        <c:v>10.615521855486174</c:v>
                      </c:pt>
                      <c:pt idx="7">
                        <c:v>3.1222123104371096</c:v>
                      </c:pt>
                      <c:pt idx="8">
                        <c:v>10.08028545941124</c:v>
                      </c:pt>
                      <c:pt idx="9">
                        <c:v>7.1364852809991079</c:v>
                      </c:pt>
                      <c:pt idx="10">
                        <c:v>2.408563782337199</c:v>
                      </c:pt>
                      <c:pt idx="11">
                        <c:v>0</c:v>
                      </c:pt>
                      <c:pt idx="12">
                        <c:v>20.160570918822479</c:v>
                      </c:pt>
                    </c:numCache>
                  </c:numRef>
                </c:val>
                <c:smooth val="0"/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3-EA26-4203-9BE5-E989F04ED88D}"/>
                  </c:ext>
                </c:extLst>
              </c15:ser>
            </c15:filteredLineSeries>
          </c:ext>
        </c:extLst>
      </c:lineChart>
      <c:catAx>
        <c:axId val="273781808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Topic Number</a:t>
                </a:r>
              </a:p>
            </c:rich>
          </c:tx>
          <c:layout>
            <c:manualLayout>
              <c:xMode val="edge"/>
              <c:yMode val="edge"/>
              <c:x val="0.46516299677278689"/>
              <c:y val="0.91804815702385023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crossAx val="273782592"/>
        <c:crosses val="autoZero"/>
        <c:auto val="1"/>
        <c:lblAlgn val="ctr"/>
        <c:lblOffset val="100"/>
        <c:noMultiLvlLbl val="0"/>
      </c:catAx>
      <c:valAx>
        <c:axId val="273782592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en-US"/>
                  <a:t>% of Marks awarded for each topic</a:t>
                </a:r>
              </a:p>
            </c:rich>
          </c:tx>
          <c:layout>
            <c:manualLayout>
              <c:xMode val="edge"/>
              <c:yMode val="edge"/>
              <c:x val="7.0764371904289136E-2"/>
              <c:y val="0.18514889692842446"/>
            </c:manualLayout>
          </c:layout>
          <c:overlay val="0"/>
        </c:title>
        <c:numFmt formatCode="0.0" sourceLinked="1"/>
        <c:majorTickMark val="out"/>
        <c:minorTickMark val="none"/>
        <c:tickLblPos val="nextTo"/>
        <c:crossAx val="273781808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en-GB" sz="1800" b="1" i="0" baseline="0">
                <a:effectLst/>
              </a:rPr>
              <a:t>TOPIC 11 Air and water PAPER 4 (pre2016 called Paper 3)</a:t>
            </a:r>
            <a:endParaRPr lang="en-CA">
              <a:effectLst/>
            </a:endParaRPr>
          </a:p>
          <a:p>
            <a:pPr>
              <a:defRPr/>
            </a:pPr>
            <a:r>
              <a:rPr lang="en-GB" sz="1100" b="1" i="0" baseline="0">
                <a:effectLst/>
              </a:rPr>
              <a:t>Percentage of all marks awarded for each SUB topic from w2001 to w2015 </a:t>
            </a:r>
            <a:endParaRPr lang="en-CA" sz="1000">
              <a:effectLst/>
            </a:endParaRPr>
          </a:p>
        </c:rich>
      </c:tx>
      <c:layout>
        <c:manualLayout>
          <c:xMode val="edge"/>
          <c:yMode val="edge"/>
          <c:x val="0.15624563723427701"/>
          <c:y val="3.2345004323986577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3881182243523907"/>
          <c:y val="0.25134785000520687"/>
          <c:w val="0.83606740461790108"/>
          <c:h val="0.49081492431891549"/>
        </c:manualLayout>
      </c:layout>
      <c:lineChart>
        <c:grouping val="standard"/>
        <c:varyColors val="0"/>
        <c:ser>
          <c:idx val="2"/>
          <c:order val="2"/>
          <c:tx>
            <c:strRef>
              <c:f>'P3 15to10 (2)'!$U$1</c:f>
              <c:strCache>
                <c:ptCount val="1"/>
                <c:pt idx="0">
                  <c:v>T11 w01 to w15</c:v>
                </c:pt>
              </c:strCache>
            </c:strRef>
          </c:tx>
          <c:cat>
            <c:strRef>
              <c:f>'P3 15to10 (2)'!$T$2:$T$6</c:f>
              <c:strCache>
                <c:ptCount val="5"/>
                <c:pt idx="0">
                  <c:v>Air</c:v>
                </c:pt>
                <c:pt idx="1">
                  <c:v>Rusting</c:v>
                </c:pt>
                <c:pt idx="2">
                  <c:v>Nitrogen &amp; Fertilisers</c:v>
                </c:pt>
                <c:pt idx="3">
                  <c:v>CO2 &amp; methane</c:v>
                </c:pt>
                <c:pt idx="4">
                  <c:v>Water</c:v>
                </c:pt>
              </c:strCache>
            </c:strRef>
          </c:cat>
          <c:val>
            <c:numRef>
              <c:f>'P3 15to10 (2)'!$U$2:$U$6</c:f>
              <c:numCache>
                <c:formatCode>0.0</c:formatCode>
                <c:ptCount val="5"/>
                <c:pt idx="0">
                  <c:v>32.894736842105267</c:v>
                </c:pt>
                <c:pt idx="1">
                  <c:v>13.596491228070176</c:v>
                </c:pt>
                <c:pt idx="2">
                  <c:v>27.631578947368425</c:v>
                </c:pt>
                <c:pt idx="3">
                  <c:v>20.614035087719298</c:v>
                </c:pt>
                <c:pt idx="4">
                  <c:v>5.2631578947368416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6206-485C-B335-D70A77F8CD5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73781808"/>
        <c:axId val="273782592"/>
        <c:extLst>
          <c:ext xmlns:c15="http://schemas.microsoft.com/office/drawing/2012/chart" uri="{02D57815-91ED-43cb-92C2-25804820EDAC}">
            <c15:filteredLine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'P3 15to10 (2)'!$U$1</c15:sqref>
                        </c15:formulaRef>
                      </c:ext>
                    </c:extLst>
                    <c:strCache>
                      <c:ptCount val="1"/>
                      <c:pt idx="0">
                        <c:v>T11 w01 to w15</c:v>
                      </c:pt>
                    </c:strCache>
                  </c:strRef>
                </c:tx>
                <c:cat>
                  <c:strRef>
                    <c:extLst>
                      <c:ext uri="{02D57815-91ED-43cb-92C2-25804820EDAC}">
                        <c15:formulaRef>
                          <c15:sqref>'P3 15to10 (2)'!$T$2:$T$6</c15:sqref>
                        </c15:formulaRef>
                      </c:ext>
                    </c:extLst>
                    <c:strCache>
                      <c:ptCount val="5"/>
                      <c:pt idx="0">
                        <c:v>Air</c:v>
                      </c:pt>
                      <c:pt idx="1">
                        <c:v>Rusting</c:v>
                      </c:pt>
                      <c:pt idx="2">
                        <c:v>Nitrogen &amp; Fertilisers</c:v>
                      </c:pt>
                      <c:pt idx="3">
                        <c:v>CO2 &amp; methane</c:v>
                      </c:pt>
                      <c:pt idx="4">
                        <c:v>Water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'Chem Paper 3'!#REF!</c15:sqref>
                        </c15:formulaRef>
                      </c:ext>
                    </c:extLst>
                    <c:numCache>
                      <c:formatCode>General</c:formatCode>
                      <c:ptCount val="1"/>
                      <c:pt idx="0">
                        <c:v>1</c:v>
                      </c:pt>
                    </c:numCache>
                  </c:numRef>
                </c:val>
                <c:smooth val="0"/>
                <c:extLst>
                  <c:ext xmlns:c16="http://schemas.microsoft.com/office/drawing/2014/chart" uri="{C3380CC4-5D6E-409C-BE32-E72D297353CC}">
                    <c16:uniqueId val="{00000001-6206-485C-B335-D70A77F8CD5C}"/>
                  </c:ext>
                </c:extLst>
              </c15:ser>
            </c15:filteredLineSeries>
            <c15:filteredLineSeries>
              <c15:ser>
                <c:idx val="1"/>
                <c:order val="1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'P3 15to10 (2)'!$U$1</c15:sqref>
                        </c15:formulaRef>
                      </c:ext>
                    </c:extLst>
                    <c:strCache>
                      <c:ptCount val="1"/>
                      <c:pt idx="0">
                        <c:v>T11 w01 to w15</c:v>
                      </c:pt>
                    </c:strCache>
                  </c:strRef>
                </c:tx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'P3 15to10 (2)'!$T$2:$T$6</c15:sqref>
                        </c15:formulaRef>
                      </c:ext>
                    </c:extLst>
                    <c:strCache>
                      <c:ptCount val="5"/>
                      <c:pt idx="0">
                        <c:v>Air</c:v>
                      </c:pt>
                      <c:pt idx="1">
                        <c:v>Rusting</c:v>
                      </c:pt>
                      <c:pt idx="2">
                        <c:v>Nitrogen &amp; Fertilisers</c:v>
                      </c:pt>
                      <c:pt idx="3">
                        <c:v>CO2 &amp; methane</c:v>
                      </c:pt>
                      <c:pt idx="4">
                        <c:v>Water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'P3 15to10 (2)'!$U$2:$U$14</c15:sqref>
                        </c15:formulaRef>
                      </c:ext>
                    </c:extLst>
                    <c:numCache>
                      <c:formatCode>0.0</c:formatCode>
                      <c:ptCount val="13"/>
                      <c:pt idx="0">
                        <c:v>32.894736842105267</c:v>
                      </c:pt>
                      <c:pt idx="1">
                        <c:v>13.596491228070176</c:v>
                      </c:pt>
                      <c:pt idx="2">
                        <c:v>27.631578947368425</c:v>
                      </c:pt>
                      <c:pt idx="3">
                        <c:v>20.614035087719298</c:v>
                      </c:pt>
                      <c:pt idx="4">
                        <c:v>5.2631578947368416</c:v>
                      </c:pt>
                      <c:pt idx="5">
                        <c:v>0</c:v>
                      </c:pt>
                      <c:pt idx="6">
                        <c:v>0</c:v>
                      </c:pt>
                      <c:pt idx="7">
                        <c:v>0</c:v>
                      </c:pt>
                      <c:pt idx="8">
                        <c:v>0</c:v>
                      </c:pt>
                      <c:pt idx="9">
                        <c:v>0</c:v>
                      </c:pt>
                      <c:pt idx="10">
                        <c:v>0</c:v>
                      </c:pt>
                      <c:pt idx="11">
                        <c:v>0</c:v>
                      </c:pt>
                      <c:pt idx="12">
                        <c:v>0</c:v>
                      </c:pt>
                    </c:numCache>
                  </c:numRef>
                </c:val>
                <c:smooth val="0"/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2-6206-485C-B335-D70A77F8CD5C}"/>
                  </c:ext>
                </c:extLst>
              </c15:ser>
            </c15:filteredLineSeries>
          </c:ext>
        </c:extLst>
      </c:lineChart>
      <c:catAx>
        <c:axId val="273781808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Sub Topic Name</a:t>
                </a:r>
              </a:p>
            </c:rich>
          </c:tx>
          <c:layout>
            <c:manualLayout>
              <c:xMode val="edge"/>
              <c:yMode val="edge"/>
              <c:x val="0.45936597055802808"/>
              <c:y val="0.93961162224204364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crossAx val="273782592"/>
        <c:crosses val="autoZero"/>
        <c:auto val="1"/>
        <c:lblAlgn val="ctr"/>
        <c:lblOffset val="100"/>
        <c:noMultiLvlLbl val="0"/>
      </c:catAx>
      <c:valAx>
        <c:axId val="273782592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en-US"/>
                  <a:t>% of Marks awarded for each SUB-topic</a:t>
                </a:r>
              </a:p>
            </c:rich>
          </c:tx>
          <c:layout>
            <c:manualLayout>
              <c:xMode val="edge"/>
              <c:yMode val="edge"/>
              <c:x val="4.9508311461067364E-2"/>
              <c:y val="0.18514897378894421"/>
            </c:manualLayout>
          </c:layout>
          <c:overlay val="0"/>
        </c:title>
        <c:numFmt formatCode="0.0" sourceLinked="1"/>
        <c:majorTickMark val="out"/>
        <c:minorTickMark val="none"/>
        <c:tickLblPos val="nextTo"/>
        <c:crossAx val="273781808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en-GB" sz="1800" b="1" i="0" baseline="0">
                <a:effectLst/>
              </a:rPr>
              <a:t>0620 PAPER 4 (pre2016 called Paper 3)</a:t>
            </a:r>
            <a:endParaRPr lang="en-CA">
              <a:effectLst/>
            </a:endParaRPr>
          </a:p>
          <a:p>
            <a:pPr>
              <a:defRPr/>
            </a:pPr>
            <a:r>
              <a:rPr lang="en-GB" sz="1100" b="1" i="0" baseline="0">
                <a:effectLst/>
              </a:rPr>
              <a:t>Percentage of all marks awarded for each topic from s2013 to w2015 (red cross) and for 2016m to 2017w (green triangle)</a:t>
            </a:r>
            <a:endParaRPr lang="en-CA" sz="1000">
              <a:effectLst/>
            </a:endParaRPr>
          </a:p>
        </c:rich>
      </c:tx>
      <c:layout>
        <c:manualLayout>
          <c:xMode val="edge"/>
          <c:yMode val="edge"/>
          <c:x val="0.14403191126532913"/>
          <c:y val="3.2345004323986577E-2"/>
        </c:manualLayout>
      </c:layout>
      <c:overlay val="0"/>
    </c:title>
    <c:autoTitleDeleted val="0"/>
    <c:plotArea>
      <c:layout/>
      <c:lineChart>
        <c:grouping val="standard"/>
        <c:varyColors val="0"/>
        <c:ser>
          <c:idx val="2"/>
          <c:order val="2"/>
          <c:tx>
            <c:strRef>
              <c:f>'P4 16&amp;after'!$U$1</c:f>
              <c:strCache>
                <c:ptCount val="1"/>
                <c:pt idx="0">
                  <c:v>P4 2016m-17w</c:v>
                </c:pt>
              </c:strCache>
            </c:strRef>
          </c:tx>
          <c:cat>
            <c:numRef>
              <c:f>'P4 16&amp;after'!$T$2:$T$14</c:f>
              <c:numCache>
                <c:formatCode>General</c:formatCode>
                <c:ptCount val="13"/>
                <c:pt idx="0">
                  <c:v>1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  <c:pt idx="4">
                  <c:v>6</c:v>
                </c:pt>
                <c:pt idx="5">
                  <c:v>7</c:v>
                </c:pt>
                <c:pt idx="6">
                  <c:v>8</c:v>
                </c:pt>
                <c:pt idx="7">
                  <c:v>9</c:v>
                </c:pt>
                <c:pt idx="8">
                  <c:v>10</c:v>
                </c:pt>
                <c:pt idx="9">
                  <c:v>11</c:v>
                </c:pt>
                <c:pt idx="10">
                  <c:v>12</c:v>
                </c:pt>
                <c:pt idx="11">
                  <c:v>13</c:v>
                </c:pt>
                <c:pt idx="12">
                  <c:v>14</c:v>
                </c:pt>
              </c:numCache>
            </c:numRef>
          </c:cat>
          <c:val>
            <c:numRef>
              <c:f>'P4 16&amp;after'!$U$2:$U$14</c:f>
              <c:numCache>
                <c:formatCode>0.0</c:formatCode>
                <c:ptCount val="13"/>
                <c:pt idx="0">
                  <c:v>5.3523639607493312</c:v>
                </c:pt>
                <c:pt idx="1">
                  <c:v>18.73327386262266</c:v>
                </c:pt>
                <c:pt idx="2">
                  <c:v>7.9393398751115081</c:v>
                </c:pt>
                <c:pt idx="3">
                  <c:v>4.1926851025869762</c:v>
                </c:pt>
                <c:pt idx="4">
                  <c:v>2.2301516503122212</c:v>
                </c:pt>
                <c:pt idx="5">
                  <c:v>8.0285459411239959</c:v>
                </c:pt>
                <c:pt idx="6">
                  <c:v>10.615521855486174</c:v>
                </c:pt>
                <c:pt idx="7">
                  <c:v>3.1222123104371096</c:v>
                </c:pt>
                <c:pt idx="8">
                  <c:v>10.08028545941124</c:v>
                </c:pt>
                <c:pt idx="9">
                  <c:v>7.1364852809991079</c:v>
                </c:pt>
                <c:pt idx="10">
                  <c:v>2.408563782337199</c:v>
                </c:pt>
                <c:pt idx="11">
                  <c:v>0</c:v>
                </c:pt>
                <c:pt idx="12">
                  <c:v>20.160570918822479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5177-46AE-9EFC-418FD54365B2}"/>
            </c:ext>
          </c:extLst>
        </c:ser>
        <c:ser>
          <c:idx val="3"/>
          <c:order val="3"/>
          <c:tx>
            <c:strRef>
              <c:f>'P4 16&amp;after'!$V$1</c:f>
              <c:strCache>
                <c:ptCount val="1"/>
                <c:pt idx="0">
                  <c:v>P3 2001-15</c:v>
                </c:pt>
              </c:strCache>
            </c:strRef>
          </c:tx>
          <c:spPr>
            <a:ln>
              <a:solidFill>
                <a:srgbClr val="FF0000"/>
              </a:solidFill>
            </a:ln>
          </c:spPr>
          <c:marker>
            <c:spPr>
              <a:ln>
                <a:solidFill>
                  <a:srgbClr val="FF0000"/>
                </a:solidFill>
              </a:ln>
            </c:spPr>
          </c:marker>
          <c:cat>
            <c:numRef>
              <c:f>'P4 16&amp;after'!$T$2:$T$14</c:f>
              <c:numCache>
                <c:formatCode>General</c:formatCode>
                <c:ptCount val="13"/>
                <c:pt idx="0">
                  <c:v>1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  <c:pt idx="4">
                  <c:v>6</c:v>
                </c:pt>
                <c:pt idx="5">
                  <c:v>7</c:v>
                </c:pt>
                <c:pt idx="6">
                  <c:v>8</c:v>
                </c:pt>
                <c:pt idx="7">
                  <c:v>9</c:v>
                </c:pt>
                <c:pt idx="8">
                  <c:v>10</c:v>
                </c:pt>
                <c:pt idx="9">
                  <c:v>11</c:v>
                </c:pt>
                <c:pt idx="10">
                  <c:v>12</c:v>
                </c:pt>
                <c:pt idx="11">
                  <c:v>13</c:v>
                </c:pt>
                <c:pt idx="12">
                  <c:v>14</c:v>
                </c:pt>
              </c:numCache>
            </c:numRef>
          </c:cat>
          <c:val>
            <c:numRef>
              <c:f>'P4 16&amp;after'!$V$2:$V$14</c:f>
              <c:numCache>
                <c:formatCode>0.0</c:formatCode>
                <c:ptCount val="13"/>
                <c:pt idx="0">
                  <c:v>3.1678082191780823</c:v>
                </c:pt>
                <c:pt idx="1">
                  <c:v>13.356164383561644</c:v>
                </c:pt>
                <c:pt idx="2">
                  <c:v>6.6352739726027394</c:v>
                </c:pt>
                <c:pt idx="3">
                  <c:v>3.4674657534246576</c:v>
                </c:pt>
                <c:pt idx="4">
                  <c:v>1.1130136986301369</c:v>
                </c:pt>
                <c:pt idx="5">
                  <c:v>10.95890410958904</c:v>
                </c:pt>
                <c:pt idx="6">
                  <c:v>10.53082191780822</c:v>
                </c:pt>
                <c:pt idx="7">
                  <c:v>3.6386986301369864</c:v>
                </c:pt>
                <c:pt idx="8">
                  <c:v>12.671232876712329</c:v>
                </c:pt>
                <c:pt idx="9">
                  <c:v>9.8886986301369877</c:v>
                </c:pt>
                <c:pt idx="10">
                  <c:v>3.2534246575342465</c:v>
                </c:pt>
                <c:pt idx="11">
                  <c:v>1.0273972602739725</c:v>
                </c:pt>
                <c:pt idx="12">
                  <c:v>20.291095890410958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5177-46AE-9EFC-418FD54365B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73781808"/>
        <c:axId val="273782592"/>
        <c:extLst>
          <c:ext xmlns:c15="http://schemas.microsoft.com/office/drawing/2012/chart" uri="{02D57815-91ED-43cb-92C2-25804820EDAC}">
            <c15:filteredLine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'P4 16&amp;after'!$U$1</c15:sqref>
                        </c15:formulaRef>
                      </c:ext>
                    </c:extLst>
                    <c:strCache>
                      <c:ptCount val="1"/>
                      <c:pt idx="0">
                        <c:v>P4 2016m-17w</c:v>
                      </c:pt>
                    </c:strCache>
                  </c:strRef>
                </c:tx>
                <c:cat>
                  <c:numRef>
                    <c:extLst>
                      <c:ext uri="{02D57815-91ED-43cb-92C2-25804820EDAC}">
                        <c15:formulaRef>
                          <c15:sqref>'P4 16&amp;after'!$T$2:$T$14</c15:sqref>
                        </c15:formulaRef>
                      </c:ext>
                    </c:extLst>
                    <c:numCache>
                      <c:formatCode>General</c:formatCode>
                      <c:ptCount val="13"/>
                      <c:pt idx="0">
                        <c:v>1</c:v>
                      </c:pt>
                      <c:pt idx="1">
                        <c:v>3</c:v>
                      </c:pt>
                      <c:pt idx="2">
                        <c:v>4</c:v>
                      </c:pt>
                      <c:pt idx="3">
                        <c:v>5</c:v>
                      </c:pt>
                      <c:pt idx="4">
                        <c:v>6</c:v>
                      </c:pt>
                      <c:pt idx="5">
                        <c:v>7</c:v>
                      </c:pt>
                      <c:pt idx="6">
                        <c:v>8</c:v>
                      </c:pt>
                      <c:pt idx="7">
                        <c:v>9</c:v>
                      </c:pt>
                      <c:pt idx="8">
                        <c:v>10</c:v>
                      </c:pt>
                      <c:pt idx="9">
                        <c:v>11</c:v>
                      </c:pt>
                      <c:pt idx="10">
                        <c:v>12</c:v>
                      </c:pt>
                      <c:pt idx="11">
                        <c:v>13</c:v>
                      </c:pt>
                      <c:pt idx="12">
                        <c:v>14</c:v>
                      </c:pt>
                    </c:numCache>
                  </c:numRef>
                </c:cat>
                <c:val>
                  <c:numRef>
                    <c:extLst>
                      <c:ext uri="{02D57815-91ED-43cb-92C2-25804820EDAC}">
                        <c15:formulaRef>
                          <c15:sqref>'Chem Paper 3'!#REF!</c15:sqref>
                        </c15:formulaRef>
                      </c:ext>
                    </c:extLst>
                    <c:numCache>
                      <c:formatCode>General</c:formatCode>
                      <c:ptCount val="1"/>
                      <c:pt idx="0">
                        <c:v>1</c:v>
                      </c:pt>
                    </c:numCache>
                  </c:numRef>
                </c:val>
                <c:smooth val="0"/>
                <c:extLst>
                  <c:ext xmlns:c16="http://schemas.microsoft.com/office/drawing/2014/chart" uri="{C3380CC4-5D6E-409C-BE32-E72D297353CC}">
                    <c16:uniqueId val="{00000002-5177-46AE-9EFC-418FD54365B2}"/>
                  </c:ext>
                </c:extLst>
              </c15:ser>
            </c15:filteredLineSeries>
            <c15:filteredLineSeries>
              <c15:ser>
                <c:idx val="1"/>
                <c:order val="1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'P4 16&amp;after'!$U$1</c15:sqref>
                        </c15:formulaRef>
                      </c:ext>
                    </c:extLst>
                    <c:strCache>
                      <c:ptCount val="1"/>
                      <c:pt idx="0">
                        <c:v>P4 2016m-17w</c:v>
                      </c:pt>
                    </c:strCache>
                  </c:strRef>
                </c:tx>
                <c:cat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'P4 16&amp;after'!$T$2:$T$14</c15:sqref>
                        </c15:formulaRef>
                      </c:ext>
                    </c:extLst>
                    <c:numCache>
                      <c:formatCode>General</c:formatCode>
                      <c:ptCount val="13"/>
                      <c:pt idx="0">
                        <c:v>1</c:v>
                      </c:pt>
                      <c:pt idx="1">
                        <c:v>3</c:v>
                      </c:pt>
                      <c:pt idx="2">
                        <c:v>4</c:v>
                      </c:pt>
                      <c:pt idx="3">
                        <c:v>5</c:v>
                      </c:pt>
                      <c:pt idx="4">
                        <c:v>6</c:v>
                      </c:pt>
                      <c:pt idx="5">
                        <c:v>7</c:v>
                      </c:pt>
                      <c:pt idx="6">
                        <c:v>8</c:v>
                      </c:pt>
                      <c:pt idx="7">
                        <c:v>9</c:v>
                      </c:pt>
                      <c:pt idx="8">
                        <c:v>10</c:v>
                      </c:pt>
                      <c:pt idx="9">
                        <c:v>11</c:v>
                      </c:pt>
                      <c:pt idx="10">
                        <c:v>12</c:v>
                      </c:pt>
                      <c:pt idx="11">
                        <c:v>13</c:v>
                      </c:pt>
                      <c:pt idx="12">
                        <c:v>14</c:v>
                      </c:pt>
                    </c:numCache>
                  </c:num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'P4 16&amp;after'!$U$2:$U$14</c15:sqref>
                        </c15:formulaRef>
                      </c:ext>
                    </c:extLst>
                    <c:numCache>
                      <c:formatCode>0.0</c:formatCode>
                      <c:ptCount val="13"/>
                      <c:pt idx="0">
                        <c:v>5.3523639607493312</c:v>
                      </c:pt>
                      <c:pt idx="1">
                        <c:v>18.73327386262266</c:v>
                      </c:pt>
                      <c:pt idx="2">
                        <c:v>7.9393398751115081</c:v>
                      </c:pt>
                      <c:pt idx="3">
                        <c:v>4.1926851025869762</c:v>
                      </c:pt>
                      <c:pt idx="4">
                        <c:v>2.2301516503122212</c:v>
                      </c:pt>
                      <c:pt idx="5">
                        <c:v>8.0285459411239959</c:v>
                      </c:pt>
                      <c:pt idx="6">
                        <c:v>10.615521855486174</c:v>
                      </c:pt>
                      <c:pt idx="7">
                        <c:v>3.1222123104371096</c:v>
                      </c:pt>
                      <c:pt idx="8">
                        <c:v>10.08028545941124</c:v>
                      </c:pt>
                      <c:pt idx="9">
                        <c:v>7.1364852809991079</c:v>
                      </c:pt>
                      <c:pt idx="10">
                        <c:v>2.408563782337199</c:v>
                      </c:pt>
                      <c:pt idx="11">
                        <c:v>0</c:v>
                      </c:pt>
                      <c:pt idx="12">
                        <c:v>20.160570918822479</c:v>
                      </c:pt>
                    </c:numCache>
                  </c:numRef>
                </c:val>
                <c:smooth val="0"/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3-5177-46AE-9EFC-418FD54365B2}"/>
                  </c:ext>
                </c:extLst>
              </c15:ser>
            </c15:filteredLineSeries>
          </c:ext>
        </c:extLst>
      </c:lineChart>
      <c:catAx>
        <c:axId val="273781808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Topic Number</a:t>
                </a:r>
              </a:p>
            </c:rich>
          </c:tx>
          <c:layout>
            <c:manualLayout>
              <c:xMode val="edge"/>
              <c:yMode val="edge"/>
              <c:x val="0.46516299677278689"/>
              <c:y val="0.91804815702385023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crossAx val="273782592"/>
        <c:crosses val="autoZero"/>
        <c:auto val="1"/>
        <c:lblAlgn val="ctr"/>
        <c:lblOffset val="100"/>
        <c:noMultiLvlLbl val="0"/>
      </c:catAx>
      <c:valAx>
        <c:axId val="273782592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en-US"/>
                  <a:t>% of Marks awarded for each topic</a:t>
                </a:r>
              </a:p>
            </c:rich>
          </c:tx>
          <c:layout>
            <c:manualLayout>
              <c:xMode val="edge"/>
              <c:yMode val="edge"/>
              <c:x val="7.0764371904289136E-2"/>
              <c:y val="0.18514889692842446"/>
            </c:manualLayout>
          </c:layout>
          <c:overlay val="0"/>
        </c:title>
        <c:numFmt formatCode="0.0" sourceLinked="1"/>
        <c:majorTickMark val="out"/>
        <c:minorTickMark val="none"/>
        <c:tickLblPos val="nextTo"/>
        <c:crossAx val="273781808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en-GB" sz="1800" b="1" i="0" baseline="0">
                <a:effectLst/>
              </a:rPr>
              <a:t>0620 PAPER 4 (pre2016 called Paper 3)</a:t>
            </a:r>
            <a:endParaRPr lang="en-CA">
              <a:effectLst/>
            </a:endParaRPr>
          </a:p>
          <a:p>
            <a:pPr>
              <a:defRPr/>
            </a:pPr>
            <a:r>
              <a:rPr lang="en-GB" sz="1100" b="1" i="0" baseline="0">
                <a:effectLst/>
              </a:rPr>
              <a:t>Percentage of all marks awarded for each topic from s2013 to w2015 (red cross) and for 2016m to 2017w (green triangle)</a:t>
            </a:r>
            <a:endParaRPr lang="en-CA" sz="1000">
              <a:effectLst/>
            </a:endParaRPr>
          </a:p>
        </c:rich>
      </c:tx>
      <c:layout>
        <c:manualLayout>
          <c:xMode val="edge"/>
          <c:yMode val="edge"/>
          <c:x val="0.14403191126532913"/>
          <c:y val="3.2345004323986577E-2"/>
        </c:manualLayout>
      </c:layout>
      <c:overlay val="0"/>
    </c:title>
    <c:autoTitleDeleted val="0"/>
    <c:plotArea>
      <c:layout/>
      <c:lineChart>
        <c:grouping val="standard"/>
        <c:varyColors val="0"/>
        <c:ser>
          <c:idx val="2"/>
          <c:order val="2"/>
          <c:tx>
            <c:strRef>
              <c:f>'P4 16&amp;after'!$U$1</c:f>
              <c:strCache>
                <c:ptCount val="1"/>
                <c:pt idx="0">
                  <c:v>P4 2016m-17w</c:v>
                </c:pt>
              </c:strCache>
            </c:strRef>
          </c:tx>
          <c:cat>
            <c:numRef>
              <c:f>'P4 16&amp;after'!$T$2:$T$14</c:f>
              <c:numCache>
                <c:formatCode>General</c:formatCode>
                <c:ptCount val="13"/>
                <c:pt idx="0">
                  <c:v>1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  <c:pt idx="4">
                  <c:v>6</c:v>
                </c:pt>
                <c:pt idx="5">
                  <c:v>7</c:v>
                </c:pt>
                <c:pt idx="6">
                  <c:v>8</c:v>
                </c:pt>
                <c:pt idx="7">
                  <c:v>9</c:v>
                </c:pt>
                <c:pt idx="8">
                  <c:v>10</c:v>
                </c:pt>
                <c:pt idx="9">
                  <c:v>11</c:v>
                </c:pt>
                <c:pt idx="10">
                  <c:v>12</c:v>
                </c:pt>
                <c:pt idx="11">
                  <c:v>13</c:v>
                </c:pt>
                <c:pt idx="12">
                  <c:v>14</c:v>
                </c:pt>
              </c:numCache>
            </c:numRef>
          </c:cat>
          <c:val>
            <c:numRef>
              <c:f>'P4 16&amp;after'!$U$2:$U$14</c:f>
              <c:numCache>
                <c:formatCode>0.0</c:formatCode>
                <c:ptCount val="13"/>
                <c:pt idx="0">
                  <c:v>5.3523639607493312</c:v>
                </c:pt>
                <c:pt idx="1">
                  <c:v>18.73327386262266</c:v>
                </c:pt>
                <c:pt idx="2">
                  <c:v>7.9393398751115081</c:v>
                </c:pt>
                <c:pt idx="3">
                  <c:v>4.1926851025869762</c:v>
                </c:pt>
                <c:pt idx="4">
                  <c:v>2.2301516503122212</c:v>
                </c:pt>
                <c:pt idx="5">
                  <c:v>8.0285459411239959</c:v>
                </c:pt>
                <c:pt idx="6">
                  <c:v>10.615521855486174</c:v>
                </c:pt>
                <c:pt idx="7">
                  <c:v>3.1222123104371096</c:v>
                </c:pt>
                <c:pt idx="8">
                  <c:v>10.08028545941124</c:v>
                </c:pt>
                <c:pt idx="9">
                  <c:v>7.1364852809991079</c:v>
                </c:pt>
                <c:pt idx="10">
                  <c:v>2.408563782337199</c:v>
                </c:pt>
                <c:pt idx="11">
                  <c:v>0</c:v>
                </c:pt>
                <c:pt idx="12">
                  <c:v>20.160570918822479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7767-436F-8FA5-B7212F678C20}"/>
            </c:ext>
          </c:extLst>
        </c:ser>
        <c:ser>
          <c:idx val="3"/>
          <c:order val="3"/>
          <c:tx>
            <c:strRef>
              <c:f>'P4 16&amp;after'!$V$1</c:f>
              <c:strCache>
                <c:ptCount val="1"/>
                <c:pt idx="0">
                  <c:v>P3 2001-15</c:v>
                </c:pt>
              </c:strCache>
            </c:strRef>
          </c:tx>
          <c:spPr>
            <a:ln>
              <a:solidFill>
                <a:srgbClr val="FF0000"/>
              </a:solidFill>
            </a:ln>
          </c:spPr>
          <c:marker>
            <c:spPr>
              <a:ln>
                <a:solidFill>
                  <a:srgbClr val="FF0000"/>
                </a:solidFill>
              </a:ln>
            </c:spPr>
          </c:marker>
          <c:cat>
            <c:numRef>
              <c:f>'P4 16&amp;after'!$T$2:$T$14</c:f>
              <c:numCache>
                <c:formatCode>General</c:formatCode>
                <c:ptCount val="13"/>
                <c:pt idx="0">
                  <c:v>1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  <c:pt idx="4">
                  <c:v>6</c:v>
                </c:pt>
                <c:pt idx="5">
                  <c:v>7</c:v>
                </c:pt>
                <c:pt idx="6">
                  <c:v>8</c:v>
                </c:pt>
                <c:pt idx="7">
                  <c:v>9</c:v>
                </c:pt>
                <c:pt idx="8">
                  <c:v>10</c:v>
                </c:pt>
                <c:pt idx="9">
                  <c:v>11</c:v>
                </c:pt>
                <c:pt idx="10">
                  <c:v>12</c:v>
                </c:pt>
                <c:pt idx="11">
                  <c:v>13</c:v>
                </c:pt>
                <c:pt idx="12">
                  <c:v>14</c:v>
                </c:pt>
              </c:numCache>
            </c:numRef>
          </c:cat>
          <c:val>
            <c:numRef>
              <c:f>'P4 16&amp;after'!$V$2:$V$14</c:f>
              <c:numCache>
                <c:formatCode>0.0</c:formatCode>
                <c:ptCount val="13"/>
                <c:pt idx="0">
                  <c:v>3.1678082191780823</c:v>
                </c:pt>
                <c:pt idx="1">
                  <c:v>13.356164383561644</c:v>
                </c:pt>
                <c:pt idx="2">
                  <c:v>6.6352739726027394</c:v>
                </c:pt>
                <c:pt idx="3">
                  <c:v>3.4674657534246576</c:v>
                </c:pt>
                <c:pt idx="4">
                  <c:v>1.1130136986301369</c:v>
                </c:pt>
                <c:pt idx="5">
                  <c:v>10.95890410958904</c:v>
                </c:pt>
                <c:pt idx="6">
                  <c:v>10.53082191780822</c:v>
                </c:pt>
                <c:pt idx="7">
                  <c:v>3.6386986301369864</c:v>
                </c:pt>
                <c:pt idx="8">
                  <c:v>12.671232876712329</c:v>
                </c:pt>
                <c:pt idx="9">
                  <c:v>9.8886986301369877</c:v>
                </c:pt>
                <c:pt idx="10">
                  <c:v>3.2534246575342465</c:v>
                </c:pt>
                <c:pt idx="11">
                  <c:v>1.0273972602739725</c:v>
                </c:pt>
                <c:pt idx="12">
                  <c:v>20.291095890410958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7767-436F-8FA5-B7212F678C2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73781808"/>
        <c:axId val="273782592"/>
        <c:extLst>
          <c:ext xmlns:c15="http://schemas.microsoft.com/office/drawing/2012/chart" uri="{02D57815-91ED-43cb-92C2-25804820EDAC}">
            <c15:filteredLine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'P4 16&amp;after'!$U$1</c15:sqref>
                        </c15:formulaRef>
                      </c:ext>
                    </c:extLst>
                    <c:strCache>
                      <c:ptCount val="1"/>
                      <c:pt idx="0">
                        <c:v>P4 2016m-17w</c:v>
                      </c:pt>
                    </c:strCache>
                  </c:strRef>
                </c:tx>
                <c:cat>
                  <c:numRef>
                    <c:extLst>
                      <c:ext uri="{02D57815-91ED-43cb-92C2-25804820EDAC}">
                        <c15:formulaRef>
                          <c15:sqref>'P4 16&amp;after'!$T$2:$T$14</c15:sqref>
                        </c15:formulaRef>
                      </c:ext>
                    </c:extLst>
                    <c:numCache>
                      <c:formatCode>General</c:formatCode>
                      <c:ptCount val="13"/>
                      <c:pt idx="0">
                        <c:v>1</c:v>
                      </c:pt>
                      <c:pt idx="1">
                        <c:v>3</c:v>
                      </c:pt>
                      <c:pt idx="2">
                        <c:v>4</c:v>
                      </c:pt>
                      <c:pt idx="3">
                        <c:v>5</c:v>
                      </c:pt>
                      <c:pt idx="4">
                        <c:v>6</c:v>
                      </c:pt>
                      <c:pt idx="5">
                        <c:v>7</c:v>
                      </c:pt>
                      <c:pt idx="6">
                        <c:v>8</c:v>
                      </c:pt>
                      <c:pt idx="7">
                        <c:v>9</c:v>
                      </c:pt>
                      <c:pt idx="8">
                        <c:v>10</c:v>
                      </c:pt>
                      <c:pt idx="9">
                        <c:v>11</c:v>
                      </c:pt>
                      <c:pt idx="10">
                        <c:v>12</c:v>
                      </c:pt>
                      <c:pt idx="11">
                        <c:v>13</c:v>
                      </c:pt>
                      <c:pt idx="12">
                        <c:v>14</c:v>
                      </c:pt>
                    </c:numCache>
                  </c:numRef>
                </c:cat>
                <c:val>
                  <c:numRef>
                    <c:extLst>
                      <c:ext uri="{02D57815-91ED-43cb-92C2-25804820EDAC}">
                        <c15:formulaRef>
                          <c15:sqref>'Chem Paper 3'!#REF!</c15:sqref>
                        </c15:formulaRef>
                      </c:ext>
                    </c:extLst>
                    <c:numCache>
                      <c:formatCode>General</c:formatCode>
                      <c:ptCount val="1"/>
                      <c:pt idx="0">
                        <c:v>1</c:v>
                      </c:pt>
                    </c:numCache>
                  </c:numRef>
                </c:val>
                <c:smooth val="0"/>
                <c:extLst>
                  <c:ext xmlns:c16="http://schemas.microsoft.com/office/drawing/2014/chart" uri="{C3380CC4-5D6E-409C-BE32-E72D297353CC}">
                    <c16:uniqueId val="{00000002-7767-436F-8FA5-B7212F678C20}"/>
                  </c:ext>
                </c:extLst>
              </c15:ser>
            </c15:filteredLineSeries>
            <c15:filteredLineSeries>
              <c15:ser>
                <c:idx val="1"/>
                <c:order val="1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'P4 16&amp;after'!$U$1</c15:sqref>
                        </c15:formulaRef>
                      </c:ext>
                    </c:extLst>
                    <c:strCache>
                      <c:ptCount val="1"/>
                      <c:pt idx="0">
                        <c:v>P4 2016m-17w</c:v>
                      </c:pt>
                    </c:strCache>
                  </c:strRef>
                </c:tx>
                <c:cat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'P4 16&amp;after'!$T$2:$T$14</c15:sqref>
                        </c15:formulaRef>
                      </c:ext>
                    </c:extLst>
                    <c:numCache>
                      <c:formatCode>General</c:formatCode>
                      <c:ptCount val="13"/>
                      <c:pt idx="0">
                        <c:v>1</c:v>
                      </c:pt>
                      <c:pt idx="1">
                        <c:v>3</c:v>
                      </c:pt>
                      <c:pt idx="2">
                        <c:v>4</c:v>
                      </c:pt>
                      <c:pt idx="3">
                        <c:v>5</c:v>
                      </c:pt>
                      <c:pt idx="4">
                        <c:v>6</c:v>
                      </c:pt>
                      <c:pt idx="5">
                        <c:v>7</c:v>
                      </c:pt>
                      <c:pt idx="6">
                        <c:v>8</c:v>
                      </c:pt>
                      <c:pt idx="7">
                        <c:v>9</c:v>
                      </c:pt>
                      <c:pt idx="8">
                        <c:v>10</c:v>
                      </c:pt>
                      <c:pt idx="9">
                        <c:v>11</c:v>
                      </c:pt>
                      <c:pt idx="10">
                        <c:v>12</c:v>
                      </c:pt>
                      <c:pt idx="11">
                        <c:v>13</c:v>
                      </c:pt>
                      <c:pt idx="12">
                        <c:v>14</c:v>
                      </c:pt>
                    </c:numCache>
                  </c:num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'P4 16&amp;after'!$U$2:$U$14</c15:sqref>
                        </c15:formulaRef>
                      </c:ext>
                    </c:extLst>
                    <c:numCache>
                      <c:formatCode>0.0</c:formatCode>
                      <c:ptCount val="13"/>
                      <c:pt idx="0">
                        <c:v>5.3523639607493312</c:v>
                      </c:pt>
                      <c:pt idx="1">
                        <c:v>18.73327386262266</c:v>
                      </c:pt>
                      <c:pt idx="2">
                        <c:v>7.9393398751115081</c:v>
                      </c:pt>
                      <c:pt idx="3">
                        <c:v>4.1926851025869762</c:v>
                      </c:pt>
                      <c:pt idx="4">
                        <c:v>2.2301516503122212</c:v>
                      </c:pt>
                      <c:pt idx="5">
                        <c:v>8.0285459411239959</c:v>
                      </c:pt>
                      <c:pt idx="6">
                        <c:v>10.615521855486174</c:v>
                      </c:pt>
                      <c:pt idx="7">
                        <c:v>3.1222123104371096</c:v>
                      </c:pt>
                      <c:pt idx="8">
                        <c:v>10.08028545941124</c:v>
                      </c:pt>
                      <c:pt idx="9">
                        <c:v>7.1364852809991079</c:v>
                      </c:pt>
                      <c:pt idx="10">
                        <c:v>2.408563782337199</c:v>
                      </c:pt>
                      <c:pt idx="11">
                        <c:v>0</c:v>
                      </c:pt>
                      <c:pt idx="12">
                        <c:v>20.160570918822479</c:v>
                      </c:pt>
                    </c:numCache>
                  </c:numRef>
                </c:val>
                <c:smooth val="0"/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3-7767-436F-8FA5-B7212F678C20}"/>
                  </c:ext>
                </c:extLst>
              </c15:ser>
            </c15:filteredLineSeries>
          </c:ext>
        </c:extLst>
      </c:lineChart>
      <c:catAx>
        <c:axId val="273781808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Topic Number</a:t>
                </a:r>
              </a:p>
            </c:rich>
          </c:tx>
          <c:layout>
            <c:manualLayout>
              <c:xMode val="edge"/>
              <c:yMode val="edge"/>
              <c:x val="0.46516299677278689"/>
              <c:y val="0.91804815702385023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crossAx val="273782592"/>
        <c:crosses val="autoZero"/>
        <c:auto val="1"/>
        <c:lblAlgn val="ctr"/>
        <c:lblOffset val="100"/>
        <c:noMultiLvlLbl val="0"/>
      </c:catAx>
      <c:valAx>
        <c:axId val="273782592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en-US"/>
                  <a:t>% of Marks awarded for each topic</a:t>
                </a:r>
              </a:p>
            </c:rich>
          </c:tx>
          <c:layout>
            <c:manualLayout>
              <c:xMode val="edge"/>
              <c:yMode val="edge"/>
              <c:x val="7.0764371904289136E-2"/>
              <c:y val="0.18514889692842446"/>
            </c:manualLayout>
          </c:layout>
          <c:overlay val="0"/>
        </c:title>
        <c:numFmt formatCode="0.0" sourceLinked="1"/>
        <c:majorTickMark val="out"/>
        <c:minorTickMark val="none"/>
        <c:tickLblPos val="nextTo"/>
        <c:crossAx val="273781808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externalData r:id="rId2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4B3C7E-BF4C-4915-9B22-BBA91AB599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Smashing worksheet v2.dotx</Template>
  <TotalTime>0</TotalTime>
  <Pages>102</Pages>
  <Words>2532</Words>
  <Characters>14438</Characters>
  <Application>Microsoft Office Word</Application>
  <DocSecurity>0</DocSecurity>
  <Lines>120</Lines>
  <Paragraphs>33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Smashing NEW</dc:creator>
  <cp:keywords/>
  <cp:lastModifiedBy>Paddy Smashing</cp:lastModifiedBy>
  <cp:revision>6</cp:revision>
  <cp:lastPrinted>2018-03-29T05:35:00Z</cp:lastPrinted>
  <dcterms:created xsi:type="dcterms:W3CDTF">2018-03-29T04:22:00Z</dcterms:created>
  <dcterms:modified xsi:type="dcterms:W3CDTF">2018-03-29T05:40:00Z</dcterms:modified>
</cp:coreProperties>
</file>