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3556C" w14:textId="7AA1B08E" w:rsidR="00DB7BA5" w:rsidRDefault="006916A9" w:rsidP="006916A9">
      <w:pPr>
        <w:pStyle w:val="Heading1"/>
      </w:pPr>
      <w:proofErr w:type="spellStart"/>
      <w:r>
        <w:t>iG</w:t>
      </w:r>
      <w:proofErr w:type="spellEnd"/>
      <w:r>
        <w:t xml:space="preserve"> Chem 10 P3 15w to 01w </w:t>
      </w:r>
      <w:r w:rsidR="003A225A">
        <w:t>Broken into Subtopics293</w:t>
      </w:r>
      <w:r>
        <w:t>marks</w:t>
      </w:r>
    </w:p>
    <w:p w14:paraId="4F3D5387" w14:textId="7189B816" w:rsidR="006916A9" w:rsidRDefault="00D80E44" w:rsidP="00301366">
      <w:pPr>
        <w:spacing w:after="0" w:line="240" w:lineRule="auto"/>
      </w:pPr>
      <w:r>
        <w:t>Key:</w:t>
      </w:r>
    </w:p>
    <w:p w14:paraId="4B681EE0" w14:textId="1A28A2F5" w:rsidR="00D80E44" w:rsidRDefault="00D80E44" w:rsidP="00301366">
      <w:pPr>
        <w:spacing w:after="0" w:line="240" w:lineRule="auto"/>
      </w:pPr>
      <w:r>
        <w:t>A = Alloys</w:t>
      </w:r>
    </w:p>
    <w:p w14:paraId="24005E55" w14:textId="52E373D8" w:rsidR="00D80E44" w:rsidRDefault="00D80E44" w:rsidP="00301366">
      <w:pPr>
        <w:spacing w:after="0" w:line="240" w:lineRule="auto"/>
      </w:pPr>
      <w:r>
        <w:t>Al = Aluminium extraction</w:t>
      </w:r>
    </w:p>
    <w:p w14:paraId="7AE00573" w14:textId="7408CF17" w:rsidR="00D80E44" w:rsidRDefault="00D80E44" w:rsidP="00301366">
      <w:pPr>
        <w:spacing w:after="0" w:line="240" w:lineRule="auto"/>
      </w:pPr>
      <w:r>
        <w:t>Bf=Blast furnace for iron extraction</w:t>
      </w:r>
    </w:p>
    <w:p w14:paraId="10FD9AD9" w14:textId="1DA199CA" w:rsidR="00D80E44" w:rsidRDefault="00D80E44" w:rsidP="00301366">
      <w:pPr>
        <w:spacing w:after="0" w:line="240" w:lineRule="auto"/>
      </w:pPr>
      <w:r>
        <w:t>D=Thermal decomposition</w:t>
      </w:r>
    </w:p>
    <w:p w14:paraId="49AC7733" w14:textId="2169D478" w:rsidR="00D80E44" w:rsidRDefault="00D80E44" w:rsidP="00301366">
      <w:pPr>
        <w:spacing w:after="0" w:line="240" w:lineRule="auto"/>
      </w:pPr>
      <w:r>
        <w:t>P=properties and uses</w:t>
      </w:r>
    </w:p>
    <w:p w14:paraId="4C7F25DB" w14:textId="61F81C35" w:rsidR="00D80E44" w:rsidRDefault="00D80E44" w:rsidP="00301366">
      <w:pPr>
        <w:spacing w:after="0" w:line="240" w:lineRule="auto"/>
      </w:pPr>
      <w:r>
        <w:t>R= Reactivity series/electrochemistry</w:t>
      </w:r>
    </w:p>
    <w:p w14:paraId="065EF6CC" w14:textId="5DB77C04" w:rsidR="00836BEE" w:rsidRDefault="00836BEE" w:rsidP="00301366">
      <w:pPr>
        <w:spacing w:after="0" w:line="240" w:lineRule="auto"/>
      </w:pPr>
    </w:p>
    <w:p w14:paraId="631D8163" w14:textId="26970075" w:rsidR="001D0DD9" w:rsidRDefault="001D0DD9" w:rsidP="00301366">
      <w:pPr>
        <w:spacing w:after="0" w:line="240" w:lineRule="auto"/>
      </w:pPr>
      <w:r>
        <w:rPr>
          <w:noProof/>
        </w:rPr>
        <w:drawing>
          <wp:inline distT="0" distB="0" distL="0" distR="0" wp14:anchorId="09F960D9" wp14:editId="3F051E3A">
            <wp:extent cx="6276975" cy="3705226"/>
            <wp:effectExtent l="0" t="0" r="9525" b="9525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7FAAEE91-844E-4BB3-B5B2-01B6D3C5B3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EA072B2" w14:textId="77777777" w:rsidR="001D0DD9" w:rsidRDefault="001D0DD9" w:rsidP="00301366">
      <w:pPr>
        <w:spacing w:after="0" w:line="240" w:lineRule="auto"/>
      </w:pPr>
    </w:p>
    <w:p w14:paraId="3FEE3CBA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Alloys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Chemistry/2015/s/Paper 31/</w:t>
      </w:r>
    </w:p>
    <w:p w14:paraId="319C8B08" w14:textId="77777777" w:rsidR="00ED7D3E" w:rsidRDefault="00ED7D3E" w:rsidP="00ED7D3E">
      <w:pPr>
        <w:spacing w:after="0" w:line="240" w:lineRule="auto"/>
        <w:rPr>
          <w:noProof/>
        </w:rPr>
      </w:pPr>
      <w:r w:rsidRPr="00A35CE9">
        <w:rPr>
          <w:noProof/>
        </w:rPr>
        <w:drawing>
          <wp:inline distT="0" distB="0" distL="0" distR="0" wp14:anchorId="41171439" wp14:editId="2D6FA912">
            <wp:extent cx="6286500" cy="385011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12"/>
                    <a:stretch/>
                  </pic:blipFill>
                  <pic:spPr bwMode="auto">
                    <a:xfrm>
                      <a:off x="0" y="0"/>
                      <a:ext cx="6286500" cy="38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E751E" w14:textId="7DD761A8" w:rsidR="00ED7D3E" w:rsidRDefault="00ED7D3E" w:rsidP="00ED7D3E">
      <w:pPr>
        <w:spacing w:after="0" w:line="240" w:lineRule="auto"/>
        <w:rPr>
          <w:noProof/>
        </w:rPr>
      </w:pPr>
      <w:r w:rsidRPr="00A35CE9">
        <w:rPr>
          <w:noProof/>
        </w:rPr>
        <w:drawing>
          <wp:inline distT="0" distB="0" distL="0" distR="0" wp14:anchorId="2FB5F3A1" wp14:editId="3E6EEC94">
            <wp:extent cx="5742432" cy="3174767"/>
            <wp:effectExtent l="0" t="0" r="0" b="698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32" b="18149"/>
                    <a:stretch/>
                  </pic:blipFill>
                  <pic:spPr bwMode="auto">
                    <a:xfrm>
                      <a:off x="0" y="0"/>
                      <a:ext cx="5745021" cy="31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A5B66" w14:textId="69001E14" w:rsidR="005E5277" w:rsidRDefault="005E5277" w:rsidP="00ED7D3E">
      <w:pPr>
        <w:spacing w:after="0" w:line="240" w:lineRule="auto"/>
        <w:rPr>
          <w:noProof/>
        </w:rPr>
      </w:pPr>
      <w:r w:rsidRPr="00A35CE9">
        <w:rPr>
          <w:noProof/>
        </w:rPr>
        <w:lastRenderedPageBreak/>
        <w:drawing>
          <wp:inline distT="0" distB="0" distL="0" distR="0" wp14:anchorId="448ED416" wp14:editId="4753425E">
            <wp:extent cx="6285701" cy="143129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40"/>
                    <a:stretch/>
                  </pic:blipFill>
                  <pic:spPr bwMode="auto">
                    <a:xfrm>
                      <a:off x="0" y="0"/>
                      <a:ext cx="6285865" cy="143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FD71E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Alloys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Chemistry/2011/s/Paper 31/Q3</w:t>
      </w:r>
    </w:p>
    <w:p w14:paraId="6F5C5DDB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51711E">
        <w:rPr>
          <w:noProof/>
        </w:rPr>
        <w:drawing>
          <wp:inline distT="0" distB="0" distL="0" distR="0" wp14:anchorId="078317C2" wp14:editId="4B3320A7">
            <wp:extent cx="6229350" cy="17145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9118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Alloys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Chemistry/2006/w/Paper 3/ Q6</w:t>
      </w:r>
    </w:p>
    <w:p w14:paraId="49902D58" w14:textId="77777777" w:rsidR="00ED7D3E" w:rsidRDefault="00ED7D3E" w:rsidP="00ED7D3E">
      <w:pPr>
        <w:spacing w:after="0" w:line="240" w:lineRule="auto"/>
        <w:rPr>
          <w:noProof/>
        </w:rPr>
      </w:pPr>
      <w:r w:rsidRPr="0044231A">
        <w:rPr>
          <w:noProof/>
        </w:rPr>
        <w:drawing>
          <wp:inline distT="0" distB="0" distL="0" distR="0" wp14:anchorId="037882D5" wp14:editId="413FE8E4">
            <wp:extent cx="6419850" cy="2677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" b="91295"/>
                    <a:stretch/>
                  </pic:blipFill>
                  <pic:spPr bwMode="auto">
                    <a:xfrm>
                      <a:off x="0" y="0"/>
                      <a:ext cx="6419850" cy="26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86AD3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44231A">
        <w:rPr>
          <w:noProof/>
        </w:rPr>
        <w:drawing>
          <wp:inline distT="0" distB="0" distL="0" distR="0" wp14:anchorId="4BD63F8E" wp14:editId="7551046C">
            <wp:extent cx="6419850" cy="8662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4" b="3779"/>
                    <a:stretch/>
                  </pic:blipFill>
                  <pic:spPr bwMode="auto">
                    <a:xfrm>
                      <a:off x="0" y="0"/>
                      <a:ext cx="6419850" cy="86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70309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Alloys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Chemistry/2003/w/Paper 3/ Q2 (b)</w:t>
      </w:r>
    </w:p>
    <w:p w14:paraId="745C36B3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F57308">
        <w:rPr>
          <w:noProof/>
        </w:rPr>
        <w:drawing>
          <wp:inline distT="0" distB="0" distL="0" distR="0" wp14:anchorId="40239B45" wp14:editId="31087F9B">
            <wp:extent cx="6410325" cy="1257300"/>
            <wp:effectExtent l="0" t="0" r="9525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6758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Alloys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Chemistry/2003/s/Paper 3/</w:t>
      </w:r>
    </w:p>
    <w:p w14:paraId="1AA84741" w14:textId="77777777" w:rsidR="00ED7D3E" w:rsidRDefault="00ED7D3E" w:rsidP="00ED7D3E">
      <w:pPr>
        <w:spacing w:after="0" w:line="240" w:lineRule="auto"/>
        <w:rPr>
          <w:noProof/>
        </w:rPr>
      </w:pPr>
      <w:r w:rsidRPr="00DD2ADF">
        <w:rPr>
          <w:noProof/>
        </w:rPr>
        <w:drawing>
          <wp:inline distT="0" distB="0" distL="0" distR="0" wp14:anchorId="2E143979" wp14:editId="58ED9A77">
            <wp:extent cx="6315075" cy="438150"/>
            <wp:effectExtent l="0" t="0" r="952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4980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DD2ADF">
        <w:rPr>
          <w:noProof/>
        </w:rPr>
        <w:drawing>
          <wp:inline distT="0" distB="0" distL="0" distR="0" wp14:anchorId="2E4BBA52" wp14:editId="2A37B5A1">
            <wp:extent cx="6410325" cy="1900990"/>
            <wp:effectExtent l="0" t="0" r="0" b="444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14"/>
                    <a:stretch/>
                  </pic:blipFill>
                  <pic:spPr bwMode="auto">
                    <a:xfrm>
                      <a:off x="0" y="0"/>
                      <a:ext cx="6410325" cy="19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{2}</w:t>
      </w:r>
    </w:p>
    <w:p w14:paraId="6C8A98E0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Alloys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Chemistry/2002/w/Paper 3/</w:t>
      </w:r>
    </w:p>
    <w:p w14:paraId="1C17C05D" w14:textId="77777777" w:rsidR="00ED7D3E" w:rsidRDefault="00ED7D3E" w:rsidP="00ED7D3E">
      <w:pPr>
        <w:spacing w:after="0" w:line="240" w:lineRule="auto"/>
        <w:rPr>
          <w:noProof/>
        </w:rPr>
      </w:pPr>
      <w:r w:rsidRPr="006B3B91">
        <w:rPr>
          <w:noProof/>
        </w:rPr>
        <w:drawing>
          <wp:inline distT="0" distB="0" distL="0" distR="0" wp14:anchorId="363FB329" wp14:editId="44C90549">
            <wp:extent cx="6315075" cy="397042"/>
            <wp:effectExtent l="0" t="0" r="0" b="317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53"/>
                    <a:stretch/>
                  </pic:blipFill>
                  <pic:spPr bwMode="auto">
                    <a:xfrm>
                      <a:off x="0" y="0"/>
                      <a:ext cx="6315075" cy="3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B7458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6B3B91">
        <w:rPr>
          <w:noProof/>
        </w:rPr>
        <w:lastRenderedPageBreak/>
        <w:drawing>
          <wp:inline distT="0" distB="0" distL="0" distR="0" wp14:anchorId="6EDC8FBE" wp14:editId="1E835E24">
            <wp:extent cx="6315075" cy="1731545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60"/>
                    <a:stretch/>
                  </pic:blipFill>
                  <pic:spPr bwMode="auto">
                    <a:xfrm>
                      <a:off x="0" y="0"/>
                      <a:ext cx="6315075" cy="17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B3587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Alloys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Chemistry/2001/w/Paper 3/Q4</w:t>
      </w:r>
    </w:p>
    <w:p w14:paraId="7771428C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8E214A">
        <w:rPr>
          <w:noProof/>
        </w:rPr>
        <w:drawing>
          <wp:inline distT="0" distB="0" distL="0" distR="0" wp14:anchorId="30BF5722" wp14:editId="377E74D7">
            <wp:extent cx="6315075" cy="17430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F224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Aluminium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Chemistry/2011/w/Paper 31/</w:t>
      </w:r>
    </w:p>
    <w:p w14:paraId="24E01D88" w14:textId="2B87391A" w:rsidR="00ED7D3E" w:rsidRDefault="00ED7D3E" w:rsidP="00ED7D3E">
      <w:pPr>
        <w:spacing w:after="0" w:line="240" w:lineRule="auto"/>
        <w:rPr>
          <w:noProof/>
        </w:rPr>
      </w:pPr>
      <w:r w:rsidRPr="00D72060">
        <w:rPr>
          <w:noProof/>
        </w:rPr>
        <w:drawing>
          <wp:inline distT="0" distB="0" distL="0" distR="0" wp14:anchorId="09552C82" wp14:editId="6354F1A3">
            <wp:extent cx="5876458" cy="4864608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87"/>
                    <a:stretch/>
                  </pic:blipFill>
                  <pic:spPr bwMode="auto">
                    <a:xfrm>
                      <a:off x="0" y="0"/>
                      <a:ext cx="5876925" cy="4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65556" w14:textId="5F75C8DE" w:rsidR="005E5277" w:rsidRPr="001D31F3" w:rsidRDefault="005E5277" w:rsidP="00ED7D3E">
      <w:pPr>
        <w:spacing w:after="0" w:line="240" w:lineRule="auto"/>
        <w:rPr>
          <w:noProof/>
        </w:rPr>
      </w:pPr>
      <w:r w:rsidRPr="00D72060">
        <w:rPr>
          <w:noProof/>
        </w:rPr>
        <w:lastRenderedPageBreak/>
        <w:drawing>
          <wp:inline distT="0" distB="0" distL="0" distR="0" wp14:anchorId="44A7D3AD" wp14:editId="07604517">
            <wp:extent cx="5876925" cy="35650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08"/>
                    <a:stretch/>
                  </pic:blipFill>
                  <pic:spPr bwMode="auto">
                    <a:xfrm>
                      <a:off x="0" y="0"/>
                      <a:ext cx="5876925" cy="356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9A4B3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Aluminium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Chemistry/2007/s/Paper 3/</w:t>
      </w:r>
    </w:p>
    <w:p w14:paraId="6C904D01" w14:textId="45FBC6F4" w:rsidR="00ED7D3E" w:rsidRDefault="00ED7D3E" w:rsidP="00ED7D3E">
      <w:pPr>
        <w:spacing w:after="0" w:line="240" w:lineRule="auto"/>
        <w:rPr>
          <w:noProof/>
        </w:rPr>
      </w:pPr>
      <w:r w:rsidRPr="005D52A1">
        <w:rPr>
          <w:noProof/>
        </w:rPr>
        <w:drawing>
          <wp:inline distT="0" distB="0" distL="0" distR="0" wp14:anchorId="457573A8" wp14:editId="20AA2B11">
            <wp:extent cx="6162551" cy="5285232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78"/>
                    <a:stretch/>
                  </pic:blipFill>
                  <pic:spPr bwMode="auto">
                    <a:xfrm>
                      <a:off x="0" y="0"/>
                      <a:ext cx="6162675" cy="52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C6A89" w14:textId="0DADEA32" w:rsidR="005E5277" w:rsidRPr="001D31F3" w:rsidRDefault="005E5277" w:rsidP="00ED7D3E">
      <w:pPr>
        <w:spacing w:after="0" w:line="240" w:lineRule="auto"/>
        <w:rPr>
          <w:noProof/>
        </w:rPr>
      </w:pPr>
      <w:r w:rsidRPr="005D52A1">
        <w:rPr>
          <w:noProof/>
        </w:rPr>
        <w:lastRenderedPageBreak/>
        <w:drawing>
          <wp:inline distT="0" distB="0" distL="0" distR="0" wp14:anchorId="63FE3F54" wp14:editId="4748DE7B">
            <wp:extent cx="6162675" cy="2052066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09"/>
                    <a:stretch/>
                  </pic:blipFill>
                  <pic:spPr bwMode="auto">
                    <a:xfrm>
                      <a:off x="0" y="0"/>
                      <a:ext cx="6162675" cy="205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7015E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Aluminium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Chemistry/2005/s/Paper 3/</w:t>
      </w:r>
    </w:p>
    <w:p w14:paraId="172C6378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5E2A59">
        <w:rPr>
          <w:noProof/>
        </w:rPr>
        <w:drawing>
          <wp:inline distT="0" distB="0" distL="0" distR="0" wp14:anchorId="2BAFB6C7" wp14:editId="0F03AFD6">
            <wp:extent cx="6324600" cy="6391275"/>
            <wp:effectExtent l="0" t="0" r="0" b="952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201B" w14:textId="77777777" w:rsidR="005E5277" w:rsidRDefault="005E5277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1CF0B0DD" w14:textId="16886E7B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Aluminium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Chemistry/2002/s/Paper 3/ QiGCSE Chemistry/Q1</w:t>
      </w:r>
    </w:p>
    <w:p w14:paraId="58BDBF96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E87210">
        <w:rPr>
          <w:noProof/>
        </w:rPr>
        <w:drawing>
          <wp:inline distT="0" distB="0" distL="0" distR="0" wp14:anchorId="1B7D596B" wp14:editId="32DC2BF3">
            <wp:extent cx="6324600" cy="3895725"/>
            <wp:effectExtent l="0" t="0" r="0" b="952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43" r="1569" b="2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CB44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Blast furnace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Chemistry/2015/s/Paper 31/</w:t>
      </w:r>
    </w:p>
    <w:p w14:paraId="7C61A726" w14:textId="77777777" w:rsidR="00ED7D3E" w:rsidRDefault="00ED7D3E" w:rsidP="00ED7D3E">
      <w:pPr>
        <w:spacing w:after="0" w:line="240" w:lineRule="auto"/>
        <w:rPr>
          <w:noProof/>
        </w:rPr>
      </w:pPr>
      <w:r w:rsidRPr="00A35CE9">
        <w:rPr>
          <w:noProof/>
        </w:rPr>
        <w:drawing>
          <wp:inline distT="0" distB="0" distL="0" distR="0" wp14:anchorId="438EC718" wp14:editId="5778B7F0">
            <wp:extent cx="6286500" cy="3212432"/>
            <wp:effectExtent l="0" t="0" r="0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18"/>
                    <a:stretch/>
                  </pic:blipFill>
                  <pic:spPr bwMode="auto">
                    <a:xfrm>
                      <a:off x="0" y="0"/>
                      <a:ext cx="6286500" cy="321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93006" w14:textId="77777777" w:rsidR="005E5277" w:rsidRDefault="005E5277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49564688" w14:textId="795A0F48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Blast furnace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Chemistry/2014/w/Paper 31/</w:t>
      </w:r>
    </w:p>
    <w:p w14:paraId="0DDCA534" w14:textId="77777777" w:rsidR="00ED7D3E" w:rsidRDefault="00ED7D3E" w:rsidP="00ED7D3E">
      <w:pPr>
        <w:spacing w:after="0" w:line="240" w:lineRule="auto"/>
        <w:rPr>
          <w:noProof/>
        </w:rPr>
      </w:pPr>
      <w:r w:rsidRPr="00517E4C">
        <w:rPr>
          <w:noProof/>
        </w:rPr>
        <w:drawing>
          <wp:inline distT="0" distB="0" distL="0" distR="0" wp14:anchorId="4D355252" wp14:editId="11A3EF5B">
            <wp:extent cx="6324600" cy="89249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153E" w14:textId="77777777" w:rsidR="005E5277" w:rsidRDefault="005E5277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64BA6E8A" w14:textId="0296689E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Blast furnace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Chemistry/2011/s/Paper 31/</w:t>
      </w:r>
    </w:p>
    <w:p w14:paraId="5F2F9C3E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51711E">
        <w:rPr>
          <w:noProof/>
        </w:rPr>
        <w:drawing>
          <wp:inline distT="0" distB="0" distL="0" distR="0" wp14:anchorId="5922282F" wp14:editId="0E6C80C6">
            <wp:extent cx="6238875" cy="2743200"/>
            <wp:effectExtent l="0" t="0" r="952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D6E2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Blast furnace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Chemistry/2008/w/Paper 31/ Q3</w:t>
      </w:r>
    </w:p>
    <w:p w14:paraId="03056636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0E5286">
        <w:rPr>
          <w:noProof/>
        </w:rPr>
        <w:drawing>
          <wp:inline distT="0" distB="0" distL="0" distR="0" wp14:anchorId="7394DC68" wp14:editId="30D86FA1">
            <wp:extent cx="6334125" cy="15621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CB63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Blast furnace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Chemistry/2008/w/Paper 31/ Q3</w:t>
      </w:r>
    </w:p>
    <w:p w14:paraId="7B3D370E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0E5286">
        <w:rPr>
          <w:noProof/>
        </w:rPr>
        <w:drawing>
          <wp:inline distT="0" distB="0" distL="0" distR="0" wp14:anchorId="7A3F320D" wp14:editId="65701043">
            <wp:extent cx="6343650" cy="2867025"/>
            <wp:effectExtent l="0" t="0" r="0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1DB8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Blast furnace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Chemistry/2006/s/Paper 3/ Q1</w:t>
      </w:r>
    </w:p>
    <w:p w14:paraId="2C5F22CB" w14:textId="242F57E2" w:rsidR="00ED7D3E" w:rsidRDefault="00ED7D3E" w:rsidP="00ED7D3E">
      <w:pPr>
        <w:spacing w:after="0" w:line="240" w:lineRule="auto"/>
        <w:rPr>
          <w:noProof/>
        </w:rPr>
      </w:pPr>
      <w:r w:rsidRPr="00CD6AB2">
        <w:rPr>
          <w:noProof/>
        </w:rPr>
        <w:drawing>
          <wp:inline distT="0" distB="0" distL="0" distR="0" wp14:anchorId="172CB7C7" wp14:editId="3F5778C1">
            <wp:extent cx="6312093" cy="1463040"/>
            <wp:effectExtent l="0" t="0" r="0" b="381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" b="50452"/>
                    <a:stretch/>
                  </pic:blipFill>
                  <pic:spPr bwMode="auto">
                    <a:xfrm>
                      <a:off x="0" y="0"/>
                      <a:ext cx="6315075" cy="14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43A8" w14:textId="7DE4DD57" w:rsidR="005E5277" w:rsidRPr="001D31F3" w:rsidRDefault="005E5277" w:rsidP="00ED7D3E">
      <w:pPr>
        <w:spacing w:after="0" w:line="240" w:lineRule="auto"/>
        <w:rPr>
          <w:noProof/>
        </w:rPr>
      </w:pPr>
      <w:r w:rsidRPr="00CD6AB2">
        <w:rPr>
          <w:noProof/>
        </w:rPr>
        <w:lastRenderedPageBreak/>
        <w:drawing>
          <wp:inline distT="0" distB="0" distL="0" distR="0" wp14:anchorId="500C5222" wp14:editId="2FFB97FD">
            <wp:extent cx="6285510" cy="1386459"/>
            <wp:effectExtent l="0" t="0" r="127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21" b="4493"/>
                    <a:stretch/>
                  </pic:blipFill>
                  <pic:spPr bwMode="auto">
                    <a:xfrm>
                      <a:off x="0" y="0"/>
                      <a:ext cx="6285865" cy="138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67E77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Blast furnace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Chemistry/2006/s/Paper 3/ Q1</w:t>
      </w:r>
    </w:p>
    <w:p w14:paraId="51EE8853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CD6AB2">
        <w:rPr>
          <w:noProof/>
        </w:rPr>
        <w:drawing>
          <wp:inline distT="0" distB="0" distL="0" distR="0" wp14:anchorId="0A79D5BF" wp14:editId="7F09BA3A">
            <wp:extent cx="6324600" cy="1058779"/>
            <wp:effectExtent l="0" t="0" r="0" b="825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77"/>
                    <a:stretch/>
                  </pic:blipFill>
                  <pic:spPr bwMode="auto">
                    <a:xfrm>
                      <a:off x="0" y="0"/>
                      <a:ext cx="6324600" cy="10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0C3F9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Blast furnace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Chemistry/2003/s/Paper 3/</w:t>
      </w:r>
    </w:p>
    <w:p w14:paraId="1D9B0FE9" w14:textId="38D81979" w:rsidR="00ED7D3E" w:rsidRDefault="00ED7D3E" w:rsidP="00ED7D3E">
      <w:pPr>
        <w:spacing w:after="0" w:line="240" w:lineRule="auto"/>
        <w:rPr>
          <w:noProof/>
        </w:rPr>
      </w:pPr>
      <w:r w:rsidRPr="00DD2ADF">
        <w:rPr>
          <w:noProof/>
        </w:rPr>
        <w:drawing>
          <wp:inline distT="0" distB="0" distL="0" distR="0" wp14:anchorId="333A4BF7" wp14:editId="6FB35E91">
            <wp:extent cx="6180917" cy="6272784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1031"/>
                    <a:stretch/>
                  </pic:blipFill>
                  <pic:spPr bwMode="auto">
                    <a:xfrm>
                      <a:off x="0" y="0"/>
                      <a:ext cx="6181725" cy="627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616A4" w14:textId="583C6A01" w:rsidR="005E5277" w:rsidRPr="001D31F3" w:rsidRDefault="005E5277" w:rsidP="00ED7D3E">
      <w:pPr>
        <w:spacing w:after="0" w:line="240" w:lineRule="auto"/>
        <w:rPr>
          <w:noProof/>
        </w:rPr>
      </w:pPr>
      <w:r w:rsidRPr="00DD2ADF">
        <w:rPr>
          <w:noProof/>
        </w:rPr>
        <w:lastRenderedPageBreak/>
        <w:drawing>
          <wp:inline distT="0" distB="0" distL="0" distR="0" wp14:anchorId="20BB861A" wp14:editId="107B540B">
            <wp:extent cx="6181356" cy="2568448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70" b="1593"/>
                    <a:stretch/>
                  </pic:blipFill>
                  <pic:spPr bwMode="auto">
                    <a:xfrm>
                      <a:off x="0" y="0"/>
                      <a:ext cx="6181725" cy="25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E1910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Blast furnace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Chemistry/2003/s/Paper 3/</w:t>
      </w:r>
    </w:p>
    <w:p w14:paraId="77D45639" w14:textId="77777777" w:rsidR="00ED7D3E" w:rsidRDefault="00ED7D3E" w:rsidP="00ED7D3E">
      <w:pPr>
        <w:spacing w:after="0" w:line="240" w:lineRule="auto"/>
        <w:rPr>
          <w:noProof/>
        </w:rPr>
      </w:pPr>
      <w:r w:rsidRPr="00DD2ADF">
        <w:rPr>
          <w:noProof/>
        </w:rPr>
        <w:drawing>
          <wp:inline distT="0" distB="0" distL="0" distR="0" wp14:anchorId="1962E806" wp14:editId="026BFD62">
            <wp:extent cx="6315075" cy="438150"/>
            <wp:effectExtent l="0" t="0" r="952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B9A0" w14:textId="77777777" w:rsidR="00ED7D3E" w:rsidRDefault="00ED7D3E" w:rsidP="00ED7D3E">
      <w:pPr>
        <w:spacing w:after="0" w:line="240" w:lineRule="auto"/>
        <w:rPr>
          <w:noProof/>
        </w:rPr>
      </w:pPr>
      <w:r w:rsidRPr="00DD2ADF">
        <w:rPr>
          <w:noProof/>
        </w:rPr>
        <w:drawing>
          <wp:inline distT="0" distB="0" distL="0" distR="0" wp14:anchorId="03E44BDB" wp14:editId="683ECD53">
            <wp:extent cx="6409187" cy="1407695"/>
            <wp:effectExtent l="0" t="0" r="0" b="254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0" b="38775"/>
                    <a:stretch/>
                  </pic:blipFill>
                  <pic:spPr bwMode="auto">
                    <a:xfrm>
                      <a:off x="0" y="0"/>
                      <a:ext cx="6410325" cy="14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9FEC7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DD2ADF">
        <w:rPr>
          <w:noProof/>
        </w:rPr>
        <w:drawing>
          <wp:inline distT="0" distB="0" distL="0" distR="0" wp14:anchorId="4C57E5E6" wp14:editId="631B83AA">
            <wp:extent cx="6406876" cy="300790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54" b="46429"/>
                    <a:stretch/>
                  </pic:blipFill>
                  <pic:spPr bwMode="auto">
                    <a:xfrm>
                      <a:off x="0" y="0"/>
                      <a:ext cx="6410325" cy="3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[4]</w:t>
      </w:r>
    </w:p>
    <w:p w14:paraId="6E5FCEFD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Thermal decomposition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Chemistry/2012/s/Paper 31/ Q5</w:t>
      </w:r>
    </w:p>
    <w:p w14:paraId="6C94B0AD" w14:textId="77777777" w:rsidR="00ED7D3E" w:rsidRDefault="00ED7D3E" w:rsidP="00ED7D3E">
      <w:pPr>
        <w:spacing w:after="0" w:line="240" w:lineRule="auto"/>
        <w:rPr>
          <w:noProof/>
        </w:rPr>
      </w:pPr>
      <w:r w:rsidRPr="00327FE0">
        <w:rPr>
          <w:noProof/>
        </w:rPr>
        <w:drawing>
          <wp:inline distT="0" distB="0" distL="0" distR="0" wp14:anchorId="31970C2A" wp14:editId="0ABA8752">
            <wp:extent cx="6410325" cy="2686050"/>
            <wp:effectExtent l="0" t="0" r="9525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C4ED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Thermal decomposition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Chemistry/2011/w/Paper 31/</w:t>
      </w:r>
    </w:p>
    <w:p w14:paraId="1271771E" w14:textId="2D916B25" w:rsidR="00ED7D3E" w:rsidRDefault="00ED7D3E" w:rsidP="00ED7D3E">
      <w:pPr>
        <w:spacing w:after="0" w:line="240" w:lineRule="auto"/>
        <w:rPr>
          <w:noProof/>
        </w:rPr>
      </w:pPr>
      <w:r w:rsidRPr="00D72060">
        <w:rPr>
          <w:noProof/>
        </w:rPr>
        <w:drawing>
          <wp:inline distT="0" distB="0" distL="0" distR="0" wp14:anchorId="30E60305" wp14:editId="0E2D0D15">
            <wp:extent cx="6305058" cy="950976"/>
            <wp:effectExtent l="0" t="0" r="635" b="190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12"/>
                    <a:stretch/>
                  </pic:blipFill>
                  <pic:spPr bwMode="auto">
                    <a:xfrm>
                      <a:off x="0" y="0"/>
                      <a:ext cx="6305550" cy="9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83FC9" w14:textId="53E22FD3" w:rsidR="005E5277" w:rsidRPr="001D31F3" w:rsidRDefault="005E5277" w:rsidP="00ED7D3E">
      <w:pPr>
        <w:spacing w:after="0" w:line="240" w:lineRule="auto"/>
        <w:rPr>
          <w:noProof/>
        </w:rPr>
      </w:pPr>
      <w:r w:rsidRPr="00D72060">
        <w:rPr>
          <w:noProof/>
        </w:rPr>
        <w:lastRenderedPageBreak/>
        <w:drawing>
          <wp:inline distT="0" distB="0" distL="0" distR="0" wp14:anchorId="27518F9D" wp14:editId="5E3B5FE2">
            <wp:extent cx="6284999" cy="3284728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5"/>
                    <a:stretch/>
                  </pic:blipFill>
                  <pic:spPr bwMode="auto">
                    <a:xfrm>
                      <a:off x="0" y="0"/>
                      <a:ext cx="6285865" cy="32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36429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Thermal decomposition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Chemistry/2008/w/Paper 31/ Q6 (b)</w:t>
      </w:r>
    </w:p>
    <w:p w14:paraId="05563D75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A831FA">
        <w:rPr>
          <w:noProof/>
        </w:rPr>
        <w:drawing>
          <wp:inline distT="0" distB="0" distL="0" distR="0" wp14:anchorId="660649EB" wp14:editId="1A4E96BD">
            <wp:extent cx="6400800" cy="2581275"/>
            <wp:effectExtent l="0" t="0" r="0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6CB2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Thermal decomposition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Chemistry/2005/s/Paper 3/ Q6</w:t>
      </w:r>
    </w:p>
    <w:p w14:paraId="51D6D589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5E2A59">
        <w:rPr>
          <w:noProof/>
        </w:rPr>
        <w:drawing>
          <wp:inline distT="0" distB="0" distL="0" distR="0" wp14:anchorId="53F99D63" wp14:editId="2A17B8CE">
            <wp:extent cx="6334125" cy="18288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BFB0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Thermal decomposition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Chemistry/2004/w/Paper 3/</w:t>
      </w:r>
    </w:p>
    <w:p w14:paraId="32289163" w14:textId="08B37557" w:rsidR="00ED7D3E" w:rsidRDefault="00ED7D3E" w:rsidP="00ED7D3E">
      <w:pPr>
        <w:spacing w:after="0" w:line="240" w:lineRule="auto"/>
        <w:rPr>
          <w:noProof/>
        </w:rPr>
      </w:pPr>
      <w:r w:rsidRPr="00B2032D">
        <w:rPr>
          <w:noProof/>
        </w:rPr>
        <w:drawing>
          <wp:inline distT="0" distB="0" distL="0" distR="0" wp14:anchorId="6B198881" wp14:editId="19C2E4FC">
            <wp:extent cx="6324600" cy="1152144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41"/>
                    <a:stretch/>
                  </pic:blipFill>
                  <pic:spPr bwMode="auto">
                    <a:xfrm>
                      <a:off x="0" y="0"/>
                      <a:ext cx="6324600" cy="11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9413A" w14:textId="3F1C6732" w:rsidR="005E5277" w:rsidRPr="001D31F3" w:rsidRDefault="005E5277" w:rsidP="00ED7D3E">
      <w:pPr>
        <w:spacing w:after="0" w:line="240" w:lineRule="auto"/>
        <w:rPr>
          <w:noProof/>
        </w:rPr>
      </w:pPr>
      <w:r w:rsidRPr="00B2032D">
        <w:rPr>
          <w:noProof/>
        </w:rPr>
        <w:lastRenderedPageBreak/>
        <w:drawing>
          <wp:inline distT="0" distB="0" distL="0" distR="0" wp14:anchorId="3FAFB48B" wp14:editId="53600CBD">
            <wp:extent cx="6285829" cy="1941068"/>
            <wp:effectExtent l="0" t="0" r="1270" b="254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79"/>
                    <a:stretch/>
                  </pic:blipFill>
                  <pic:spPr bwMode="auto">
                    <a:xfrm>
                      <a:off x="0" y="0"/>
                      <a:ext cx="6285865" cy="19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E639F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Thermal decomposition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Chemistry/2003/s/Paper 3/</w:t>
      </w:r>
    </w:p>
    <w:p w14:paraId="1520B0BE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8D6860">
        <w:rPr>
          <w:noProof/>
        </w:rPr>
        <w:drawing>
          <wp:inline distT="0" distB="0" distL="0" distR="0" wp14:anchorId="2ACEC7B3" wp14:editId="59CFF0BF">
            <wp:extent cx="6410325" cy="234315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24AB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Thermal decomposition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Chemistry/2002/w/Paper 3/ Q4</w:t>
      </w:r>
    </w:p>
    <w:p w14:paraId="1F707E14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6B3B91">
        <w:rPr>
          <w:noProof/>
        </w:rPr>
        <w:drawing>
          <wp:inline distT="0" distB="0" distL="0" distR="0" wp14:anchorId="1953BD9C" wp14:editId="3C9DC491">
            <wp:extent cx="6276975" cy="222885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8375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Thermal decomposition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Chemistry/2002/w/Paper 3/ Q1</w:t>
      </w:r>
    </w:p>
    <w:p w14:paraId="043CF035" w14:textId="772328BE" w:rsidR="00ED7D3E" w:rsidRDefault="00ED7D3E" w:rsidP="00ED7D3E">
      <w:pPr>
        <w:spacing w:after="0" w:line="240" w:lineRule="auto"/>
        <w:rPr>
          <w:noProof/>
        </w:rPr>
      </w:pPr>
      <w:r w:rsidRPr="006B3B91">
        <w:rPr>
          <w:noProof/>
        </w:rPr>
        <w:drawing>
          <wp:inline distT="0" distB="0" distL="0" distR="0" wp14:anchorId="0B8ABFAD" wp14:editId="47FECFAB">
            <wp:extent cx="6352268" cy="2048256"/>
            <wp:effectExtent l="0" t="0" r="0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" b="57833"/>
                    <a:stretch/>
                  </pic:blipFill>
                  <pic:spPr bwMode="auto">
                    <a:xfrm>
                      <a:off x="0" y="0"/>
                      <a:ext cx="6353175" cy="20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EFB4F" w14:textId="6C2CB472" w:rsidR="005E5277" w:rsidRPr="001D31F3" w:rsidRDefault="005E5277" w:rsidP="00ED7D3E">
      <w:pPr>
        <w:spacing w:after="0" w:line="240" w:lineRule="auto"/>
        <w:rPr>
          <w:noProof/>
        </w:rPr>
      </w:pPr>
      <w:r w:rsidRPr="006B3B91">
        <w:rPr>
          <w:noProof/>
        </w:rPr>
        <w:lastRenderedPageBreak/>
        <w:drawing>
          <wp:inline distT="0" distB="0" distL="0" distR="0" wp14:anchorId="0A135F05" wp14:editId="4098CC30">
            <wp:extent cx="6285479" cy="2772664"/>
            <wp:effectExtent l="0" t="0" r="1270" b="889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7" b="2301"/>
                    <a:stretch/>
                  </pic:blipFill>
                  <pic:spPr bwMode="auto">
                    <a:xfrm>
                      <a:off x="0" y="0"/>
                      <a:ext cx="6285865" cy="27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7C66B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Chemistry/2014/s/Paper 31/Q5</w:t>
      </w:r>
    </w:p>
    <w:p w14:paraId="60E3D44E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3924B8">
        <w:rPr>
          <w:noProof/>
        </w:rPr>
        <w:drawing>
          <wp:inline distT="0" distB="0" distL="0" distR="0" wp14:anchorId="35DCA16B" wp14:editId="6C294E40">
            <wp:extent cx="6362700" cy="939466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8"/>
                    <a:stretch/>
                  </pic:blipFill>
                  <pic:spPr bwMode="auto">
                    <a:xfrm>
                      <a:off x="0" y="0"/>
                      <a:ext cx="6362700" cy="9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4A195" w14:textId="77777777" w:rsidR="00ED7D3E" w:rsidRDefault="00ED7D3E" w:rsidP="00ED7D3E">
      <w:pPr>
        <w:spacing w:after="0" w:line="240" w:lineRule="auto"/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 w:rsidRPr="00B436C8">
        <w:rPr>
          <w:rFonts w:cs="Calibri"/>
          <w:b/>
          <w:color w:val="000000"/>
        </w:rPr>
        <w:t xml:space="preserve"> </w:t>
      </w:r>
      <w:r>
        <w:t>iGCSE Chemistry/2013/w/Paper 31/</w:t>
      </w:r>
    </w:p>
    <w:p w14:paraId="0CC7A487" w14:textId="77777777" w:rsidR="00ED7D3E" w:rsidRPr="001D31F3" w:rsidRDefault="00ED7D3E" w:rsidP="00ED7D3E">
      <w:pPr>
        <w:spacing w:after="0" w:line="240" w:lineRule="auto"/>
      </w:pPr>
      <w:r w:rsidRPr="00ED0B31">
        <w:rPr>
          <w:noProof/>
        </w:rPr>
        <w:drawing>
          <wp:inline distT="0" distB="0" distL="0" distR="0" wp14:anchorId="07ABD8ED" wp14:editId="66ADB052">
            <wp:extent cx="6248400" cy="1552074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06"/>
                    <a:stretch/>
                  </pic:blipFill>
                  <pic:spPr bwMode="auto">
                    <a:xfrm>
                      <a:off x="0" y="0"/>
                      <a:ext cx="6248400" cy="15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88E3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Chemistry/2011/w/Paper 31/ Q3</w:t>
      </w:r>
    </w:p>
    <w:p w14:paraId="23334EFF" w14:textId="55E57146" w:rsidR="00ED7D3E" w:rsidRDefault="00ED7D3E" w:rsidP="00ED7D3E">
      <w:pPr>
        <w:spacing w:after="0" w:line="240" w:lineRule="auto"/>
        <w:rPr>
          <w:noProof/>
        </w:rPr>
      </w:pPr>
      <w:r w:rsidRPr="00D72060">
        <w:rPr>
          <w:noProof/>
        </w:rPr>
        <w:drawing>
          <wp:inline distT="0" distB="0" distL="0" distR="0" wp14:anchorId="30522AC8" wp14:editId="2BFE12D3">
            <wp:extent cx="6381750" cy="3291840"/>
            <wp:effectExtent l="0" t="0" r="0" b="381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03"/>
                    <a:stretch/>
                  </pic:blipFill>
                  <pic:spPr bwMode="auto">
                    <a:xfrm>
                      <a:off x="0" y="0"/>
                      <a:ext cx="63817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75E59" w14:textId="771EA591" w:rsidR="005E5277" w:rsidRPr="001D31F3" w:rsidRDefault="005E5277" w:rsidP="00ED7D3E">
      <w:pPr>
        <w:spacing w:after="0" w:line="240" w:lineRule="auto"/>
        <w:rPr>
          <w:noProof/>
        </w:rPr>
      </w:pPr>
      <w:r w:rsidRPr="00D72060">
        <w:rPr>
          <w:noProof/>
        </w:rPr>
        <w:lastRenderedPageBreak/>
        <w:drawing>
          <wp:inline distT="0" distB="0" distL="0" distR="0" wp14:anchorId="6DC295EC" wp14:editId="15BD3285">
            <wp:extent cx="6285637" cy="2573528"/>
            <wp:effectExtent l="0" t="0" r="127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4"/>
                    <a:stretch/>
                  </pic:blipFill>
                  <pic:spPr bwMode="auto">
                    <a:xfrm>
                      <a:off x="0" y="0"/>
                      <a:ext cx="6285865" cy="257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A6103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Chemistry/2010/s/Paper 31/</w:t>
      </w:r>
    </w:p>
    <w:p w14:paraId="4618516F" w14:textId="77777777" w:rsidR="00ED7D3E" w:rsidRDefault="00ED7D3E" w:rsidP="00ED7D3E">
      <w:pPr>
        <w:spacing w:after="0" w:line="240" w:lineRule="auto"/>
        <w:rPr>
          <w:noProof/>
        </w:rPr>
      </w:pPr>
      <w:r w:rsidRPr="00EF0EF7">
        <w:rPr>
          <w:noProof/>
        </w:rPr>
        <w:drawing>
          <wp:inline distT="0" distB="0" distL="0" distR="0" wp14:anchorId="43E0A380" wp14:editId="1BED3467">
            <wp:extent cx="6353175" cy="87830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87"/>
                    <a:stretch/>
                  </pic:blipFill>
                  <pic:spPr bwMode="auto">
                    <a:xfrm>
                      <a:off x="0" y="0"/>
                      <a:ext cx="6353175" cy="8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8E2A6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EF0EF7">
        <w:rPr>
          <w:noProof/>
        </w:rPr>
        <w:drawing>
          <wp:inline distT="0" distB="0" distL="0" distR="0" wp14:anchorId="76001128" wp14:editId="7B9F1F24">
            <wp:extent cx="6353175" cy="2293019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80"/>
                    <a:stretch/>
                  </pic:blipFill>
                  <pic:spPr bwMode="auto">
                    <a:xfrm>
                      <a:off x="0" y="0"/>
                      <a:ext cx="6353175" cy="22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BC42F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Chemistry/2008/s/Paper 31/ Q3</w:t>
      </w:r>
    </w:p>
    <w:p w14:paraId="04421CAA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1F1011">
        <w:rPr>
          <w:noProof/>
        </w:rPr>
        <w:drawing>
          <wp:inline distT="0" distB="0" distL="0" distR="0" wp14:anchorId="227AB2C6" wp14:editId="582911CC">
            <wp:extent cx="6324600" cy="272415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9C2A" w14:textId="77777777" w:rsidR="005E5277" w:rsidRDefault="005E5277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77525436" w14:textId="5B0044DC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Chemistry/2007/w/Paper 3/ Q4</w:t>
      </w:r>
    </w:p>
    <w:p w14:paraId="2C758D23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7D6092">
        <w:rPr>
          <w:noProof/>
        </w:rPr>
        <w:drawing>
          <wp:inline distT="0" distB="0" distL="0" distR="0" wp14:anchorId="3A9C9DF8" wp14:editId="25650B49">
            <wp:extent cx="6276975" cy="1027697"/>
            <wp:effectExtent l="0" t="0" r="0" b="127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08"/>
                    <a:stretch/>
                  </pic:blipFill>
                  <pic:spPr bwMode="auto">
                    <a:xfrm>
                      <a:off x="0" y="0"/>
                      <a:ext cx="6276975" cy="10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43262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Chemistry/2007/s/Paper 3/Q6</w:t>
      </w:r>
    </w:p>
    <w:p w14:paraId="7FFDBC0E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5D52A1">
        <w:rPr>
          <w:noProof/>
        </w:rPr>
        <w:drawing>
          <wp:inline distT="0" distB="0" distL="0" distR="0" wp14:anchorId="306EC158" wp14:editId="23FC0DEF">
            <wp:extent cx="6334125" cy="2453941"/>
            <wp:effectExtent l="0" t="0" r="0" b="381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6"/>
                    <a:stretch/>
                  </pic:blipFill>
                  <pic:spPr bwMode="auto">
                    <a:xfrm>
                      <a:off x="0" y="0"/>
                      <a:ext cx="6334125" cy="245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458DA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Chemistry/2006/s/Paper 3/ Q1</w:t>
      </w:r>
    </w:p>
    <w:p w14:paraId="41716F19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CD6AB2">
        <w:rPr>
          <w:noProof/>
        </w:rPr>
        <w:drawing>
          <wp:inline distT="0" distB="0" distL="0" distR="0" wp14:anchorId="17AF4FCF" wp14:editId="3B9584B4">
            <wp:extent cx="6321643" cy="1010653"/>
            <wp:effectExtent l="0" t="0" r="3175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92" b="7945"/>
                    <a:stretch/>
                  </pic:blipFill>
                  <pic:spPr bwMode="auto">
                    <a:xfrm>
                      <a:off x="0" y="0"/>
                      <a:ext cx="6324600" cy="101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FEBFF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Chemistry/2002/w/Paper 3/</w:t>
      </w:r>
    </w:p>
    <w:p w14:paraId="58CD6E47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6B3B91">
        <w:rPr>
          <w:noProof/>
        </w:rPr>
        <w:drawing>
          <wp:inline distT="0" distB="0" distL="0" distR="0" wp14:anchorId="7210B252" wp14:editId="0595F831">
            <wp:extent cx="6315075" cy="1443789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91"/>
                    <a:stretch/>
                  </pic:blipFill>
                  <pic:spPr bwMode="auto">
                    <a:xfrm>
                      <a:off x="0" y="0"/>
                      <a:ext cx="6315075" cy="14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C6F0F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Properties and uses of metals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Chemistry/2002/s/Paper 3/Q1</w:t>
      </w:r>
    </w:p>
    <w:p w14:paraId="640D8769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E87210">
        <w:rPr>
          <w:noProof/>
        </w:rPr>
        <w:drawing>
          <wp:inline distT="0" distB="0" distL="0" distR="0" wp14:anchorId="655F21C7" wp14:editId="0D9FAF0E">
            <wp:extent cx="6410325" cy="2165685"/>
            <wp:effectExtent l="0" t="0" r="0" b="635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03" r="1569" b="4935"/>
                    <a:stretch/>
                  </pic:blipFill>
                  <pic:spPr bwMode="auto">
                    <a:xfrm>
                      <a:off x="0" y="0"/>
                      <a:ext cx="6410325" cy="216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9D0D4" w14:textId="77777777" w:rsidR="005E5277" w:rsidRDefault="005E5277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7610B5BC" w14:textId="380C8AE9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Chemistry/2015/w/Paper 31/</w:t>
      </w:r>
    </w:p>
    <w:p w14:paraId="7A18F164" w14:textId="77777777" w:rsidR="00ED7D3E" w:rsidRDefault="00ED7D3E" w:rsidP="00ED7D3E">
      <w:pPr>
        <w:spacing w:after="0" w:line="240" w:lineRule="auto"/>
        <w:rPr>
          <w:noProof/>
        </w:rPr>
      </w:pPr>
      <w:r w:rsidRPr="005C5863">
        <w:rPr>
          <w:noProof/>
        </w:rPr>
        <w:drawing>
          <wp:inline distT="0" distB="0" distL="0" distR="0" wp14:anchorId="420B64CF" wp14:editId="4A271FEE">
            <wp:extent cx="6372225" cy="217170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E8A3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40/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Chemistry/2014/s/Paper 31/</w:t>
      </w:r>
    </w:p>
    <w:p w14:paraId="0C7F7369" w14:textId="22FAB324" w:rsidR="00ED7D3E" w:rsidRDefault="00ED7D3E" w:rsidP="00ED7D3E">
      <w:pPr>
        <w:spacing w:after="0" w:line="240" w:lineRule="auto"/>
        <w:rPr>
          <w:noProof/>
        </w:rPr>
      </w:pPr>
      <w:r w:rsidRPr="003924B8">
        <w:rPr>
          <w:noProof/>
        </w:rPr>
        <w:drawing>
          <wp:inline distT="0" distB="0" distL="0" distR="0" wp14:anchorId="5A00D948" wp14:editId="35D395C0">
            <wp:extent cx="6372225" cy="5925312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00"/>
                    <a:stretch/>
                  </pic:blipFill>
                  <pic:spPr bwMode="auto">
                    <a:xfrm>
                      <a:off x="0" y="0"/>
                      <a:ext cx="6372225" cy="592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72A33" w14:textId="19EE41DE" w:rsidR="005E5277" w:rsidRDefault="005E5277" w:rsidP="00ED7D3E">
      <w:pPr>
        <w:spacing w:after="0" w:line="240" w:lineRule="auto"/>
        <w:rPr>
          <w:noProof/>
        </w:rPr>
      </w:pPr>
      <w:r w:rsidRPr="003924B8">
        <w:rPr>
          <w:noProof/>
        </w:rPr>
        <w:lastRenderedPageBreak/>
        <w:drawing>
          <wp:inline distT="0" distB="0" distL="0" distR="0" wp14:anchorId="6461A861" wp14:editId="7593E2CE">
            <wp:extent cx="6285864" cy="2070608"/>
            <wp:effectExtent l="0" t="0" r="1270" b="635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04"/>
                    <a:stretch/>
                  </pic:blipFill>
                  <pic:spPr bwMode="auto">
                    <a:xfrm>
                      <a:off x="0" y="0"/>
                      <a:ext cx="6285865" cy="207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B2D7B" w14:textId="02A03182" w:rsidR="00ED7D3E" w:rsidRDefault="00ED7D3E" w:rsidP="00ED7D3E">
      <w:pPr>
        <w:spacing w:after="0" w:line="240" w:lineRule="auto"/>
        <w:rPr>
          <w:noProof/>
        </w:rPr>
      </w:pPr>
      <w:r w:rsidRPr="003924B8">
        <w:rPr>
          <w:noProof/>
        </w:rPr>
        <w:drawing>
          <wp:inline distT="0" distB="0" distL="0" distR="0" wp14:anchorId="290B2717" wp14:editId="0BF05B1A">
            <wp:extent cx="6105525" cy="4864608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46"/>
                    <a:stretch/>
                  </pic:blipFill>
                  <pic:spPr bwMode="auto">
                    <a:xfrm>
                      <a:off x="0" y="0"/>
                      <a:ext cx="6105525" cy="48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7F6C2" w14:textId="7ECC449D" w:rsidR="005E5277" w:rsidRPr="001D31F3" w:rsidRDefault="005E5277" w:rsidP="00ED7D3E">
      <w:pPr>
        <w:spacing w:after="0" w:line="240" w:lineRule="auto"/>
        <w:rPr>
          <w:noProof/>
        </w:rPr>
      </w:pPr>
      <w:r w:rsidRPr="003924B8">
        <w:rPr>
          <w:noProof/>
        </w:rPr>
        <w:lastRenderedPageBreak/>
        <w:drawing>
          <wp:inline distT="0" distB="0" distL="0" distR="0" wp14:anchorId="7D71468C" wp14:editId="68740F4E">
            <wp:extent cx="6105525" cy="3845814"/>
            <wp:effectExtent l="0" t="0" r="0" b="254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97"/>
                    <a:stretch/>
                  </pic:blipFill>
                  <pic:spPr bwMode="auto">
                    <a:xfrm>
                      <a:off x="0" y="0"/>
                      <a:ext cx="6105525" cy="38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C9336" w14:textId="77777777" w:rsidR="00ED7D3E" w:rsidRDefault="00ED7D3E" w:rsidP="00ED7D3E">
      <w:pPr>
        <w:spacing w:after="0" w:line="240" w:lineRule="auto"/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41/</w:t>
      </w:r>
      <w:r w:rsidRPr="00B436C8">
        <w:rPr>
          <w:rFonts w:cs="Calibri"/>
          <w:b/>
          <w:color w:val="000000"/>
        </w:rPr>
        <w:t xml:space="preserve"> </w:t>
      </w:r>
      <w:r>
        <w:t>iGCSE Chemistry/2013/w/Paper 31/Q2</w:t>
      </w:r>
    </w:p>
    <w:p w14:paraId="0BF85C0E" w14:textId="77777777" w:rsidR="00ED7D3E" w:rsidRPr="001D31F3" w:rsidRDefault="00ED7D3E" w:rsidP="00ED7D3E">
      <w:pPr>
        <w:spacing w:after="0" w:line="240" w:lineRule="auto"/>
      </w:pPr>
      <w:r w:rsidRPr="00ED0B31">
        <w:rPr>
          <w:noProof/>
        </w:rPr>
        <w:drawing>
          <wp:inline distT="0" distB="0" distL="0" distR="0" wp14:anchorId="6A13C7FD" wp14:editId="13EC26BB">
            <wp:extent cx="6248400" cy="3620502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6"/>
                    <a:stretch/>
                  </pic:blipFill>
                  <pic:spPr bwMode="auto">
                    <a:xfrm>
                      <a:off x="0" y="0"/>
                      <a:ext cx="6248400" cy="36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04BF8" w14:textId="77777777" w:rsidR="00ED7D3E" w:rsidRDefault="00ED7D3E" w:rsidP="00ED7D3E">
      <w:pPr>
        <w:spacing w:after="0" w:line="240" w:lineRule="auto"/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42/</w:t>
      </w:r>
      <w:r w:rsidRPr="00B436C8">
        <w:rPr>
          <w:rFonts w:cs="Calibri"/>
          <w:b/>
          <w:color w:val="000000"/>
        </w:rPr>
        <w:t xml:space="preserve"> </w:t>
      </w:r>
      <w:r>
        <w:t>iGCSE Chemistry/2013/s/Paper 31/</w:t>
      </w:r>
    </w:p>
    <w:p w14:paraId="0A9F3C7E" w14:textId="11E001F3" w:rsidR="00ED7D3E" w:rsidRDefault="00ED7D3E" w:rsidP="00ED7D3E">
      <w:pPr>
        <w:spacing w:after="0" w:line="240" w:lineRule="auto"/>
      </w:pPr>
      <w:r w:rsidRPr="00270A8D">
        <w:rPr>
          <w:noProof/>
        </w:rPr>
        <w:drawing>
          <wp:inline distT="0" distB="0" distL="0" distR="0" wp14:anchorId="65968409" wp14:editId="3A23241B">
            <wp:extent cx="6438173" cy="1536192"/>
            <wp:effectExtent l="0" t="0" r="1270" b="698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13"/>
                    <a:stretch/>
                  </pic:blipFill>
                  <pic:spPr bwMode="auto">
                    <a:xfrm>
                      <a:off x="0" y="0"/>
                      <a:ext cx="6438900" cy="15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77728" w14:textId="798BC624" w:rsidR="005E5277" w:rsidRPr="001D31F3" w:rsidRDefault="005E5277" w:rsidP="00ED7D3E">
      <w:pPr>
        <w:spacing w:after="0" w:line="240" w:lineRule="auto"/>
      </w:pPr>
      <w:r w:rsidRPr="00270A8D">
        <w:rPr>
          <w:noProof/>
        </w:rPr>
        <w:lastRenderedPageBreak/>
        <w:drawing>
          <wp:inline distT="0" distB="0" distL="0" distR="0" wp14:anchorId="023D542F" wp14:editId="2EF5FF06">
            <wp:extent cx="6285382" cy="5186807"/>
            <wp:effectExtent l="0" t="0" r="127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7"/>
                    <a:stretch/>
                  </pic:blipFill>
                  <pic:spPr bwMode="auto">
                    <a:xfrm>
                      <a:off x="0" y="0"/>
                      <a:ext cx="6285865" cy="51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0679F" w14:textId="77777777" w:rsidR="00ED7D3E" w:rsidRDefault="00ED7D3E" w:rsidP="00ED7D3E">
      <w:pPr>
        <w:spacing w:after="0" w:line="240" w:lineRule="auto"/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43/</w:t>
      </w:r>
      <w:r w:rsidRPr="00B436C8">
        <w:rPr>
          <w:rFonts w:cs="Calibri"/>
          <w:b/>
          <w:color w:val="000000"/>
        </w:rPr>
        <w:t xml:space="preserve"> </w:t>
      </w:r>
      <w:r>
        <w:t>iGCSE Chemistry/2013/s/Paper 31/</w:t>
      </w:r>
    </w:p>
    <w:p w14:paraId="50F3FAEE" w14:textId="3BDD2335" w:rsidR="00ED7D3E" w:rsidRDefault="00ED7D3E" w:rsidP="00ED7D3E">
      <w:pPr>
        <w:spacing w:after="0" w:line="240" w:lineRule="auto"/>
      </w:pPr>
      <w:r w:rsidRPr="00270A8D">
        <w:rPr>
          <w:noProof/>
        </w:rPr>
        <w:drawing>
          <wp:inline distT="0" distB="0" distL="0" distR="0" wp14:anchorId="6CF3C63C" wp14:editId="206984E9">
            <wp:extent cx="5628496" cy="4279392"/>
            <wp:effectExtent l="0" t="0" r="0" b="698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95"/>
                    <a:stretch/>
                  </pic:blipFill>
                  <pic:spPr bwMode="auto">
                    <a:xfrm>
                      <a:off x="0" y="0"/>
                      <a:ext cx="5632276" cy="42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C8577" w14:textId="197D40EE" w:rsidR="005E5277" w:rsidRPr="001D31F3" w:rsidRDefault="005E5277" w:rsidP="00ED7D3E">
      <w:pPr>
        <w:spacing w:after="0" w:line="240" w:lineRule="auto"/>
      </w:pPr>
      <w:r w:rsidRPr="00270A8D">
        <w:rPr>
          <w:noProof/>
        </w:rPr>
        <w:lastRenderedPageBreak/>
        <w:drawing>
          <wp:inline distT="0" distB="0" distL="0" distR="0" wp14:anchorId="7530A427" wp14:editId="1F6220CB">
            <wp:extent cx="6181725" cy="1503045"/>
            <wp:effectExtent l="0" t="0" r="9525" b="190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82"/>
                    <a:stretch/>
                  </pic:blipFill>
                  <pic:spPr bwMode="auto">
                    <a:xfrm>
                      <a:off x="0" y="0"/>
                      <a:ext cx="618172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E50D5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44/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Chemistry/2012/s/Paper 31/</w:t>
      </w:r>
    </w:p>
    <w:p w14:paraId="639FC315" w14:textId="77777777" w:rsidR="00ED7D3E" w:rsidRDefault="00ED7D3E" w:rsidP="00ED7D3E">
      <w:pPr>
        <w:spacing w:after="0" w:line="240" w:lineRule="auto"/>
        <w:rPr>
          <w:noProof/>
        </w:rPr>
      </w:pPr>
      <w:r w:rsidRPr="00972B85">
        <w:rPr>
          <w:noProof/>
        </w:rPr>
        <w:drawing>
          <wp:inline distT="0" distB="0" distL="0" distR="0" wp14:anchorId="700E3EE3" wp14:editId="6D8F8A4A">
            <wp:extent cx="6238875" cy="1647825"/>
            <wp:effectExtent l="0" t="0" r="9525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F651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972B85">
        <w:rPr>
          <w:noProof/>
        </w:rPr>
        <w:drawing>
          <wp:inline distT="0" distB="0" distL="0" distR="0" wp14:anchorId="36B93497" wp14:editId="7A235A7F">
            <wp:extent cx="6305550" cy="144780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344C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45/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Chemistry/2011/s/Paper 31/</w:t>
      </w:r>
    </w:p>
    <w:p w14:paraId="65E454A0" w14:textId="4BD7D942" w:rsidR="00ED7D3E" w:rsidRDefault="00ED7D3E" w:rsidP="00ED7D3E">
      <w:pPr>
        <w:spacing w:after="0" w:line="240" w:lineRule="auto"/>
        <w:rPr>
          <w:noProof/>
        </w:rPr>
      </w:pPr>
      <w:r w:rsidRPr="0051711E">
        <w:rPr>
          <w:noProof/>
        </w:rPr>
        <w:drawing>
          <wp:inline distT="0" distB="0" distL="0" distR="0" wp14:anchorId="3953AB94" wp14:editId="672D0A5D">
            <wp:extent cx="6304915" cy="4096512"/>
            <wp:effectExtent l="0" t="0" r="635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97"/>
                    <a:stretch/>
                  </pic:blipFill>
                  <pic:spPr bwMode="auto">
                    <a:xfrm>
                      <a:off x="0" y="0"/>
                      <a:ext cx="6305550" cy="40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6A972" w14:textId="3EC7D474" w:rsidR="005E5277" w:rsidRPr="001D31F3" w:rsidRDefault="005E5277" w:rsidP="00ED7D3E">
      <w:pPr>
        <w:spacing w:after="0" w:line="240" w:lineRule="auto"/>
        <w:rPr>
          <w:noProof/>
        </w:rPr>
      </w:pPr>
      <w:r w:rsidRPr="0051711E">
        <w:rPr>
          <w:noProof/>
        </w:rPr>
        <w:lastRenderedPageBreak/>
        <w:drawing>
          <wp:inline distT="0" distB="0" distL="0" distR="0" wp14:anchorId="132E3664" wp14:editId="5A009B82">
            <wp:extent cx="6285641" cy="2883662"/>
            <wp:effectExtent l="0" t="0" r="127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03"/>
                    <a:stretch/>
                  </pic:blipFill>
                  <pic:spPr bwMode="auto">
                    <a:xfrm>
                      <a:off x="0" y="0"/>
                      <a:ext cx="6285865" cy="28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F6934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46/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Chemistry/2010/w/Paper 31/ Q2</w:t>
      </w:r>
    </w:p>
    <w:p w14:paraId="2FC392A9" w14:textId="29C03A60" w:rsidR="00ED7D3E" w:rsidRDefault="00ED7D3E" w:rsidP="00ED7D3E">
      <w:pPr>
        <w:spacing w:after="0" w:line="240" w:lineRule="auto"/>
        <w:rPr>
          <w:noProof/>
        </w:rPr>
      </w:pPr>
      <w:r w:rsidRPr="00E43711">
        <w:rPr>
          <w:noProof/>
        </w:rPr>
        <w:drawing>
          <wp:inline distT="0" distB="0" distL="0" distR="0" wp14:anchorId="06E35978" wp14:editId="03940B23">
            <wp:extent cx="6381750" cy="6163056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6"/>
                    <a:stretch/>
                  </pic:blipFill>
                  <pic:spPr bwMode="auto">
                    <a:xfrm>
                      <a:off x="0" y="0"/>
                      <a:ext cx="6381750" cy="616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C3CF5" w14:textId="0A8DCE75" w:rsidR="005E5277" w:rsidRPr="001D31F3" w:rsidRDefault="005E5277" w:rsidP="00ED7D3E">
      <w:pPr>
        <w:spacing w:after="0" w:line="240" w:lineRule="auto"/>
        <w:rPr>
          <w:noProof/>
        </w:rPr>
      </w:pPr>
      <w:r w:rsidRPr="00E43711">
        <w:rPr>
          <w:noProof/>
        </w:rPr>
        <w:lastRenderedPageBreak/>
        <w:drawing>
          <wp:inline distT="0" distB="0" distL="0" distR="0" wp14:anchorId="7D361400" wp14:editId="724AFB14">
            <wp:extent cx="6285643" cy="702818"/>
            <wp:effectExtent l="0" t="0" r="1270" b="254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81"/>
                    <a:stretch/>
                  </pic:blipFill>
                  <pic:spPr bwMode="auto">
                    <a:xfrm>
                      <a:off x="0" y="0"/>
                      <a:ext cx="6285865" cy="70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E1BA8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47/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Chemistry/2010/s/Paper 31/</w:t>
      </w:r>
    </w:p>
    <w:p w14:paraId="6FD7FA0F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EF0EF7">
        <w:rPr>
          <w:noProof/>
        </w:rPr>
        <w:drawing>
          <wp:inline distT="0" distB="0" distL="0" distR="0" wp14:anchorId="28DB5571" wp14:editId="01698DB9">
            <wp:extent cx="6353175" cy="5197642"/>
            <wp:effectExtent l="0" t="0" r="0" b="317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4"/>
                    <a:stretch/>
                  </pic:blipFill>
                  <pic:spPr bwMode="auto">
                    <a:xfrm>
                      <a:off x="0" y="0"/>
                      <a:ext cx="6353175" cy="51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0FF5E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48/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Chemistry/2010/s/Paper 31/</w:t>
      </w:r>
    </w:p>
    <w:p w14:paraId="7A71A4F8" w14:textId="03358593" w:rsidR="00ED7D3E" w:rsidRDefault="00ED7D3E" w:rsidP="00ED7D3E">
      <w:pPr>
        <w:spacing w:after="0" w:line="240" w:lineRule="auto"/>
        <w:rPr>
          <w:noProof/>
        </w:rPr>
      </w:pPr>
      <w:r w:rsidRPr="00EF0EF7">
        <w:rPr>
          <w:noProof/>
        </w:rPr>
        <w:drawing>
          <wp:inline distT="0" distB="0" distL="0" distR="0" wp14:anchorId="496E9220" wp14:editId="170F5064">
            <wp:extent cx="6276771" cy="3255264"/>
            <wp:effectExtent l="0" t="0" r="0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72"/>
                    <a:stretch/>
                  </pic:blipFill>
                  <pic:spPr bwMode="auto">
                    <a:xfrm>
                      <a:off x="0" y="0"/>
                      <a:ext cx="6276975" cy="32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20FDA" w14:textId="0696E84F" w:rsidR="005E5277" w:rsidRPr="001D31F3" w:rsidRDefault="005E5277" w:rsidP="00ED7D3E">
      <w:pPr>
        <w:spacing w:after="0" w:line="240" w:lineRule="auto"/>
        <w:rPr>
          <w:noProof/>
        </w:rPr>
      </w:pPr>
      <w:r w:rsidRPr="00EF0EF7">
        <w:rPr>
          <w:noProof/>
        </w:rPr>
        <w:lastRenderedPageBreak/>
        <w:drawing>
          <wp:inline distT="0" distB="0" distL="0" distR="0" wp14:anchorId="665AD878" wp14:editId="06370316">
            <wp:extent cx="6276975" cy="3062097"/>
            <wp:effectExtent l="0" t="0" r="0" b="508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1" b="32216"/>
                    <a:stretch/>
                  </pic:blipFill>
                  <pic:spPr bwMode="auto">
                    <a:xfrm>
                      <a:off x="0" y="0"/>
                      <a:ext cx="6276975" cy="30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2A68A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49/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Chemistry/2009/s/Paper 31/</w:t>
      </w:r>
    </w:p>
    <w:p w14:paraId="504C046D" w14:textId="52FE4E60" w:rsidR="00ED7D3E" w:rsidRDefault="00ED7D3E" w:rsidP="00ED7D3E">
      <w:pPr>
        <w:spacing w:after="0" w:line="240" w:lineRule="auto"/>
        <w:rPr>
          <w:noProof/>
        </w:rPr>
      </w:pPr>
      <w:r w:rsidRPr="00B24719">
        <w:rPr>
          <w:noProof/>
        </w:rPr>
        <w:drawing>
          <wp:inline distT="0" distB="0" distL="0" distR="0" wp14:anchorId="48CDEC47" wp14:editId="3EA49647">
            <wp:extent cx="6143339" cy="6126480"/>
            <wp:effectExtent l="0" t="0" r="0" b="762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0"/>
                    <a:stretch/>
                  </pic:blipFill>
                  <pic:spPr bwMode="auto">
                    <a:xfrm>
                      <a:off x="0" y="0"/>
                      <a:ext cx="6143625" cy="612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187DB" w14:textId="168FA31A" w:rsidR="005E5277" w:rsidRPr="001D31F3" w:rsidRDefault="005E5277" w:rsidP="00ED7D3E">
      <w:pPr>
        <w:spacing w:after="0" w:line="240" w:lineRule="auto"/>
        <w:rPr>
          <w:noProof/>
        </w:rPr>
      </w:pPr>
      <w:r w:rsidRPr="00B24719">
        <w:rPr>
          <w:noProof/>
        </w:rPr>
        <w:lastRenderedPageBreak/>
        <w:drawing>
          <wp:inline distT="0" distB="0" distL="0" distR="0" wp14:anchorId="1F70DAA4" wp14:editId="5A97E86A">
            <wp:extent cx="6143625" cy="1153668"/>
            <wp:effectExtent l="0" t="0" r="0" b="889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11"/>
                    <a:stretch/>
                  </pic:blipFill>
                  <pic:spPr bwMode="auto">
                    <a:xfrm>
                      <a:off x="0" y="0"/>
                      <a:ext cx="6143625" cy="115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2B306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50/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Chemistry/2008/w/Paper 31/</w:t>
      </w:r>
    </w:p>
    <w:p w14:paraId="72AAB675" w14:textId="77777777" w:rsidR="00ED7D3E" w:rsidRDefault="00ED7D3E" w:rsidP="00ED7D3E">
      <w:pPr>
        <w:spacing w:after="0" w:line="240" w:lineRule="auto"/>
        <w:rPr>
          <w:noProof/>
        </w:rPr>
      </w:pPr>
      <w:r w:rsidRPr="00A831FA">
        <w:rPr>
          <w:noProof/>
        </w:rPr>
        <w:drawing>
          <wp:inline distT="0" distB="0" distL="0" distR="0" wp14:anchorId="33CCB189" wp14:editId="4EC39475">
            <wp:extent cx="6334125" cy="8324850"/>
            <wp:effectExtent l="0" t="0" r="952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9912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A831FA">
        <w:rPr>
          <w:noProof/>
        </w:rPr>
        <w:lastRenderedPageBreak/>
        <w:drawing>
          <wp:inline distT="0" distB="0" distL="0" distR="0" wp14:anchorId="4023357B" wp14:editId="21C77585">
            <wp:extent cx="6343650" cy="302895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1709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51/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Chemistry/2007/w/Paper 3/ Q4</w:t>
      </w:r>
    </w:p>
    <w:p w14:paraId="6B3FA9C1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7D6092">
        <w:rPr>
          <w:noProof/>
        </w:rPr>
        <w:drawing>
          <wp:inline distT="0" distB="0" distL="0" distR="0" wp14:anchorId="7BF42DE1" wp14:editId="61910447">
            <wp:extent cx="6276975" cy="3007895"/>
            <wp:effectExtent l="0" t="0" r="0" b="254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60"/>
                    <a:stretch/>
                  </pic:blipFill>
                  <pic:spPr bwMode="auto">
                    <a:xfrm>
                      <a:off x="0" y="0"/>
                      <a:ext cx="6276975" cy="30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04A20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52/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Chemistry/2007/s/Paper 3/</w:t>
      </w:r>
    </w:p>
    <w:p w14:paraId="7D086E96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5D52A1">
        <w:rPr>
          <w:noProof/>
        </w:rPr>
        <w:drawing>
          <wp:inline distT="0" distB="0" distL="0" distR="0" wp14:anchorId="135DF53B" wp14:editId="16959F52">
            <wp:extent cx="6334125" cy="2165684"/>
            <wp:effectExtent l="0" t="0" r="0" b="63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7"/>
                    <a:stretch/>
                  </pic:blipFill>
                  <pic:spPr bwMode="auto">
                    <a:xfrm>
                      <a:off x="0" y="0"/>
                      <a:ext cx="6334125" cy="2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5D720" w14:textId="77777777" w:rsidR="005E5277" w:rsidRDefault="005E5277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47875CD7" w14:textId="3B4B6BDD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53/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Chemistry/2006/s/Paper 3/</w:t>
      </w:r>
    </w:p>
    <w:p w14:paraId="2F0170C2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CD6AB2">
        <w:rPr>
          <w:noProof/>
        </w:rPr>
        <w:drawing>
          <wp:inline distT="0" distB="0" distL="0" distR="0" wp14:anchorId="050DB9D3" wp14:editId="7A9E8D7E">
            <wp:extent cx="6315075" cy="64293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9558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54/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Chemistry/2005/w/Paper 3/Q5</w:t>
      </w:r>
    </w:p>
    <w:p w14:paraId="39214D20" w14:textId="232C6E88" w:rsidR="00ED7D3E" w:rsidRDefault="00ED7D3E" w:rsidP="00ED7D3E">
      <w:pPr>
        <w:spacing w:after="0" w:line="240" w:lineRule="auto"/>
        <w:rPr>
          <w:noProof/>
        </w:rPr>
      </w:pPr>
      <w:r w:rsidRPr="00C06E86">
        <w:rPr>
          <w:noProof/>
        </w:rPr>
        <w:drawing>
          <wp:inline distT="0" distB="0" distL="0" distR="0" wp14:anchorId="2FA723AB" wp14:editId="3A102B91">
            <wp:extent cx="5495925" cy="476250"/>
            <wp:effectExtent l="0" t="0" r="9525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" b="9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E86">
        <w:rPr>
          <w:noProof/>
        </w:rPr>
        <w:drawing>
          <wp:inline distT="0" distB="0" distL="0" distR="0" wp14:anchorId="1964285A" wp14:editId="1531D046">
            <wp:extent cx="6334125" cy="1554480"/>
            <wp:effectExtent l="0" t="0" r="9525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68" b="20799"/>
                    <a:stretch/>
                  </pic:blipFill>
                  <pic:spPr bwMode="auto">
                    <a:xfrm>
                      <a:off x="0" y="0"/>
                      <a:ext cx="63341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924A8" w14:textId="6BB05FDF" w:rsidR="005E5277" w:rsidRPr="001D31F3" w:rsidRDefault="005E5277" w:rsidP="00ED7D3E">
      <w:pPr>
        <w:spacing w:after="0" w:line="240" w:lineRule="auto"/>
        <w:rPr>
          <w:noProof/>
        </w:rPr>
      </w:pPr>
      <w:r w:rsidRPr="00C06E86">
        <w:rPr>
          <w:noProof/>
        </w:rPr>
        <w:lastRenderedPageBreak/>
        <w:drawing>
          <wp:inline distT="0" distB="0" distL="0" distR="0" wp14:anchorId="685AE9F1" wp14:editId="66316306">
            <wp:extent cx="6285023" cy="1290320"/>
            <wp:effectExtent l="0" t="0" r="1905" b="508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94"/>
                    <a:stretch/>
                  </pic:blipFill>
                  <pic:spPr bwMode="auto">
                    <a:xfrm>
                      <a:off x="0" y="0"/>
                      <a:ext cx="6285865" cy="129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89DA4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55/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Chemistry/2005/s/Paper 3/</w:t>
      </w:r>
    </w:p>
    <w:p w14:paraId="72E46E52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5E2A59">
        <w:rPr>
          <w:noProof/>
        </w:rPr>
        <w:drawing>
          <wp:inline distT="0" distB="0" distL="0" distR="0" wp14:anchorId="1409D1CF" wp14:editId="57C2AEF7">
            <wp:extent cx="6324600" cy="400651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02"/>
                    <a:stretch/>
                  </pic:blipFill>
                  <pic:spPr bwMode="auto">
                    <a:xfrm>
                      <a:off x="0" y="0"/>
                      <a:ext cx="6324600" cy="40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2A59">
        <w:rPr>
          <w:noProof/>
        </w:rPr>
        <w:drawing>
          <wp:inline distT="0" distB="0" distL="0" distR="0" wp14:anchorId="62BF1F7B" wp14:editId="5927A526">
            <wp:extent cx="6323706" cy="2695074"/>
            <wp:effectExtent l="0" t="0" r="127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45" b="1505"/>
                    <a:stretch/>
                  </pic:blipFill>
                  <pic:spPr bwMode="auto">
                    <a:xfrm>
                      <a:off x="0" y="0"/>
                      <a:ext cx="6324600" cy="269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F1F06" w14:textId="77777777" w:rsidR="005E5277" w:rsidRDefault="005E5277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40694683" w14:textId="416C7AC8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56/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Chemistry/2004/w/Paper 3/ Q4</w:t>
      </w:r>
    </w:p>
    <w:p w14:paraId="21C2D9D9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B2032D">
        <w:rPr>
          <w:noProof/>
        </w:rPr>
        <w:drawing>
          <wp:inline distT="0" distB="0" distL="0" distR="0" wp14:anchorId="60F7791F" wp14:editId="10EE7DB2">
            <wp:extent cx="6334125" cy="5476875"/>
            <wp:effectExtent l="0" t="0" r="9525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0D88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57/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Chemistry/2004/w/Paper 3/</w:t>
      </w:r>
    </w:p>
    <w:p w14:paraId="741000FB" w14:textId="79E5A30B" w:rsidR="00ED7D3E" w:rsidRDefault="00ED7D3E" w:rsidP="00ED7D3E">
      <w:pPr>
        <w:spacing w:after="0" w:line="240" w:lineRule="auto"/>
        <w:rPr>
          <w:noProof/>
        </w:rPr>
      </w:pPr>
      <w:r w:rsidRPr="00B2032D">
        <w:rPr>
          <w:noProof/>
        </w:rPr>
        <w:drawing>
          <wp:inline distT="0" distB="0" distL="0" distR="0" wp14:anchorId="2858CA91" wp14:editId="783BCDA7">
            <wp:extent cx="6313462" cy="3858768"/>
            <wp:effectExtent l="0" t="0" r="0" b="889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576"/>
                    <a:stretch/>
                  </pic:blipFill>
                  <pic:spPr bwMode="auto">
                    <a:xfrm>
                      <a:off x="0" y="0"/>
                      <a:ext cx="6315075" cy="38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CD301" w14:textId="6A4FA5FE" w:rsidR="005E5277" w:rsidRPr="001D31F3" w:rsidRDefault="005E5277" w:rsidP="00ED7D3E">
      <w:pPr>
        <w:spacing w:after="0" w:line="240" w:lineRule="auto"/>
        <w:rPr>
          <w:noProof/>
        </w:rPr>
      </w:pPr>
      <w:r w:rsidRPr="00B2032D">
        <w:rPr>
          <w:noProof/>
        </w:rPr>
        <w:lastRenderedPageBreak/>
        <w:drawing>
          <wp:inline distT="0" distB="0" distL="0" distR="0" wp14:anchorId="0C9FF45E" wp14:editId="491AD6DE">
            <wp:extent cx="6285653" cy="1747647"/>
            <wp:effectExtent l="0" t="0" r="1270" b="508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28"/>
                    <a:stretch/>
                  </pic:blipFill>
                  <pic:spPr bwMode="auto">
                    <a:xfrm>
                      <a:off x="0" y="0"/>
                      <a:ext cx="6285865" cy="17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29093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58/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Chemistry/2003/s/Paper 3/</w:t>
      </w:r>
    </w:p>
    <w:p w14:paraId="6E7126C0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8D6860">
        <w:rPr>
          <w:noProof/>
        </w:rPr>
        <w:drawing>
          <wp:inline distT="0" distB="0" distL="0" distR="0" wp14:anchorId="051FEA11" wp14:editId="34633D28">
            <wp:extent cx="6419850" cy="533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60">
        <w:rPr>
          <w:noProof/>
        </w:rPr>
        <w:drawing>
          <wp:inline distT="0" distB="0" distL="0" distR="0" wp14:anchorId="5E2DFD19" wp14:editId="2553928F">
            <wp:extent cx="6410325" cy="666750"/>
            <wp:effectExtent l="0" t="0" r="9525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7B4E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59/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Chemistry/2002/s/Paper 3/</w:t>
      </w:r>
    </w:p>
    <w:p w14:paraId="42CF1403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E87210">
        <w:rPr>
          <w:noProof/>
        </w:rPr>
        <w:drawing>
          <wp:inline distT="0" distB="0" distL="0" distR="0" wp14:anchorId="122A2FB3" wp14:editId="77749EE5">
            <wp:extent cx="6410325" cy="2911642"/>
            <wp:effectExtent l="0" t="0" r="0" b="317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9" b="70208"/>
                    <a:stretch/>
                  </pic:blipFill>
                  <pic:spPr bwMode="auto">
                    <a:xfrm>
                      <a:off x="0" y="0"/>
                      <a:ext cx="6410325" cy="29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F852B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Reactivity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60/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Chemistry/2001/w/Paper 3/Q1 (b)</w:t>
      </w:r>
    </w:p>
    <w:p w14:paraId="28E48070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7C3B41">
        <w:rPr>
          <w:noProof/>
        </w:rPr>
        <w:drawing>
          <wp:inline distT="0" distB="0" distL="0" distR="0" wp14:anchorId="5000B239" wp14:editId="45C21870">
            <wp:extent cx="6305550" cy="890337"/>
            <wp:effectExtent l="0" t="0" r="0" b="508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9"/>
                    <a:stretch/>
                  </pic:blipFill>
                  <pic:spPr bwMode="auto">
                    <a:xfrm>
                      <a:off x="0" y="0"/>
                      <a:ext cx="6305550" cy="89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01CE8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Zinc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61/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Chemistry/2014/s/Paper 31/</w:t>
      </w:r>
    </w:p>
    <w:p w14:paraId="2801D06B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3924B8">
        <w:rPr>
          <w:noProof/>
        </w:rPr>
        <w:drawing>
          <wp:inline distT="0" distB="0" distL="0" distR="0" wp14:anchorId="42305176" wp14:editId="16A81EB3">
            <wp:extent cx="5724144" cy="2164820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52"/>
                    <a:stretch/>
                  </pic:blipFill>
                  <pic:spPr bwMode="auto">
                    <a:xfrm>
                      <a:off x="0" y="0"/>
                      <a:ext cx="5727420" cy="216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54E11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Zinc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62/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Chemistry/2011/s/Paper 31/</w:t>
      </w:r>
    </w:p>
    <w:p w14:paraId="28B0E108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51711E">
        <w:rPr>
          <w:noProof/>
        </w:rPr>
        <w:drawing>
          <wp:inline distT="0" distB="0" distL="0" distR="0" wp14:anchorId="0F123F1A" wp14:editId="4A0B8FB4">
            <wp:extent cx="6276975" cy="37242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B73D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Zinc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63/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Chemistry/2009/w/Paper 3/</w:t>
      </w:r>
    </w:p>
    <w:p w14:paraId="6A437600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AF2F0A">
        <w:rPr>
          <w:noProof/>
        </w:rPr>
        <w:drawing>
          <wp:inline distT="0" distB="0" distL="0" distR="0" wp14:anchorId="3894BC44" wp14:editId="3D07484E">
            <wp:extent cx="6324600" cy="1695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CBD8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Zinc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64/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Chemistry/2007/w/Paper 3/ Q4</w:t>
      </w:r>
    </w:p>
    <w:p w14:paraId="21230240" w14:textId="77777777" w:rsidR="00ED7D3E" w:rsidRDefault="00ED7D3E" w:rsidP="00ED7D3E">
      <w:pPr>
        <w:spacing w:after="0" w:line="240" w:lineRule="auto"/>
        <w:rPr>
          <w:noProof/>
        </w:rPr>
      </w:pPr>
      <w:r w:rsidRPr="004D2924">
        <w:rPr>
          <w:noProof/>
        </w:rPr>
        <w:drawing>
          <wp:inline distT="0" distB="0" distL="0" distR="0" wp14:anchorId="5B6DBCBD" wp14:editId="1BEE87C9">
            <wp:extent cx="6324600" cy="105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107D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4D2924">
        <w:rPr>
          <w:noProof/>
        </w:rPr>
        <w:drawing>
          <wp:inline distT="0" distB="0" distL="0" distR="0" wp14:anchorId="28DBFDCB" wp14:editId="1AA40B12">
            <wp:extent cx="6315075" cy="1076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5279" w14:textId="77777777" w:rsidR="005E5277" w:rsidRDefault="005E5277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1DF770F1" w14:textId="76320C5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Zinc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65/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Chemistry/2005/w/Paper 3/ Q5</w:t>
      </w:r>
    </w:p>
    <w:p w14:paraId="38B485BF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C06E86">
        <w:rPr>
          <w:noProof/>
        </w:rPr>
        <w:drawing>
          <wp:inline distT="0" distB="0" distL="0" distR="0" wp14:anchorId="22497F77" wp14:editId="78ABCE78">
            <wp:extent cx="6333148" cy="2514199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" b="3589"/>
                    <a:stretch/>
                  </pic:blipFill>
                  <pic:spPr bwMode="auto">
                    <a:xfrm>
                      <a:off x="0" y="0"/>
                      <a:ext cx="6334125" cy="25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BD312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Zinc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66/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Chemistry/2003/w/Paper 3/</w:t>
      </w:r>
    </w:p>
    <w:p w14:paraId="295D157C" w14:textId="77777777" w:rsidR="00ED7D3E" w:rsidRDefault="00ED7D3E" w:rsidP="00ED7D3E">
      <w:pPr>
        <w:spacing w:after="0" w:line="240" w:lineRule="auto"/>
        <w:rPr>
          <w:noProof/>
        </w:rPr>
      </w:pPr>
      <w:r>
        <w:rPr>
          <w:noProof/>
        </w:rPr>
        <w:t>v</w:t>
      </w:r>
      <w:r w:rsidRPr="00F57308">
        <w:rPr>
          <w:noProof/>
        </w:rPr>
        <w:drawing>
          <wp:inline distT="0" distB="0" distL="0" distR="0" wp14:anchorId="721CD46A" wp14:editId="570DEC67">
            <wp:extent cx="6353175" cy="3648075"/>
            <wp:effectExtent l="0" t="0" r="9525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F582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F57308">
        <w:rPr>
          <w:noProof/>
        </w:rPr>
        <w:drawing>
          <wp:inline distT="0" distB="0" distL="0" distR="0" wp14:anchorId="4C331C09" wp14:editId="5FC75F55">
            <wp:extent cx="6324600" cy="1190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8228" w14:textId="77777777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Zinc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67/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Chemistry/2001/w/Paper 3/Q4 (a)</w:t>
      </w:r>
    </w:p>
    <w:p w14:paraId="37DE3FC7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8E214A">
        <w:rPr>
          <w:noProof/>
        </w:rPr>
        <w:drawing>
          <wp:inline distT="0" distB="0" distL="0" distR="0" wp14:anchorId="7EA12674" wp14:editId="074D2389">
            <wp:extent cx="6305550" cy="1438275"/>
            <wp:effectExtent l="0" t="0" r="0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07CE" w14:textId="77777777" w:rsidR="005E5277" w:rsidRDefault="005E5277" w:rsidP="00ED7D3E">
      <w:pPr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</w:p>
    <w:p w14:paraId="644189E3" w14:textId="32A9A38C" w:rsidR="00ED7D3E" w:rsidRDefault="00ED7D3E" w:rsidP="00ED7D3E">
      <w:pPr>
        <w:spacing w:after="0" w:line="240" w:lineRule="auto"/>
        <w:rPr>
          <w:noProof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lastRenderedPageBreak/>
        <w:t>Subtopic :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Zinc extraction</w: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68/</w:t>
      </w:r>
      <w:r w:rsidRPr="00B436C8">
        <w:rPr>
          <w:rFonts w:cs="Calibri"/>
          <w:b/>
          <w:color w:val="000000"/>
        </w:rPr>
        <w:t xml:space="preserve"> </w:t>
      </w:r>
      <w:r>
        <w:rPr>
          <w:noProof/>
        </w:rPr>
        <w:t>iGCSE Chemistry/2001/w/Paper 3/</w:t>
      </w:r>
    </w:p>
    <w:p w14:paraId="4153A614" w14:textId="77777777" w:rsidR="00ED7D3E" w:rsidRPr="001D31F3" w:rsidRDefault="00ED7D3E" w:rsidP="00ED7D3E">
      <w:pPr>
        <w:spacing w:after="0" w:line="240" w:lineRule="auto"/>
        <w:rPr>
          <w:noProof/>
        </w:rPr>
      </w:pPr>
      <w:r w:rsidRPr="008E214A">
        <w:rPr>
          <w:noProof/>
        </w:rPr>
        <w:drawing>
          <wp:inline distT="0" distB="0" distL="0" distR="0" wp14:anchorId="3558E7C2" wp14:editId="2EBFBEAA">
            <wp:extent cx="6315075" cy="116205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19A8" w14:textId="3E5E83E8" w:rsidR="006916A9" w:rsidRDefault="00ED7D3E" w:rsidP="005E5277">
      <w:pPr>
        <w:pStyle w:val="Heading1"/>
      </w:pPr>
      <w:r>
        <w:t>Mark Scheme</w:t>
      </w:r>
    </w:p>
    <w:p w14:paraId="6331F7CF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Chemistry/2015/s/Paper 31/</w:t>
      </w:r>
    </w:p>
    <w:p w14:paraId="0EFC9FA9" w14:textId="77777777" w:rsidR="00ED7D3E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E176F2">
        <w:rPr>
          <w:noProof/>
        </w:rPr>
        <w:drawing>
          <wp:inline distT="0" distB="0" distL="0" distR="0" wp14:anchorId="106A2583" wp14:editId="532DC850">
            <wp:extent cx="6286500" cy="3287629"/>
            <wp:effectExtent l="0" t="0" r="0" b="825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5" b="9592"/>
                    <a:stretch/>
                  </pic:blipFill>
                  <pic:spPr bwMode="auto">
                    <a:xfrm>
                      <a:off x="0" y="0"/>
                      <a:ext cx="6286500" cy="32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5D99C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Chemistry/2011/s/Paper 31/Q3</w:t>
      </w:r>
    </w:p>
    <w:p w14:paraId="05F9E687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4458AD">
        <w:rPr>
          <w:noProof/>
        </w:rPr>
        <w:drawing>
          <wp:inline distT="0" distB="0" distL="0" distR="0" wp14:anchorId="1E6A87F8" wp14:editId="77EF05F0">
            <wp:extent cx="6229350" cy="1514977"/>
            <wp:effectExtent l="0" t="0" r="0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13"/>
                    <a:stretch/>
                  </pic:blipFill>
                  <pic:spPr bwMode="auto">
                    <a:xfrm>
                      <a:off x="0" y="0"/>
                      <a:ext cx="6229350" cy="151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D8D00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Chemistry/2006/w/Paper 3/ Q6 (b)</w:t>
      </w:r>
    </w:p>
    <w:p w14:paraId="25E72F8A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D324ED">
        <w:rPr>
          <w:noProof/>
        </w:rPr>
        <w:drawing>
          <wp:inline distT="0" distB="0" distL="0" distR="0" wp14:anchorId="27C3C804" wp14:editId="1CDD16CD">
            <wp:extent cx="6276975" cy="3143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823F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Chemistry/2003/w/Paper 3/ Q3 (b)</w:t>
      </w:r>
    </w:p>
    <w:p w14:paraId="6DEC7ECE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4006E1">
        <w:rPr>
          <w:noProof/>
        </w:rPr>
        <w:drawing>
          <wp:inline distT="0" distB="0" distL="0" distR="0" wp14:anchorId="68C065AD" wp14:editId="38098852">
            <wp:extent cx="5324475" cy="409575"/>
            <wp:effectExtent l="0" t="0" r="9525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98F76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Chemistry/2003/s/Paper 3/ Q1</w:t>
      </w:r>
    </w:p>
    <w:p w14:paraId="639167A0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3E2938">
        <w:rPr>
          <w:noProof/>
        </w:rPr>
        <w:drawing>
          <wp:inline distT="0" distB="0" distL="0" distR="0" wp14:anchorId="60BF8FE6" wp14:editId="300049CA">
            <wp:extent cx="6273268" cy="529390"/>
            <wp:effectExtent l="0" t="0" r="0" b="444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4"/>
                    <a:stretch/>
                  </pic:blipFill>
                  <pic:spPr bwMode="auto">
                    <a:xfrm>
                      <a:off x="0" y="0"/>
                      <a:ext cx="6276975" cy="52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14315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Chemistry/2002/w/Paper 3/Q4a</w:t>
      </w:r>
    </w:p>
    <w:p w14:paraId="4EB7744A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375473">
        <w:rPr>
          <w:noProof/>
        </w:rPr>
        <w:drawing>
          <wp:inline distT="0" distB="0" distL="0" distR="0" wp14:anchorId="161B9F0E" wp14:editId="3CB1994E">
            <wp:extent cx="4824663" cy="653984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6" b="14929"/>
                    <a:stretch/>
                  </pic:blipFill>
                  <pic:spPr bwMode="auto">
                    <a:xfrm>
                      <a:off x="0" y="0"/>
                      <a:ext cx="4857558" cy="6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517CB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7/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Chemistry/2001/w/Paper 3/Q4</w:t>
      </w:r>
    </w:p>
    <w:p w14:paraId="4B9EA993" w14:textId="77777777" w:rsidR="00ED7D3E" w:rsidRPr="00672906" w:rsidRDefault="00ED7D3E" w:rsidP="00ED7D3E">
      <w:pPr>
        <w:tabs>
          <w:tab w:val="left" w:pos="659"/>
        </w:tabs>
        <w:ind w:left="116"/>
      </w:pPr>
      <w:r w:rsidRPr="00672906">
        <w:rPr>
          <w:noProof/>
        </w:rPr>
        <w:drawing>
          <wp:inline distT="0" distB="0" distL="0" distR="0" wp14:anchorId="0453082D" wp14:editId="006D5ABA">
            <wp:extent cx="5791200" cy="62865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5CB9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Chemistry/2011/w/Paper 31/</w:t>
      </w:r>
    </w:p>
    <w:p w14:paraId="40DDE366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D72060">
        <w:rPr>
          <w:noProof/>
        </w:rPr>
        <w:drawing>
          <wp:inline distT="0" distB="0" distL="0" distR="0" wp14:anchorId="7E3E43C5" wp14:editId="35BAD13B">
            <wp:extent cx="6353175" cy="294322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90C1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Chemistry/2008/s/Paper 31/</w:t>
      </w:r>
    </w:p>
    <w:p w14:paraId="3BE307A4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285629">
        <w:rPr>
          <w:noProof/>
        </w:rPr>
        <w:drawing>
          <wp:inline distT="0" distB="0" distL="0" distR="0" wp14:anchorId="5AF9A2C4" wp14:editId="35E62D58">
            <wp:extent cx="6200775" cy="2899611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41"/>
                    <a:stretch/>
                  </pic:blipFill>
                  <pic:spPr bwMode="auto">
                    <a:xfrm>
                      <a:off x="0" y="0"/>
                      <a:ext cx="6200775" cy="28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8FC04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Chemistry/2005/s/Paper 3/</w:t>
      </w:r>
    </w:p>
    <w:p w14:paraId="60D8EC55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B335C5">
        <w:rPr>
          <w:noProof/>
        </w:rPr>
        <w:drawing>
          <wp:inline distT="0" distB="0" distL="0" distR="0" wp14:anchorId="5A665146" wp14:editId="2248CF23">
            <wp:extent cx="6572250" cy="11811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54CF" w14:textId="77777777" w:rsidR="005E5277" w:rsidRDefault="005E527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CEF72A2" w14:textId="39A260E0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11/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Chemistry/2002/s/Paper 3/ QiGCSE Chemistry/Q1</w:t>
      </w:r>
    </w:p>
    <w:p w14:paraId="090DB76D" w14:textId="77777777" w:rsidR="00ED7D3E" w:rsidRDefault="00ED7D3E" w:rsidP="00ED7D3E">
      <w:pPr>
        <w:spacing w:after="0" w:line="240" w:lineRule="auto"/>
        <w:rPr>
          <w:noProof/>
        </w:rPr>
      </w:pPr>
      <w:r w:rsidRPr="00802105">
        <w:rPr>
          <w:noProof/>
        </w:rPr>
        <w:drawing>
          <wp:inline distT="0" distB="0" distL="0" distR="0" wp14:anchorId="5E3F29FC" wp14:editId="383A9232">
            <wp:extent cx="5981700" cy="2333625"/>
            <wp:effectExtent l="0" t="0" r="0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6" b="3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8CC3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</w:p>
    <w:p w14:paraId="0A1F0F93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Chemistry/2015/s/Paper 31/</w:t>
      </w:r>
    </w:p>
    <w:p w14:paraId="64A54242" w14:textId="77777777" w:rsidR="00ED7D3E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E176F2">
        <w:rPr>
          <w:noProof/>
        </w:rPr>
        <w:drawing>
          <wp:inline distT="0" distB="0" distL="0" distR="0" wp14:anchorId="3A07665A" wp14:editId="48EE4A89">
            <wp:extent cx="6286500" cy="32004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BBF3C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Chemistry/2014/w/Paper 31/</w:t>
      </w:r>
    </w:p>
    <w:p w14:paraId="191431CC" w14:textId="77777777" w:rsidR="00ED7D3E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043BA5">
        <w:rPr>
          <w:noProof/>
        </w:rPr>
        <w:drawing>
          <wp:inline distT="0" distB="0" distL="0" distR="0" wp14:anchorId="78AE3A50" wp14:editId="4F001961">
            <wp:extent cx="6162675" cy="322897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367E" w14:textId="77777777" w:rsidR="005E5277" w:rsidRDefault="005E527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6C72026" w14:textId="78AAA95C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14/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Chemistry/2011/s/Paper 31/</w:t>
      </w:r>
    </w:p>
    <w:p w14:paraId="10291EC2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4458AD">
        <w:rPr>
          <w:noProof/>
        </w:rPr>
        <w:drawing>
          <wp:inline distT="0" distB="0" distL="0" distR="0" wp14:anchorId="51DA8411" wp14:editId="4709543F">
            <wp:extent cx="6229350" cy="1756611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7"/>
                    <a:stretch/>
                  </pic:blipFill>
                  <pic:spPr bwMode="auto">
                    <a:xfrm>
                      <a:off x="0" y="0"/>
                      <a:ext cx="6229350" cy="17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DC0DC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Chemistry/2008/w/Paper 31/ Q3</w:t>
      </w:r>
    </w:p>
    <w:p w14:paraId="1D2C7D3C" w14:textId="77777777" w:rsidR="00ED7D3E" w:rsidRDefault="00ED7D3E" w:rsidP="00ED7D3E">
      <w:pPr>
        <w:spacing w:after="0" w:line="240" w:lineRule="auto"/>
        <w:rPr>
          <w:noProof/>
        </w:rPr>
      </w:pPr>
      <w:r w:rsidRPr="00A831FA">
        <w:rPr>
          <w:noProof/>
        </w:rPr>
        <w:drawing>
          <wp:inline distT="0" distB="0" distL="0" distR="0" wp14:anchorId="4BF1C715" wp14:editId="156F5470">
            <wp:extent cx="6238875" cy="1200150"/>
            <wp:effectExtent l="0" t="0" r="952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"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1AF2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>
        <w:tab/>
      </w:r>
    </w:p>
    <w:p w14:paraId="2D8F9FF0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Chemistry/2008/w/Paper 31/ Q3</w:t>
      </w:r>
    </w:p>
    <w:p w14:paraId="79F794D9" w14:textId="77777777" w:rsidR="00ED7D3E" w:rsidRPr="00A831FA" w:rsidRDefault="00ED7D3E" w:rsidP="00ED7D3E">
      <w:pPr>
        <w:tabs>
          <w:tab w:val="left" w:pos="659"/>
        </w:tabs>
        <w:ind w:left="116"/>
      </w:pPr>
      <w:r w:rsidRPr="00A831FA">
        <w:rPr>
          <w:noProof/>
        </w:rPr>
        <w:drawing>
          <wp:inline distT="0" distB="0" distL="0" distR="0" wp14:anchorId="6B06FE10" wp14:editId="064DA08E">
            <wp:extent cx="6086475" cy="1219200"/>
            <wp:effectExtent l="0" t="0" r="9525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40CB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Chemistry/2006/s/Paper 3/ Q1</w:t>
      </w:r>
    </w:p>
    <w:p w14:paraId="32C07E3E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4E44C7">
        <w:rPr>
          <w:noProof/>
        </w:rPr>
        <w:drawing>
          <wp:inline distT="0" distB="0" distL="0" distR="0" wp14:anchorId="6B151B0F" wp14:editId="23BC067D">
            <wp:extent cx="6429375" cy="857250"/>
            <wp:effectExtent l="0" t="0" r="9525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E9D7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Chemistry/2006/s/Paper 3/ Q1</w:t>
      </w:r>
    </w:p>
    <w:p w14:paraId="3392A45D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0C38E3">
        <w:rPr>
          <w:noProof/>
        </w:rPr>
        <w:drawing>
          <wp:inline distT="0" distB="0" distL="0" distR="0" wp14:anchorId="7F519C95" wp14:editId="78F102A7">
            <wp:extent cx="6315075" cy="45720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6"/>
                    <a:stretch/>
                  </pic:blipFill>
                  <pic:spPr bwMode="auto">
                    <a:xfrm>
                      <a:off x="0" y="0"/>
                      <a:ext cx="6315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853A9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Chemistry/2003/s/Paper 3/</w:t>
      </w:r>
    </w:p>
    <w:p w14:paraId="096E4600" w14:textId="2606B7A9" w:rsidR="00ED7D3E" w:rsidRDefault="00ED7D3E" w:rsidP="00ED7D3E">
      <w:pPr>
        <w:tabs>
          <w:tab w:val="left" w:pos="659"/>
        </w:tabs>
        <w:spacing w:after="0" w:line="240" w:lineRule="auto"/>
        <w:ind w:left="116"/>
      </w:pPr>
      <w:r w:rsidRPr="003E2938">
        <w:rPr>
          <w:noProof/>
        </w:rPr>
        <w:drawing>
          <wp:inline distT="0" distB="0" distL="0" distR="0" wp14:anchorId="50FFAAB1" wp14:editId="7578D0D5">
            <wp:extent cx="6505575" cy="2322576"/>
            <wp:effectExtent l="0" t="0" r="0" b="190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54"/>
                    <a:stretch/>
                  </pic:blipFill>
                  <pic:spPr bwMode="auto">
                    <a:xfrm>
                      <a:off x="0" y="0"/>
                      <a:ext cx="6505575" cy="23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0A024" w14:textId="6F4BDCC1" w:rsidR="005E5277" w:rsidRPr="001D31F3" w:rsidRDefault="005E5277" w:rsidP="00ED7D3E">
      <w:pPr>
        <w:tabs>
          <w:tab w:val="left" w:pos="659"/>
        </w:tabs>
        <w:spacing w:after="0" w:line="240" w:lineRule="auto"/>
        <w:ind w:left="116"/>
      </w:pPr>
      <w:r w:rsidRPr="003E2938">
        <w:rPr>
          <w:noProof/>
        </w:rPr>
        <w:lastRenderedPageBreak/>
        <w:drawing>
          <wp:inline distT="0" distB="0" distL="0" distR="0" wp14:anchorId="4C60BE04" wp14:editId="264E71B0">
            <wp:extent cx="6284860" cy="1238885"/>
            <wp:effectExtent l="0" t="0" r="1905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42"/>
                    <a:stretch/>
                  </pic:blipFill>
                  <pic:spPr bwMode="auto">
                    <a:xfrm>
                      <a:off x="0" y="0"/>
                      <a:ext cx="6285865" cy="12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02C0A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Chemistry/2003/s/Paper 3/ Q1</w:t>
      </w:r>
    </w:p>
    <w:p w14:paraId="5E2664C1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3E2938">
        <w:rPr>
          <w:noProof/>
        </w:rPr>
        <w:drawing>
          <wp:inline distT="0" distB="0" distL="0" distR="0" wp14:anchorId="00010F34" wp14:editId="43B0E5FA">
            <wp:extent cx="6276975" cy="1280862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6" b="30556"/>
                    <a:stretch/>
                  </pic:blipFill>
                  <pic:spPr bwMode="auto">
                    <a:xfrm>
                      <a:off x="0" y="0"/>
                      <a:ext cx="6276975" cy="128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43A40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Chemistry/2012/s/Paper 31/</w:t>
      </w:r>
    </w:p>
    <w:p w14:paraId="116B5F94" w14:textId="77777777" w:rsidR="00ED7D3E" w:rsidRDefault="00ED7D3E" w:rsidP="00ED7D3E">
      <w:pPr>
        <w:spacing w:after="0" w:line="240" w:lineRule="auto"/>
        <w:rPr>
          <w:noProof/>
        </w:rPr>
      </w:pPr>
      <w:r w:rsidRPr="00327FE0">
        <w:rPr>
          <w:noProof/>
        </w:rPr>
        <w:drawing>
          <wp:inline distT="0" distB="0" distL="0" distR="0" wp14:anchorId="7473887A" wp14:editId="0F47A42A">
            <wp:extent cx="6210300" cy="600075"/>
            <wp:effectExtent l="0" t="0" r="0" b="95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5854" w14:textId="77777777" w:rsidR="00ED7D3E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3C6C7E">
        <w:rPr>
          <w:noProof/>
        </w:rPr>
        <w:drawing>
          <wp:inline distT="0" distB="0" distL="0" distR="0" wp14:anchorId="4A718BD7" wp14:editId="010E93DF">
            <wp:extent cx="6086475" cy="6572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7BC2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Chemistry/2011/w/Paper 31/</w:t>
      </w:r>
    </w:p>
    <w:p w14:paraId="33CBBB3C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2B4295">
        <w:rPr>
          <w:noProof/>
        </w:rPr>
        <w:drawing>
          <wp:inline distT="0" distB="0" distL="0" distR="0" wp14:anchorId="274B808B" wp14:editId="168F269F">
            <wp:extent cx="6238875" cy="240982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CD15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Chemistry/2008/w/Paper 31/ 6 (b)</w:t>
      </w:r>
    </w:p>
    <w:p w14:paraId="49FA61C4" w14:textId="77777777" w:rsidR="00ED7D3E" w:rsidRDefault="00ED7D3E" w:rsidP="00ED7D3E">
      <w:pPr>
        <w:spacing w:after="0" w:line="240" w:lineRule="auto"/>
        <w:rPr>
          <w:noProof/>
        </w:rPr>
      </w:pPr>
      <w:r w:rsidRPr="00E87725">
        <w:rPr>
          <w:noProof/>
        </w:rPr>
        <w:drawing>
          <wp:inline distT="0" distB="0" distL="0" distR="0" wp14:anchorId="0CC963BD" wp14:editId="25040DCF">
            <wp:extent cx="5857875" cy="5905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6C74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E87725">
        <w:rPr>
          <w:noProof/>
        </w:rPr>
        <w:drawing>
          <wp:inline distT="0" distB="0" distL="0" distR="0" wp14:anchorId="27928C9D" wp14:editId="3C292D07">
            <wp:extent cx="5857875" cy="895350"/>
            <wp:effectExtent l="0" t="0" r="952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E663A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Chemistry/2005/s/Paper 3/ Q6</w:t>
      </w:r>
    </w:p>
    <w:p w14:paraId="79C46881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B335C5">
        <w:rPr>
          <w:noProof/>
        </w:rPr>
        <w:drawing>
          <wp:inline distT="0" distB="0" distL="0" distR="0" wp14:anchorId="12B13A67" wp14:editId="341A3CE9">
            <wp:extent cx="6086475" cy="97155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322" w14:textId="77777777" w:rsidR="005E5277" w:rsidRDefault="005E527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EEA07DB" w14:textId="4090D153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25/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Chemistry/2004/w/Paper 3/</w:t>
      </w:r>
    </w:p>
    <w:p w14:paraId="733C6B72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DC402D">
        <w:rPr>
          <w:noProof/>
        </w:rPr>
        <w:drawing>
          <wp:inline distT="0" distB="0" distL="0" distR="0" wp14:anchorId="6D9F9906" wp14:editId="1EBE67FA">
            <wp:extent cx="6581775" cy="1790700"/>
            <wp:effectExtent l="0" t="0" r="952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DD3C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Chemistry/2003/s/Paper 3/</w:t>
      </w:r>
    </w:p>
    <w:p w14:paraId="531E4B7E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3E2938">
        <w:rPr>
          <w:noProof/>
        </w:rPr>
        <w:drawing>
          <wp:inline distT="0" distB="0" distL="0" distR="0" wp14:anchorId="09A7B1C6" wp14:editId="015BA524">
            <wp:extent cx="6315075" cy="107632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14FD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Chemistry/2002/w/Paper 3/ Q4</w:t>
      </w:r>
    </w:p>
    <w:p w14:paraId="4488FD2F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375473">
        <w:rPr>
          <w:noProof/>
        </w:rPr>
        <w:drawing>
          <wp:inline distT="0" distB="0" distL="0" distR="0" wp14:anchorId="33DB1000" wp14:editId="76019322">
            <wp:extent cx="5606716" cy="2112808"/>
            <wp:effectExtent l="0" t="0" r="0" b="190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47" cy="21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D4A8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Chemistry/2002/w/Paper 3/ Q1</w:t>
      </w:r>
    </w:p>
    <w:p w14:paraId="1B9C100B" w14:textId="77777777" w:rsidR="00ED7D3E" w:rsidRDefault="00ED7D3E" w:rsidP="00ED7D3E">
      <w:pPr>
        <w:spacing w:after="0" w:line="240" w:lineRule="auto"/>
        <w:rPr>
          <w:noProof/>
        </w:rPr>
      </w:pPr>
      <w:r w:rsidRPr="00375473">
        <w:rPr>
          <w:noProof/>
        </w:rPr>
        <w:drawing>
          <wp:inline distT="0" distB="0" distL="0" distR="0" wp14:anchorId="35768177" wp14:editId="1E518913">
            <wp:extent cx="4600575" cy="1287379"/>
            <wp:effectExtent l="0" t="0" r="0" b="825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0"/>
                    <a:stretch/>
                  </pic:blipFill>
                  <pic:spPr bwMode="auto">
                    <a:xfrm>
                      <a:off x="0" y="0"/>
                      <a:ext cx="4600575" cy="128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035C2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375473">
        <w:rPr>
          <w:noProof/>
        </w:rPr>
        <w:drawing>
          <wp:inline distT="0" distB="0" distL="0" distR="0" wp14:anchorId="39046562" wp14:editId="78B24561">
            <wp:extent cx="4514850" cy="11430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436B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Chemistry/2014/s/Paper 31/</w:t>
      </w:r>
    </w:p>
    <w:p w14:paraId="161647F3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6028A8">
        <w:rPr>
          <w:noProof/>
        </w:rPr>
        <w:drawing>
          <wp:inline distT="0" distB="0" distL="0" distR="0" wp14:anchorId="6A1C7FD7" wp14:editId="626140A2">
            <wp:extent cx="6229350" cy="1076325"/>
            <wp:effectExtent l="0" t="0" r="0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52" b="10539"/>
                    <a:stretch/>
                  </pic:blipFill>
                  <pic:spPr bwMode="auto">
                    <a:xfrm>
                      <a:off x="0" y="0"/>
                      <a:ext cx="6229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6494D" w14:textId="77777777" w:rsidR="005E5277" w:rsidRDefault="005E527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FD2F437" w14:textId="61D05F56" w:rsidR="00ED7D3E" w:rsidRDefault="00ED7D3E" w:rsidP="00ED7D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30/</w:t>
      </w:r>
      <w:r w:rsidRPr="00B436C8">
        <w:rPr>
          <w:rFonts w:cs="Calibri"/>
          <w:b/>
          <w:color w:val="000000"/>
        </w:rPr>
        <w:tab/>
      </w:r>
      <w:r>
        <w:t>iGCSE Chemistry/2013/w/Paper 31/</w:t>
      </w:r>
    </w:p>
    <w:p w14:paraId="0AEFD200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CB07B1">
        <w:rPr>
          <w:noProof/>
        </w:rPr>
        <w:drawing>
          <wp:inline distT="0" distB="0" distL="0" distR="0" wp14:anchorId="47F96569" wp14:editId="45B44FD3">
            <wp:extent cx="6257925" cy="1576137"/>
            <wp:effectExtent l="0" t="0" r="0" b="508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1921"/>
                    <a:stretch/>
                  </pic:blipFill>
                  <pic:spPr bwMode="auto">
                    <a:xfrm>
                      <a:off x="0" y="0"/>
                      <a:ext cx="6257925" cy="15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812C2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Chemistry/2011/w/Paper 31/ Q3</w:t>
      </w:r>
    </w:p>
    <w:p w14:paraId="26D45E44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D72060">
        <w:rPr>
          <w:noProof/>
        </w:rPr>
        <w:drawing>
          <wp:inline distT="0" distB="0" distL="0" distR="0" wp14:anchorId="316733F6" wp14:editId="5F4123D4">
            <wp:extent cx="6200775" cy="1143000"/>
            <wp:effectExtent l="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11C9D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Chemistry/2010/s/Paper 31/</w:t>
      </w:r>
    </w:p>
    <w:p w14:paraId="43237892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D91E2E">
        <w:rPr>
          <w:noProof/>
        </w:rPr>
        <w:drawing>
          <wp:inline distT="0" distB="0" distL="0" distR="0" wp14:anchorId="61087672" wp14:editId="1CB4EBFA">
            <wp:extent cx="6169158" cy="505326"/>
            <wp:effectExtent l="0" t="0" r="317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42" b="6627"/>
                    <a:stretch/>
                  </pic:blipFill>
                  <pic:spPr bwMode="auto">
                    <a:xfrm>
                      <a:off x="0" y="0"/>
                      <a:ext cx="6172200" cy="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54218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Chemistry/2008/s/Paper 31/ Q3</w:t>
      </w:r>
    </w:p>
    <w:p w14:paraId="0A557062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1D3CD0">
        <w:rPr>
          <w:noProof/>
        </w:rPr>
        <w:drawing>
          <wp:inline distT="0" distB="0" distL="0" distR="0" wp14:anchorId="63CD9342" wp14:editId="60974914">
            <wp:extent cx="6267450" cy="19812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1507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Chemistry/2007/w/Paper 3/ Q4</w:t>
      </w:r>
    </w:p>
    <w:p w14:paraId="45C47493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B61321">
        <w:rPr>
          <w:noProof/>
        </w:rPr>
        <w:drawing>
          <wp:inline distT="0" distB="0" distL="0" distR="0" wp14:anchorId="26DB7901" wp14:editId="4CBDF50D">
            <wp:extent cx="6267450" cy="1348540"/>
            <wp:effectExtent l="0" t="0" r="0" b="444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49"/>
                    <a:stretch/>
                  </pic:blipFill>
                  <pic:spPr bwMode="auto">
                    <a:xfrm>
                      <a:off x="0" y="0"/>
                      <a:ext cx="6267450" cy="13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90CBD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Chemistry/2008/s/Paper 31/Q6</w:t>
      </w:r>
    </w:p>
    <w:p w14:paraId="022A6044" w14:textId="77777777" w:rsidR="00ED7D3E" w:rsidRDefault="00ED7D3E" w:rsidP="00ED7D3E">
      <w:pPr>
        <w:spacing w:after="0" w:line="240" w:lineRule="auto"/>
      </w:pPr>
      <w:r w:rsidRPr="00285629">
        <w:rPr>
          <w:noProof/>
        </w:rPr>
        <w:drawing>
          <wp:inline distT="0" distB="0" distL="0" distR="0" wp14:anchorId="2E6EDDD3" wp14:editId="6E40A2EB">
            <wp:extent cx="6200775" cy="1227222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45"/>
                    <a:stretch/>
                  </pic:blipFill>
                  <pic:spPr bwMode="auto">
                    <a:xfrm>
                      <a:off x="0" y="0"/>
                      <a:ext cx="6200775" cy="12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BCD9F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>
        <w:rPr>
          <w:noProof/>
        </w:rPr>
        <w:drawing>
          <wp:inline distT="0" distB="0" distL="0" distR="0" wp14:anchorId="40B70536" wp14:editId="484FBB90">
            <wp:extent cx="6075948" cy="717327"/>
            <wp:effectExtent l="0" t="0" r="1270" b="698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98280" cy="7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1A16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36/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Chemistry/2006/s/Paper 3/ Q1</w:t>
      </w:r>
    </w:p>
    <w:p w14:paraId="3211C038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0C38E3">
        <w:rPr>
          <w:noProof/>
        </w:rPr>
        <w:drawing>
          <wp:inline distT="0" distB="0" distL="0" distR="0" wp14:anchorId="35DB6013" wp14:editId="3C018DCC">
            <wp:extent cx="6312042" cy="372979"/>
            <wp:effectExtent l="0" t="0" r="0" b="825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31" b="11093"/>
                    <a:stretch/>
                  </pic:blipFill>
                  <pic:spPr bwMode="auto">
                    <a:xfrm>
                      <a:off x="0" y="0"/>
                      <a:ext cx="6315075" cy="3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7F27E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Chemistry/2002/w/Paper 3/Q4a</w:t>
      </w:r>
    </w:p>
    <w:p w14:paraId="41EEB6EC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375473">
        <w:rPr>
          <w:noProof/>
        </w:rPr>
        <w:drawing>
          <wp:inline distT="0" distB="0" distL="0" distR="0" wp14:anchorId="22A99D3C" wp14:editId="6001BD45">
            <wp:extent cx="5571564" cy="1864694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5" b="8184"/>
                    <a:stretch/>
                  </pic:blipFill>
                  <pic:spPr bwMode="auto">
                    <a:xfrm>
                      <a:off x="0" y="0"/>
                      <a:ext cx="5572125" cy="18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C4BFB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Chemistry/2002/s/Paper 3/Q1</w:t>
      </w:r>
    </w:p>
    <w:p w14:paraId="6D2BCAA0" w14:textId="77777777" w:rsidR="00ED7D3E" w:rsidRDefault="00ED7D3E" w:rsidP="00ED7D3E">
      <w:pPr>
        <w:spacing w:after="0" w:line="240" w:lineRule="auto"/>
        <w:rPr>
          <w:noProof/>
        </w:rPr>
      </w:pPr>
      <w:r w:rsidRPr="00802105">
        <w:rPr>
          <w:noProof/>
        </w:rPr>
        <w:drawing>
          <wp:inline distT="0" distB="0" distL="0" distR="0" wp14:anchorId="3DC6DBEE" wp14:editId="10F00777">
            <wp:extent cx="5972175" cy="2129589"/>
            <wp:effectExtent l="0" t="0" r="0" b="444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75" b="1509"/>
                    <a:stretch/>
                  </pic:blipFill>
                  <pic:spPr bwMode="auto">
                    <a:xfrm>
                      <a:off x="0" y="0"/>
                      <a:ext cx="5972175" cy="212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95270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802105">
        <w:rPr>
          <w:noProof/>
        </w:rPr>
        <w:drawing>
          <wp:inline distT="0" distB="0" distL="0" distR="0" wp14:anchorId="635B1713" wp14:editId="3891329B">
            <wp:extent cx="4940507" cy="433137"/>
            <wp:effectExtent l="0" t="0" r="0" b="508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3" b="11141"/>
                    <a:stretch/>
                  </pic:blipFill>
                  <pic:spPr bwMode="auto">
                    <a:xfrm>
                      <a:off x="0" y="0"/>
                      <a:ext cx="4943475" cy="4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C6556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Chemistry/2015/w/Paper 31/</w:t>
      </w:r>
    </w:p>
    <w:p w14:paraId="54B85521" w14:textId="77777777" w:rsidR="00ED7D3E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5C5863">
        <w:rPr>
          <w:noProof/>
        </w:rPr>
        <w:drawing>
          <wp:inline distT="0" distB="0" distL="0" distR="0" wp14:anchorId="354F4411" wp14:editId="3CF31F43">
            <wp:extent cx="6210300" cy="68580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6B85E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40/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Chemistry/2014/s/Paper 31/</w:t>
      </w:r>
    </w:p>
    <w:p w14:paraId="1CFBBEC6" w14:textId="73ABFEBC" w:rsidR="00ED7D3E" w:rsidRDefault="00ED7D3E" w:rsidP="00ED7D3E">
      <w:pPr>
        <w:spacing w:after="0" w:line="240" w:lineRule="auto"/>
        <w:rPr>
          <w:noProof/>
        </w:rPr>
      </w:pPr>
      <w:r w:rsidRPr="006028A8">
        <w:rPr>
          <w:noProof/>
        </w:rPr>
        <w:drawing>
          <wp:inline distT="0" distB="0" distL="0" distR="0" wp14:anchorId="56031412" wp14:editId="7220136E">
            <wp:extent cx="6210300" cy="2907792"/>
            <wp:effectExtent l="0" t="0" r="0" b="698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24"/>
                    <a:stretch/>
                  </pic:blipFill>
                  <pic:spPr bwMode="auto">
                    <a:xfrm>
                      <a:off x="0" y="0"/>
                      <a:ext cx="6210300" cy="29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87653" w14:textId="337ABF3F" w:rsidR="005E5277" w:rsidRDefault="005E5277" w:rsidP="00ED7D3E">
      <w:pPr>
        <w:spacing w:after="0" w:line="240" w:lineRule="auto"/>
        <w:rPr>
          <w:noProof/>
        </w:rPr>
      </w:pPr>
      <w:r w:rsidRPr="006028A8">
        <w:rPr>
          <w:noProof/>
        </w:rPr>
        <w:lastRenderedPageBreak/>
        <w:drawing>
          <wp:inline distT="0" distB="0" distL="0" distR="0" wp14:anchorId="0707AA48" wp14:editId="368B8A6D">
            <wp:extent cx="6210300" cy="2187321"/>
            <wp:effectExtent l="0" t="0" r="0" b="381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15"/>
                    <a:stretch/>
                  </pic:blipFill>
                  <pic:spPr bwMode="auto">
                    <a:xfrm>
                      <a:off x="0" y="0"/>
                      <a:ext cx="6210300" cy="218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2767E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6028A8">
        <w:rPr>
          <w:noProof/>
        </w:rPr>
        <w:drawing>
          <wp:inline distT="0" distB="0" distL="0" distR="0" wp14:anchorId="7B69CBDE" wp14:editId="24BF0BCC">
            <wp:extent cx="5734050" cy="97155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7AF8" w14:textId="77777777" w:rsidR="00ED7D3E" w:rsidRDefault="00ED7D3E" w:rsidP="00ED7D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41/</w:t>
      </w:r>
      <w:r w:rsidRPr="00B436C8">
        <w:rPr>
          <w:rFonts w:cs="Calibri"/>
          <w:b/>
          <w:color w:val="000000"/>
        </w:rPr>
        <w:tab/>
      </w:r>
      <w:r>
        <w:t>iGCSE Chemistry/2013/w/Paper 31/</w:t>
      </w:r>
    </w:p>
    <w:p w14:paraId="3732429A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CB07B1">
        <w:rPr>
          <w:noProof/>
        </w:rPr>
        <w:drawing>
          <wp:inline distT="0" distB="0" distL="0" distR="0" wp14:anchorId="5034463C" wp14:editId="00773D53">
            <wp:extent cx="6257925" cy="583531"/>
            <wp:effectExtent l="0" t="0" r="0" b="762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46" b="11551"/>
                    <a:stretch/>
                  </pic:blipFill>
                  <pic:spPr bwMode="auto">
                    <a:xfrm>
                      <a:off x="0" y="0"/>
                      <a:ext cx="6257925" cy="58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1F05E" w14:textId="77777777" w:rsidR="00ED7D3E" w:rsidRDefault="00ED7D3E" w:rsidP="00ED7D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42/</w:t>
      </w:r>
      <w:r w:rsidRPr="00B436C8">
        <w:rPr>
          <w:rFonts w:cs="Calibri"/>
          <w:b/>
          <w:color w:val="000000"/>
        </w:rPr>
        <w:tab/>
      </w:r>
      <w:r>
        <w:t>iGCSE Chemistry/2013/s/Paper 31/</w:t>
      </w:r>
    </w:p>
    <w:p w14:paraId="7CDEFCD8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9C3254">
        <w:rPr>
          <w:noProof/>
        </w:rPr>
        <w:drawing>
          <wp:inline distT="0" distB="0" distL="0" distR="0" wp14:anchorId="79783E3D" wp14:editId="14F8A6FF">
            <wp:extent cx="5848350" cy="20097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DB3D" w14:textId="77777777" w:rsidR="00ED7D3E" w:rsidRDefault="00ED7D3E" w:rsidP="00ED7D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43/</w:t>
      </w:r>
      <w:r w:rsidRPr="00B436C8">
        <w:rPr>
          <w:rFonts w:cs="Calibri"/>
          <w:b/>
          <w:color w:val="000000"/>
        </w:rPr>
        <w:tab/>
      </w:r>
      <w:r>
        <w:t>iGCSE Chemistry/2013/s/Paper 31/</w:t>
      </w:r>
    </w:p>
    <w:p w14:paraId="636574DF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9C3254">
        <w:rPr>
          <w:noProof/>
        </w:rPr>
        <w:drawing>
          <wp:inline distT="0" distB="0" distL="0" distR="0" wp14:anchorId="222B34D1" wp14:editId="6E9607E5">
            <wp:extent cx="5591175" cy="1438275"/>
            <wp:effectExtent l="0" t="0" r="9525" b="95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451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44/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Chemistry/2012/s/Paper 31/ Q5</w:t>
      </w:r>
    </w:p>
    <w:p w14:paraId="58181114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327FE0">
        <w:rPr>
          <w:noProof/>
        </w:rPr>
        <w:drawing>
          <wp:inline distT="0" distB="0" distL="0" distR="0" wp14:anchorId="0CB9D175" wp14:editId="4FA53352">
            <wp:extent cx="6315075" cy="1066800"/>
            <wp:effectExtent l="0" t="0" r="952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0AFE" w14:textId="77777777" w:rsidR="005E5277" w:rsidRDefault="005E527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E541B50" w14:textId="1BEBB6C3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45/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Chemistry/2011/s/Paper 31/</w:t>
      </w:r>
    </w:p>
    <w:p w14:paraId="6BA886E1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9B213E">
        <w:rPr>
          <w:noProof/>
        </w:rPr>
        <w:drawing>
          <wp:inline distT="0" distB="0" distL="0" distR="0" wp14:anchorId="0FAEA503" wp14:editId="39FD1DDC">
            <wp:extent cx="6210300" cy="41433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5622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46/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Chemistry/2010/w/Paper 31/ Q2</w:t>
      </w:r>
    </w:p>
    <w:p w14:paraId="54341B82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6B68DD">
        <w:rPr>
          <w:noProof/>
        </w:rPr>
        <w:drawing>
          <wp:inline distT="0" distB="0" distL="0" distR="0" wp14:anchorId="3E6F5C7C" wp14:editId="513BD989">
            <wp:extent cx="6162675" cy="2847975"/>
            <wp:effectExtent l="0" t="0" r="9525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3D2A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47/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Chemistry/2010/s/Paper 31/</w:t>
      </w:r>
    </w:p>
    <w:p w14:paraId="00076687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D91E2E">
        <w:rPr>
          <w:noProof/>
        </w:rPr>
        <w:drawing>
          <wp:inline distT="0" distB="0" distL="0" distR="0" wp14:anchorId="00154A78" wp14:editId="4BD68E12">
            <wp:extent cx="6172200" cy="1720516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54"/>
                    <a:stretch/>
                  </pic:blipFill>
                  <pic:spPr bwMode="auto">
                    <a:xfrm>
                      <a:off x="0" y="0"/>
                      <a:ext cx="6172200" cy="17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152C1" w14:textId="77777777" w:rsidR="005E5277" w:rsidRDefault="005E527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6F4FCAB" w14:textId="37A9FAA5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48/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Chemistry/2010/s/Paper 31/</w:t>
      </w:r>
    </w:p>
    <w:p w14:paraId="6F8E0BBA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D91E2E">
        <w:rPr>
          <w:noProof/>
        </w:rPr>
        <w:drawing>
          <wp:inline distT="0" distB="0" distL="0" distR="0" wp14:anchorId="01153664" wp14:editId="25D44005">
            <wp:extent cx="6229350" cy="8382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E3B8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49/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Chemistry/2009/s/Paper 31/</w:t>
      </w:r>
    </w:p>
    <w:p w14:paraId="3480DB24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A15A2E">
        <w:rPr>
          <w:noProof/>
        </w:rPr>
        <w:drawing>
          <wp:inline distT="0" distB="0" distL="0" distR="0" wp14:anchorId="5AA8C14E" wp14:editId="170CA93D">
            <wp:extent cx="6172200" cy="18954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D0FD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50/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Chemistry/2008/w/Paper 31/</w:t>
      </w:r>
    </w:p>
    <w:p w14:paraId="66555CBD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E87725">
        <w:rPr>
          <w:noProof/>
        </w:rPr>
        <w:drawing>
          <wp:inline distT="0" distB="0" distL="0" distR="0" wp14:anchorId="5BC54780" wp14:editId="3A54D823">
            <wp:extent cx="6238875" cy="3257550"/>
            <wp:effectExtent l="0" t="0" r="952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" r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3AEE6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51/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Chemistry/2007/w/Paper 3/ Q4</w:t>
      </w:r>
    </w:p>
    <w:p w14:paraId="1AE9B182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B61321">
        <w:rPr>
          <w:noProof/>
        </w:rPr>
        <w:drawing>
          <wp:inline distT="0" distB="0" distL="0" distR="0" wp14:anchorId="63F47A00" wp14:editId="34F93030">
            <wp:extent cx="6267450" cy="1744579"/>
            <wp:effectExtent l="0" t="0" r="0" b="825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69"/>
                    <a:stretch/>
                  </pic:blipFill>
                  <pic:spPr bwMode="auto">
                    <a:xfrm>
                      <a:off x="0" y="0"/>
                      <a:ext cx="6267450" cy="17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B76C3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52/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Chemistry/2008/s/Paper 31/</w:t>
      </w:r>
    </w:p>
    <w:p w14:paraId="7417C298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285629">
        <w:rPr>
          <w:noProof/>
        </w:rPr>
        <w:drawing>
          <wp:inline distT="0" distB="0" distL="0" distR="0" wp14:anchorId="56BA6146" wp14:editId="4732B157">
            <wp:extent cx="6257925" cy="95250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446B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53/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Chemistry/2006/s/Paper 3/</w:t>
      </w:r>
    </w:p>
    <w:p w14:paraId="35FA98CF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4E44C7">
        <w:rPr>
          <w:noProof/>
        </w:rPr>
        <w:drawing>
          <wp:inline distT="0" distB="0" distL="0" distR="0" wp14:anchorId="7ECA3A8E" wp14:editId="2F3565A1">
            <wp:extent cx="6324600" cy="1552575"/>
            <wp:effectExtent l="0" t="0" r="0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122A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54/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Chemistry/2005/w/Paper 3/Q5</w:t>
      </w:r>
    </w:p>
    <w:p w14:paraId="4856D4B6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1640CB">
        <w:rPr>
          <w:noProof/>
        </w:rPr>
        <w:drawing>
          <wp:inline distT="0" distB="0" distL="0" distR="0" wp14:anchorId="2E8897B3" wp14:editId="49306912">
            <wp:extent cx="6429375" cy="99060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22D5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55/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Chemistry/2005/s/Paper 3/ Q6</w:t>
      </w:r>
    </w:p>
    <w:p w14:paraId="7FE4219D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bookmarkStart w:id="0" w:name="_GoBack"/>
      <w:r w:rsidRPr="00B335C5">
        <w:rPr>
          <w:noProof/>
        </w:rPr>
        <w:drawing>
          <wp:inline distT="0" distB="0" distL="0" distR="0" wp14:anchorId="613BB679" wp14:editId="4AD41F1E">
            <wp:extent cx="6086475" cy="142875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EA74E0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56/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Chemistry/2004/w/Paper 3/ Q4</w:t>
      </w:r>
    </w:p>
    <w:p w14:paraId="5692A47E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DC402D">
        <w:rPr>
          <w:noProof/>
        </w:rPr>
        <w:drawing>
          <wp:inline distT="0" distB="0" distL="0" distR="0" wp14:anchorId="46BA8F99" wp14:editId="7E23C848">
            <wp:extent cx="5895975" cy="140017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D5DFF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57/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Chemistry/2004/w/Paper 3/</w:t>
      </w:r>
    </w:p>
    <w:p w14:paraId="45CBF2E0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DC402D">
        <w:rPr>
          <w:noProof/>
        </w:rPr>
        <w:drawing>
          <wp:inline distT="0" distB="0" distL="0" distR="0" wp14:anchorId="3DC75AFB" wp14:editId="23FA2D85">
            <wp:extent cx="6048375" cy="1495425"/>
            <wp:effectExtent l="0" t="0" r="9525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16327" w14:textId="77777777" w:rsidR="00ED7D3E" w:rsidRDefault="00ED7D3E" w:rsidP="00ED7D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58/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Chemistry/2003/s/Paper 3/Q</w:t>
      </w:r>
      <w:r>
        <w:t>5</w:t>
      </w:r>
    </w:p>
    <w:p w14:paraId="4DB59899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692240">
        <w:rPr>
          <w:noProof/>
        </w:rPr>
        <w:drawing>
          <wp:inline distT="0" distB="0" distL="0" distR="0" wp14:anchorId="4FB11517" wp14:editId="57830206">
            <wp:extent cx="6276975" cy="590550"/>
            <wp:effectExtent l="0" t="0" r="952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1EDF" w14:textId="77777777" w:rsidR="005E5277" w:rsidRDefault="005E527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AABFFB8" w14:textId="6D8BF79C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59/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Chemistry/2002/s/Paper 3/Q1</w:t>
      </w:r>
    </w:p>
    <w:p w14:paraId="437E2364" w14:textId="77777777" w:rsidR="00ED7D3E" w:rsidRDefault="00ED7D3E" w:rsidP="00ED7D3E">
      <w:pPr>
        <w:spacing w:after="0" w:line="240" w:lineRule="auto"/>
        <w:rPr>
          <w:noProof/>
        </w:rPr>
      </w:pPr>
      <w:r w:rsidRPr="00802105">
        <w:rPr>
          <w:noProof/>
        </w:rPr>
        <w:drawing>
          <wp:inline distT="0" distB="0" distL="0" distR="0" wp14:anchorId="57F184E2" wp14:editId="6783B0BC">
            <wp:extent cx="5972175" cy="1266825"/>
            <wp:effectExtent l="0" t="0" r="952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7C3B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</w:p>
    <w:p w14:paraId="4E4AD985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60/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Chemistry/2001/w/Paper 3/Q1 (b)</w:t>
      </w:r>
    </w:p>
    <w:p w14:paraId="2887A759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CA4CE7">
        <w:rPr>
          <w:noProof/>
        </w:rPr>
        <w:drawing>
          <wp:inline distT="0" distB="0" distL="0" distR="0" wp14:anchorId="422005F2" wp14:editId="6190F319">
            <wp:extent cx="6181725" cy="285750"/>
            <wp:effectExtent l="0" t="0" r="9525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C79D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61/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Chemistry/2014/s/Paper 31/</w:t>
      </w:r>
    </w:p>
    <w:p w14:paraId="6595BA69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6028A8">
        <w:rPr>
          <w:noProof/>
        </w:rPr>
        <w:drawing>
          <wp:inline distT="0" distB="0" distL="0" distR="0" wp14:anchorId="10CAEC4A" wp14:editId="53D77D11">
            <wp:extent cx="6229350" cy="2334127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5330"/>
                    <a:stretch/>
                  </pic:blipFill>
                  <pic:spPr bwMode="auto">
                    <a:xfrm>
                      <a:off x="0" y="0"/>
                      <a:ext cx="6229350" cy="23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D2908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62/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Chemistry/2011/s/Paper 31/</w:t>
      </w:r>
    </w:p>
    <w:p w14:paraId="45BBFE68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</w:pPr>
      <w:r w:rsidRPr="004458AD">
        <w:rPr>
          <w:noProof/>
        </w:rPr>
        <w:drawing>
          <wp:inline distT="0" distB="0" distL="0" distR="0" wp14:anchorId="0CE5D922" wp14:editId="68C7ACAA">
            <wp:extent cx="6238875" cy="15335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C834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63/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Chemistry/2009/w/Paper 3/</w:t>
      </w:r>
    </w:p>
    <w:p w14:paraId="3CDC465C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E43711">
        <w:rPr>
          <w:noProof/>
        </w:rPr>
        <w:drawing>
          <wp:inline distT="0" distB="0" distL="0" distR="0" wp14:anchorId="4F37E241" wp14:editId="2DEFB20E">
            <wp:extent cx="6315075" cy="990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41E99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64/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Chemistry/2007/w/Paper 3/ Q4 (b)</w:t>
      </w:r>
    </w:p>
    <w:p w14:paraId="0C96B1FF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B61321">
        <w:rPr>
          <w:noProof/>
        </w:rPr>
        <w:drawing>
          <wp:inline distT="0" distB="0" distL="0" distR="0" wp14:anchorId="5F8E7FC7" wp14:editId="78C8D413">
            <wp:extent cx="6238875" cy="20002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73205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65/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Chemistry/2005/w/Paper 3/ Q5</w:t>
      </w:r>
    </w:p>
    <w:p w14:paraId="3C86AE00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1640CB">
        <w:rPr>
          <w:noProof/>
        </w:rPr>
        <w:drawing>
          <wp:inline distT="0" distB="0" distL="0" distR="0" wp14:anchorId="4B7CD47D" wp14:editId="0EF0955B">
            <wp:extent cx="6124575" cy="1438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E1B15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66/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Chemistry/2003/w/Paper 3/</w:t>
      </w:r>
    </w:p>
    <w:p w14:paraId="1EF1A961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4006E1">
        <w:rPr>
          <w:noProof/>
        </w:rPr>
        <w:drawing>
          <wp:inline distT="0" distB="0" distL="0" distR="0" wp14:anchorId="3E9E84A6" wp14:editId="62539DCF">
            <wp:extent cx="5438775" cy="3162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C348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67/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Chemistry/2001/w/Paper 3/Q4 (a)</w:t>
      </w:r>
    </w:p>
    <w:p w14:paraId="507F8137" w14:textId="77777777" w:rsidR="00ED7D3E" w:rsidRDefault="00ED7D3E" w:rsidP="00ED7D3E">
      <w:pPr>
        <w:spacing w:after="0" w:line="240" w:lineRule="auto"/>
        <w:rPr>
          <w:noProof/>
        </w:rPr>
      </w:pPr>
      <w:r w:rsidRPr="00672906">
        <w:rPr>
          <w:noProof/>
        </w:rPr>
        <w:drawing>
          <wp:inline distT="0" distB="0" distL="0" distR="0" wp14:anchorId="3CD9EF4F" wp14:editId="0FBE6CC3">
            <wp:extent cx="6181725" cy="723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14465" r="5058" b="5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EF93" w14:textId="77777777" w:rsidR="00ED7D3E" w:rsidRPr="00802105" w:rsidRDefault="00ED7D3E" w:rsidP="00ED7D3E">
      <w:pPr>
        <w:tabs>
          <w:tab w:val="left" w:pos="659"/>
        </w:tabs>
        <w:spacing w:after="0" w:line="240" w:lineRule="auto"/>
        <w:ind w:left="116"/>
        <w:rPr>
          <w:b/>
        </w:rPr>
      </w:pPr>
    </w:p>
    <w:p w14:paraId="27CFB704" w14:textId="77777777" w:rsidR="00ED7D3E" w:rsidRDefault="00ED7D3E" w:rsidP="00ED7D3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68/</w:t>
      </w:r>
      <w:r w:rsidRPr="00B436C8">
        <w:rPr>
          <w:rFonts w:cs="Calibri"/>
          <w:b/>
          <w:color w:val="000000"/>
        </w:rPr>
        <w:tab/>
      </w:r>
      <w:r>
        <w:rPr>
          <w:noProof/>
        </w:rPr>
        <w:t>iGCSE Chemistry/2001/w/Paper 3/</w:t>
      </w:r>
    </w:p>
    <w:p w14:paraId="66ACDB68" w14:textId="77777777" w:rsidR="00ED7D3E" w:rsidRPr="001D31F3" w:rsidRDefault="00ED7D3E" w:rsidP="00ED7D3E">
      <w:pPr>
        <w:tabs>
          <w:tab w:val="left" w:pos="659"/>
        </w:tabs>
        <w:spacing w:after="0" w:line="240" w:lineRule="auto"/>
        <w:ind w:left="116"/>
        <w:rPr>
          <w:noProof/>
        </w:rPr>
      </w:pPr>
      <w:r w:rsidRPr="00672906">
        <w:rPr>
          <w:noProof/>
        </w:rPr>
        <w:drawing>
          <wp:inline distT="0" distB="0" distL="0" distR="0" wp14:anchorId="175F3E1F" wp14:editId="3BDEF777">
            <wp:extent cx="5781675" cy="2571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3B60" w14:textId="77777777" w:rsidR="00ED7D3E" w:rsidRPr="008D30BA" w:rsidRDefault="00ED7D3E" w:rsidP="00301366">
      <w:pPr>
        <w:spacing w:after="0" w:line="240" w:lineRule="auto"/>
      </w:pPr>
    </w:p>
    <w:sectPr w:rsidR="00ED7D3E" w:rsidRPr="008D30BA" w:rsidSect="00987748">
      <w:headerReference w:type="even" r:id="rId136"/>
      <w:headerReference w:type="default" r:id="rId137"/>
      <w:footerReference w:type="even" r:id="rId138"/>
      <w:footerReference w:type="default" r:id="rId139"/>
      <w:headerReference w:type="first" r:id="rId140"/>
      <w:footerReference w:type="first" r:id="rId141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4A8D6" w14:textId="77777777" w:rsidR="00504B1B" w:rsidRDefault="00504B1B" w:rsidP="006B1F1E">
      <w:pPr>
        <w:spacing w:after="0" w:line="240" w:lineRule="auto"/>
      </w:pPr>
      <w:r>
        <w:separator/>
      </w:r>
    </w:p>
  </w:endnote>
  <w:endnote w:type="continuationSeparator" w:id="0">
    <w:p w14:paraId="07402C6F" w14:textId="77777777" w:rsidR="00504B1B" w:rsidRDefault="00504B1B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7DB7A" w14:textId="77777777" w:rsidR="00ED7D3E" w:rsidRDefault="00ED7D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D5104" w14:textId="331B35CD" w:rsidR="00ED7D3E" w:rsidRPr="007635AF" w:rsidRDefault="00ED7D3E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8A36C3D" wp14:editId="507C1C41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5277">
              <w:rPr>
                <w:b/>
                <w:bCs/>
                <w:noProof/>
              </w:rPr>
              <w:t>45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5277">
              <w:rPr>
                <w:b/>
                <w:bCs/>
                <w:noProof/>
              </w:rPr>
              <w:t>45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BE5B1" w14:textId="6E58DAF8" w:rsidR="00ED7D3E" w:rsidRPr="007635AF" w:rsidRDefault="00ED7D3E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4454B704" wp14:editId="00FDE049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527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5277">
              <w:rPr>
                <w:b/>
                <w:bCs/>
                <w:noProof/>
              </w:rPr>
              <w:t>46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3D684" w14:textId="77777777" w:rsidR="00504B1B" w:rsidRDefault="00504B1B" w:rsidP="006B1F1E">
      <w:pPr>
        <w:spacing w:after="0" w:line="240" w:lineRule="auto"/>
      </w:pPr>
      <w:r>
        <w:separator/>
      </w:r>
    </w:p>
  </w:footnote>
  <w:footnote w:type="continuationSeparator" w:id="0">
    <w:p w14:paraId="5032C6A0" w14:textId="77777777" w:rsidR="00504B1B" w:rsidRDefault="00504B1B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6EF6F" w14:textId="77777777" w:rsidR="00ED7D3E" w:rsidRDefault="00ED7D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F4D58" w14:textId="77777777" w:rsidR="00ED7D3E" w:rsidRDefault="00ED7D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A2450" w14:textId="77777777" w:rsidR="00ED7D3E" w:rsidRDefault="00ED7D3E" w:rsidP="00CD5E48">
    <w:pPr>
      <w:pStyle w:val="Header"/>
      <w:spacing w:after="0" w:line="240" w:lineRule="auto"/>
    </w:pPr>
    <w:r>
      <w:t>Name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A44252"/>
    <w:multiLevelType w:val="hybridMultilevel"/>
    <w:tmpl w:val="B55867A8"/>
    <w:lvl w:ilvl="0" w:tplc="C8420FA6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19"/>
    <w:rsid w:val="00045B2C"/>
    <w:rsid w:val="00062595"/>
    <w:rsid w:val="000773E1"/>
    <w:rsid w:val="000970E2"/>
    <w:rsid w:val="000975D3"/>
    <w:rsid w:val="000A02CB"/>
    <w:rsid w:val="000A19A8"/>
    <w:rsid w:val="000B02DC"/>
    <w:rsid w:val="001337EC"/>
    <w:rsid w:val="00133AA5"/>
    <w:rsid w:val="00164385"/>
    <w:rsid w:val="0017630A"/>
    <w:rsid w:val="00196317"/>
    <w:rsid w:val="001A1BB2"/>
    <w:rsid w:val="001C75B8"/>
    <w:rsid w:val="001D0DD9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57F97"/>
    <w:rsid w:val="003808D0"/>
    <w:rsid w:val="00386FF6"/>
    <w:rsid w:val="003A225A"/>
    <w:rsid w:val="004022B7"/>
    <w:rsid w:val="00447C0A"/>
    <w:rsid w:val="00456D8F"/>
    <w:rsid w:val="004B0EDB"/>
    <w:rsid w:val="004B2561"/>
    <w:rsid w:val="004B484B"/>
    <w:rsid w:val="004C300F"/>
    <w:rsid w:val="00504B1B"/>
    <w:rsid w:val="005143C7"/>
    <w:rsid w:val="00524AA3"/>
    <w:rsid w:val="00532AF3"/>
    <w:rsid w:val="005527CB"/>
    <w:rsid w:val="00562653"/>
    <w:rsid w:val="005A0E77"/>
    <w:rsid w:val="005E3012"/>
    <w:rsid w:val="005E34C1"/>
    <w:rsid w:val="005E5277"/>
    <w:rsid w:val="005E5816"/>
    <w:rsid w:val="005F592F"/>
    <w:rsid w:val="00607C55"/>
    <w:rsid w:val="00610D27"/>
    <w:rsid w:val="00613EF8"/>
    <w:rsid w:val="00635BEE"/>
    <w:rsid w:val="00636503"/>
    <w:rsid w:val="006916A9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A59BB"/>
    <w:rsid w:val="007D4BC0"/>
    <w:rsid w:val="007F1A72"/>
    <w:rsid w:val="007F4244"/>
    <w:rsid w:val="00820A96"/>
    <w:rsid w:val="00836BEE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8E0730"/>
    <w:rsid w:val="00906E8A"/>
    <w:rsid w:val="00917207"/>
    <w:rsid w:val="009305AF"/>
    <w:rsid w:val="00936A85"/>
    <w:rsid w:val="00937C0F"/>
    <w:rsid w:val="00953DF5"/>
    <w:rsid w:val="00973E19"/>
    <w:rsid w:val="00987748"/>
    <w:rsid w:val="009A1433"/>
    <w:rsid w:val="009B6E6B"/>
    <w:rsid w:val="009B724C"/>
    <w:rsid w:val="00A4520F"/>
    <w:rsid w:val="00A70A79"/>
    <w:rsid w:val="00A90A9C"/>
    <w:rsid w:val="00A94A7B"/>
    <w:rsid w:val="00AB74E0"/>
    <w:rsid w:val="00AE542B"/>
    <w:rsid w:val="00AF6759"/>
    <w:rsid w:val="00B053C1"/>
    <w:rsid w:val="00B333BB"/>
    <w:rsid w:val="00B57075"/>
    <w:rsid w:val="00B60E6F"/>
    <w:rsid w:val="00B7079D"/>
    <w:rsid w:val="00B9601C"/>
    <w:rsid w:val="00BD7195"/>
    <w:rsid w:val="00BE352D"/>
    <w:rsid w:val="00C150C6"/>
    <w:rsid w:val="00C341BF"/>
    <w:rsid w:val="00C410E5"/>
    <w:rsid w:val="00C6218F"/>
    <w:rsid w:val="00C65275"/>
    <w:rsid w:val="00CA2AF2"/>
    <w:rsid w:val="00CA5C14"/>
    <w:rsid w:val="00CB5175"/>
    <w:rsid w:val="00CB595D"/>
    <w:rsid w:val="00CD5E48"/>
    <w:rsid w:val="00D31E5B"/>
    <w:rsid w:val="00D80E44"/>
    <w:rsid w:val="00D83D39"/>
    <w:rsid w:val="00DB103B"/>
    <w:rsid w:val="00DB7BA5"/>
    <w:rsid w:val="00E1431A"/>
    <w:rsid w:val="00E546E9"/>
    <w:rsid w:val="00E85437"/>
    <w:rsid w:val="00E87F0C"/>
    <w:rsid w:val="00EA77C5"/>
    <w:rsid w:val="00ED640C"/>
    <w:rsid w:val="00ED7D3E"/>
    <w:rsid w:val="00EE7EA5"/>
    <w:rsid w:val="00EF6C09"/>
    <w:rsid w:val="00F03B76"/>
    <w:rsid w:val="00F20713"/>
    <w:rsid w:val="00F4683F"/>
    <w:rsid w:val="00F56A07"/>
    <w:rsid w:val="00F63200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A7AB35"/>
  <w15:chartTrackingRefBased/>
  <w15:docId w15:val="{85400D9C-3660-4C32-8F0A-6F048283B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16A9"/>
  </w:style>
  <w:style w:type="paragraph" w:styleId="Heading1">
    <w:name w:val="heading 1"/>
    <w:basedOn w:val="Normal"/>
    <w:next w:val="Normal"/>
    <w:link w:val="Heading1Char"/>
    <w:uiPriority w:val="9"/>
    <w:qFormat/>
    <w:rsid w:val="006916A9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6A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16A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16A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16A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16A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6A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16A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16A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916A9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table" w:styleId="TableGrid">
    <w:name w:val="Table Grid"/>
    <w:basedOn w:val="TableNormal"/>
    <w:uiPriority w:val="59"/>
    <w:rsid w:val="0097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916A9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6A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6A9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6A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6A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6A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6A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6A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16A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916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6916A9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6A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6916A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6916A9"/>
    <w:rPr>
      <w:b/>
      <w:bCs/>
    </w:rPr>
  </w:style>
  <w:style w:type="character" w:styleId="Emphasis">
    <w:name w:val="Emphasis"/>
    <w:basedOn w:val="DefaultParagraphFont"/>
    <w:uiPriority w:val="20"/>
    <w:qFormat/>
    <w:rsid w:val="006916A9"/>
    <w:rPr>
      <w:i/>
      <w:iCs/>
    </w:rPr>
  </w:style>
  <w:style w:type="paragraph" w:styleId="NoSpacing">
    <w:name w:val="No Spacing"/>
    <w:uiPriority w:val="1"/>
    <w:qFormat/>
    <w:rsid w:val="006916A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916A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916A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6A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6A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916A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916A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916A9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916A9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916A9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16A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109.emf"/><Relationship Id="rId21" Type="http://schemas.openxmlformats.org/officeDocument/2006/relationships/image" Target="media/image13.png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png"/><Relationship Id="rId89" Type="http://schemas.openxmlformats.org/officeDocument/2006/relationships/image" Target="media/image81.emf"/><Relationship Id="rId112" Type="http://schemas.openxmlformats.org/officeDocument/2006/relationships/image" Target="media/image104.png"/><Relationship Id="rId133" Type="http://schemas.openxmlformats.org/officeDocument/2006/relationships/image" Target="media/image125.emf"/><Relationship Id="rId138" Type="http://schemas.openxmlformats.org/officeDocument/2006/relationships/footer" Target="footer1.xml"/><Relationship Id="rId16" Type="http://schemas.openxmlformats.org/officeDocument/2006/relationships/image" Target="media/image8.emf"/><Relationship Id="rId107" Type="http://schemas.openxmlformats.org/officeDocument/2006/relationships/image" Target="media/image99.emf"/><Relationship Id="rId11" Type="http://schemas.openxmlformats.org/officeDocument/2006/relationships/image" Target="media/image3.em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102" Type="http://schemas.openxmlformats.org/officeDocument/2006/relationships/image" Target="media/image94.png"/><Relationship Id="rId123" Type="http://schemas.openxmlformats.org/officeDocument/2006/relationships/image" Target="media/image115.emf"/><Relationship Id="rId128" Type="http://schemas.openxmlformats.org/officeDocument/2006/relationships/image" Target="media/image120.emf"/><Relationship Id="rId5" Type="http://schemas.openxmlformats.org/officeDocument/2006/relationships/webSettings" Target="webSettings.xml"/><Relationship Id="rId90" Type="http://schemas.openxmlformats.org/officeDocument/2006/relationships/image" Target="media/image82.emf"/><Relationship Id="rId95" Type="http://schemas.openxmlformats.org/officeDocument/2006/relationships/image" Target="media/image8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113" Type="http://schemas.openxmlformats.org/officeDocument/2006/relationships/image" Target="media/image105.png"/><Relationship Id="rId118" Type="http://schemas.openxmlformats.org/officeDocument/2006/relationships/image" Target="media/image110.emf"/><Relationship Id="rId134" Type="http://schemas.openxmlformats.org/officeDocument/2006/relationships/image" Target="media/image126.emf"/><Relationship Id="rId139" Type="http://schemas.openxmlformats.org/officeDocument/2006/relationships/footer" Target="footer2.xml"/><Relationship Id="rId8" Type="http://schemas.openxmlformats.org/officeDocument/2006/relationships/chart" Target="charts/chart1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2.emf"/><Relationship Id="rId85" Type="http://schemas.openxmlformats.org/officeDocument/2006/relationships/image" Target="media/image77.png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121" Type="http://schemas.openxmlformats.org/officeDocument/2006/relationships/image" Target="media/image113.emf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emf"/><Relationship Id="rId124" Type="http://schemas.openxmlformats.org/officeDocument/2006/relationships/image" Target="media/image116.emf"/><Relationship Id="rId129" Type="http://schemas.openxmlformats.org/officeDocument/2006/relationships/image" Target="media/image121.emf"/><Relationship Id="rId137" Type="http://schemas.openxmlformats.org/officeDocument/2006/relationships/header" Target="header2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emf"/><Relationship Id="rId88" Type="http://schemas.openxmlformats.org/officeDocument/2006/relationships/image" Target="media/image80.emf"/><Relationship Id="rId91" Type="http://schemas.openxmlformats.org/officeDocument/2006/relationships/image" Target="media/image83.emf"/><Relationship Id="rId96" Type="http://schemas.openxmlformats.org/officeDocument/2006/relationships/image" Target="media/image88.emf"/><Relationship Id="rId111" Type="http://schemas.openxmlformats.org/officeDocument/2006/relationships/image" Target="media/image103.png"/><Relationship Id="rId132" Type="http://schemas.openxmlformats.org/officeDocument/2006/relationships/image" Target="media/image124.emf"/><Relationship Id="rId14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8.emf"/><Relationship Id="rId114" Type="http://schemas.openxmlformats.org/officeDocument/2006/relationships/image" Target="media/image106.png"/><Relationship Id="rId119" Type="http://schemas.openxmlformats.org/officeDocument/2006/relationships/image" Target="media/image111.emf"/><Relationship Id="rId127" Type="http://schemas.openxmlformats.org/officeDocument/2006/relationships/image" Target="media/image119.emf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png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6.emf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122" Type="http://schemas.openxmlformats.org/officeDocument/2006/relationships/image" Target="media/image114.emf"/><Relationship Id="rId130" Type="http://schemas.openxmlformats.org/officeDocument/2006/relationships/image" Target="media/image122.emf"/><Relationship Id="rId135" Type="http://schemas.openxmlformats.org/officeDocument/2006/relationships/image" Target="media/image127.emf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image" Target="media/image101.emf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emf"/><Relationship Id="rId97" Type="http://schemas.openxmlformats.org/officeDocument/2006/relationships/image" Target="media/image89.emf"/><Relationship Id="rId104" Type="http://schemas.openxmlformats.org/officeDocument/2006/relationships/image" Target="media/image96.emf"/><Relationship Id="rId120" Type="http://schemas.openxmlformats.org/officeDocument/2006/relationships/image" Target="media/image112.emf"/><Relationship Id="rId125" Type="http://schemas.openxmlformats.org/officeDocument/2006/relationships/image" Target="media/image117.emf"/><Relationship Id="rId141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image" Target="media/image84.emf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66" Type="http://schemas.openxmlformats.org/officeDocument/2006/relationships/image" Target="media/image58.emf"/><Relationship Id="rId87" Type="http://schemas.openxmlformats.org/officeDocument/2006/relationships/image" Target="media/image79.emf"/><Relationship Id="rId110" Type="http://schemas.openxmlformats.org/officeDocument/2006/relationships/image" Target="media/image102.emf"/><Relationship Id="rId115" Type="http://schemas.openxmlformats.org/officeDocument/2006/relationships/image" Target="media/image107.png"/><Relationship Id="rId131" Type="http://schemas.openxmlformats.org/officeDocument/2006/relationships/image" Target="media/image123.emf"/><Relationship Id="rId136" Type="http://schemas.openxmlformats.org/officeDocument/2006/relationships/header" Target="header1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56" Type="http://schemas.openxmlformats.org/officeDocument/2006/relationships/image" Target="media/image48.emf"/><Relationship Id="rId77" Type="http://schemas.openxmlformats.org/officeDocument/2006/relationships/image" Target="media/image69.emf"/><Relationship Id="rId100" Type="http://schemas.openxmlformats.org/officeDocument/2006/relationships/image" Target="media/image92.emf"/><Relationship Id="rId105" Type="http://schemas.openxmlformats.org/officeDocument/2006/relationships/image" Target="media/image97.emf"/><Relationship Id="rId126" Type="http://schemas.openxmlformats.org/officeDocument/2006/relationships/image" Target="media/image11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2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ddy%20Smashing\Documents\Custom%20Office%20Templates\Smashing%20worksheet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ddy%20Smashing\Dropbox\aaiG%20CHEM\iG%20Chem%20Analysis%20P1%203%20&amp;%206%2015w%20to%2001s%20TOPIC%20MARK%20TOTALS%20MAST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4 Topic 10 (Metals) (pre2016 called Paper 3)</a:t>
            </a:r>
            <a:endParaRPr lang="en-CA">
              <a:effectLst/>
            </a:endParaRPr>
          </a:p>
          <a:p>
            <a:pPr>
              <a:defRPr/>
            </a:pPr>
            <a:r>
              <a:rPr lang="en-GB" sz="1100" b="1" i="0" baseline="0">
                <a:effectLst/>
              </a:rPr>
              <a:t>Percentage of all marks awarded for each subtopic from s2001 to w2015 green triangle)</a:t>
            </a:r>
            <a:endParaRPr lang="en-CA" sz="1000">
              <a:effectLst/>
            </a:endParaRPr>
          </a:p>
        </c:rich>
      </c:tx>
      <c:layout>
        <c:manualLayout>
          <c:xMode val="edge"/>
          <c:yMode val="edge"/>
          <c:x val="0.14403191126532913"/>
          <c:y val="3.2345004323986577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'P3 t10SubT'!$U$1</c:f>
              <c:strCache>
                <c:ptCount val="1"/>
                <c:pt idx="0">
                  <c:v>P3 2001-15</c:v>
                </c:pt>
              </c:strCache>
            </c:strRef>
          </c:tx>
          <c:cat>
            <c:strRef>
              <c:f>'P3 t10SubT'!$T$2:$T$8</c:f>
              <c:strCache>
                <c:ptCount val="7"/>
                <c:pt idx="0">
                  <c:v>Alloys</c:v>
                </c:pt>
                <c:pt idx="1">
                  <c:v>Aluminium extraction</c:v>
                </c:pt>
                <c:pt idx="2">
                  <c:v>Blast furnace</c:v>
                </c:pt>
                <c:pt idx="3">
                  <c:v>Thermal decomposition</c:v>
                </c:pt>
                <c:pt idx="4">
                  <c:v>Properties and uses of metals</c:v>
                </c:pt>
                <c:pt idx="5">
                  <c:v>Reactivity</c:v>
                </c:pt>
                <c:pt idx="6">
                  <c:v>Zinc extraction</c:v>
                </c:pt>
              </c:strCache>
            </c:strRef>
          </c:cat>
          <c:val>
            <c:numRef>
              <c:f>'P3 t10SubT'!$U$2:$U$8</c:f>
              <c:numCache>
                <c:formatCode>0.0</c:formatCode>
                <c:ptCount val="7"/>
                <c:pt idx="0">
                  <c:v>6.8259385665529013</c:v>
                </c:pt>
                <c:pt idx="1">
                  <c:v>10.580204778156997</c:v>
                </c:pt>
                <c:pt idx="2">
                  <c:v>13.993174061433447</c:v>
                </c:pt>
                <c:pt idx="3">
                  <c:v>13.651877133105803</c:v>
                </c:pt>
                <c:pt idx="4">
                  <c:v>9.8976109215017072</c:v>
                </c:pt>
                <c:pt idx="5">
                  <c:v>34.8122866894198</c:v>
                </c:pt>
                <c:pt idx="6">
                  <c:v>10.238907849829351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8B-4A8D-900B-1F48F7465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'P3 t10SubT'!$U$1</c15:sqref>
                        </c15:formulaRef>
                      </c:ext>
                    </c:extLst>
                    <c:strCache>
                      <c:ptCount val="1"/>
                      <c:pt idx="0">
                        <c:v>P3 2001-15</c:v>
                      </c:pt>
                    </c:strCache>
                  </c:strRef>
                </c:tx>
                <c:cat>
                  <c:strRef>
                    <c:extLst>
                      <c:ext uri="{02D57815-91ED-43cb-92C2-25804820EDAC}">
                        <c15:formulaRef>
                          <c15:sqref>'P3 t10SubT'!$T$2:$T$8</c15:sqref>
                        </c15:formulaRef>
                      </c:ext>
                    </c:extLst>
                    <c:strCache>
                      <c:ptCount val="7"/>
                      <c:pt idx="0">
                        <c:v>Alloys</c:v>
                      </c:pt>
                      <c:pt idx="1">
                        <c:v>Aluminium extraction</c:v>
                      </c:pt>
                      <c:pt idx="2">
                        <c:v>Blast furnace</c:v>
                      </c:pt>
                      <c:pt idx="3">
                        <c:v>Thermal decomposition</c:v>
                      </c:pt>
                      <c:pt idx="4">
                        <c:v>Properties and uses of metals</c:v>
                      </c:pt>
                      <c:pt idx="5">
                        <c:v>Reactivity</c:v>
                      </c:pt>
                      <c:pt idx="6">
                        <c:v>Zinc extraction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1-8C8B-4A8D-900B-1F48F746528A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'P3 t10SubT'!$U$1</c15:sqref>
                        </c15:formulaRef>
                      </c:ext>
                    </c:extLst>
                    <c:strCache>
                      <c:ptCount val="1"/>
                      <c:pt idx="0">
                        <c:v>P3 2001-15</c:v>
                      </c:pt>
                    </c:strCache>
                  </c:strRef>
                </c:tx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'P3 t10SubT'!$T$2:$T$8</c15:sqref>
                        </c15:formulaRef>
                      </c:ext>
                    </c:extLst>
                    <c:strCache>
                      <c:ptCount val="7"/>
                      <c:pt idx="0">
                        <c:v>Alloys</c:v>
                      </c:pt>
                      <c:pt idx="1">
                        <c:v>Aluminium extraction</c:v>
                      </c:pt>
                      <c:pt idx="2">
                        <c:v>Blast furnace</c:v>
                      </c:pt>
                      <c:pt idx="3">
                        <c:v>Thermal decomposition</c:v>
                      </c:pt>
                      <c:pt idx="4">
                        <c:v>Properties and uses of metals</c:v>
                      </c:pt>
                      <c:pt idx="5">
                        <c:v>Reactivity</c:v>
                      </c:pt>
                      <c:pt idx="6">
                        <c:v>Zinc extraction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'P3 t10SubT'!$U$2:$U$14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6.8259385665529013</c:v>
                      </c:pt>
                      <c:pt idx="1">
                        <c:v>10.580204778156997</c:v>
                      </c:pt>
                      <c:pt idx="2">
                        <c:v>13.993174061433447</c:v>
                      </c:pt>
                      <c:pt idx="3">
                        <c:v>13.651877133105803</c:v>
                      </c:pt>
                      <c:pt idx="4">
                        <c:v>9.8976109215017072</c:v>
                      </c:pt>
                      <c:pt idx="5">
                        <c:v>34.8122866894198</c:v>
                      </c:pt>
                      <c:pt idx="6">
                        <c:v>10.238907849829351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8C8B-4A8D-900B-1F48F746528A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Paper</a:t>
                </a:r>
                <a:r>
                  <a:rPr lang="en-US" baseline="0"/>
                  <a:t> 3 </a:t>
                </a: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7.0764371904289136E-2"/>
              <c:y val="0.1851488969284244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11AC8-EC41-4FD3-83AE-447D9FE0C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worksheet.dotx</Template>
  <TotalTime>10</TotalTime>
  <Pages>45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Smashing</dc:creator>
  <cp:keywords/>
  <cp:lastModifiedBy>Paddy Smashing</cp:lastModifiedBy>
  <cp:revision>3</cp:revision>
  <dcterms:created xsi:type="dcterms:W3CDTF">2018-01-22T02:31:00Z</dcterms:created>
  <dcterms:modified xsi:type="dcterms:W3CDTF">2018-01-22T02:41:00Z</dcterms:modified>
</cp:coreProperties>
</file>