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4721F3" w14:textId="2CB06EF1" w:rsidR="00DB7BA5" w:rsidRDefault="00AE1B68" w:rsidP="00622461">
      <w:pPr>
        <w:pStyle w:val="Heading1"/>
      </w:pPr>
      <w:proofErr w:type="spellStart"/>
      <w:r>
        <w:t>iG</w:t>
      </w:r>
      <w:proofErr w:type="spellEnd"/>
      <w:r>
        <w:t xml:space="preserve"> Chem EQ </w:t>
      </w:r>
      <w:r w:rsidR="00622461">
        <w:t>12w to 02s</w:t>
      </w:r>
      <w:r w:rsidR="00A76EC7">
        <w:t xml:space="preserve"> 18marks</w:t>
      </w:r>
    </w:p>
    <w:p w14:paraId="4ABB72F6" w14:textId="7771BD43" w:rsidR="00AE1B68" w:rsidRDefault="00A349DB" w:rsidP="00301366">
      <w:pPr>
        <w:spacing w:after="0" w:line="240" w:lineRule="auto"/>
      </w:pPr>
      <w:r>
        <w:rPr>
          <w:noProof/>
        </w:rPr>
        <w:drawing>
          <wp:inline distT="0" distB="0" distL="0" distR="0" wp14:anchorId="6176BA5C" wp14:editId="082B1504">
            <wp:extent cx="6683188" cy="4921624"/>
            <wp:effectExtent l="0" t="0" r="3810" b="1270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19FE3B0C-CB6B-4C76-B0F1-E6B4270A58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68BA49FD" w14:textId="77777777" w:rsidR="00A349DB" w:rsidRDefault="00A349DB" w:rsidP="00A76EC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Chemistry/2012/w/Paper 11/</w:t>
      </w:r>
    </w:p>
    <w:p w14:paraId="4DB562D3" w14:textId="77777777" w:rsidR="00A349DB" w:rsidRPr="001D31F3" w:rsidRDefault="00A349DB" w:rsidP="00A76EC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FC33D8">
        <w:rPr>
          <w:noProof/>
        </w:rPr>
        <w:drawing>
          <wp:inline distT="0" distB="0" distL="0" distR="0" wp14:anchorId="2D50022A" wp14:editId="716FC11F">
            <wp:extent cx="5362575" cy="3943350"/>
            <wp:effectExtent l="0" t="0" r="9525" b="0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D126B" w14:textId="77777777" w:rsidR="00A349DB" w:rsidRDefault="00A349DB" w:rsidP="00A76EC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Chemistry/2012/s/Paper 11/</w:t>
      </w:r>
    </w:p>
    <w:p w14:paraId="1ED85D94" w14:textId="77777777" w:rsidR="00A349DB" w:rsidRPr="001D31F3" w:rsidRDefault="00A349DB" w:rsidP="00A76EC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433B78">
        <w:rPr>
          <w:noProof/>
        </w:rPr>
        <w:drawing>
          <wp:inline distT="0" distB="0" distL="0" distR="0" wp14:anchorId="6750C77B" wp14:editId="2101B864">
            <wp:extent cx="5895975" cy="3038475"/>
            <wp:effectExtent l="0" t="0" r="9525" b="9525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AADE9" w14:textId="77777777" w:rsidR="00A349DB" w:rsidRDefault="00A349DB" w:rsidP="00A76EC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Chemistry/2009/s/Paper 1/</w:t>
      </w:r>
    </w:p>
    <w:p w14:paraId="7C3EB7DB" w14:textId="77777777" w:rsidR="00A349DB" w:rsidRPr="001D31F3" w:rsidRDefault="00A349DB" w:rsidP="00A76EC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F16C5">
        <w:rPr>
          <w:noProof/>
        </w:rPr>
        <w:drawing>
          <wp:inline distT="0" distB="0" distL="0" distR="0" wp14:anchorId="5A0B8DB9" wp14:editId="0848D14B">
            <wp:extent cx="4705350" cy="2276475"/>
            <wp:effectExtent l="0" t="0" r="0" b="9525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04246" w14:textId="77777777" w:rsidR="00A349DB" w:rsidRDefault="00A349DB" w:rsidP="00A76EC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Chemistry/2008/w/Paper 1/</w:t>
      </w:r>
    </w:p>
    <w:p w14:paraId="299B38B2" w14:textId="77777777" w:rsidR="00A349DB" w:rsidRPr="001D31F3" w:rsidRDefault="00A349DB" w:rsidP="00A76EC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062595">
        <w:rPr>
          <w:noProof/>
        </w:rPr>
        <w:drawing>
          <wp:inline distT="0" distB="0" distL="0" distR="0" wp14:anchorId="6C91F0FA" wp14:editId="35D692A5">
            <wp:extent cx="5895975" cy="2057400"/>
            <wp:effectExtent l="0" t="0" r="9525" b="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251D4" w14:textId="77777777" w:rsidR="00A349DB" w:rsidRDefault="00A349DB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42DAC028" w14:textId="77D20262" w:rsidR="00A349DB" w:rsidRDefault="00A349DB" w:rsidP="00A76EC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Chemistry/2007/w/Paper 1/</w:t>
      </w:r>
    </w:p>
    <w:p w14:paraId="5D0AA0E9" w14:textId="77777777" w:rsidR="00A349DB" w:rsidRPr="001D31F3" w:rsidRDefault="00A349DB" w:rsidP="00A76EC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607C55">
        <w:rPr>
          <w:noProof/>
        </w:rPr>
        <w:drawing>
          <wp:inline distT="0" distB="0" distL="0" distR="0" wp14:anchorId="03C4861B" wp14:editId="25597C32">
            <wp:extent cx="5210175" cy="2324100"/>
            <wp:effectExtent l="0" t="0" r="9525" b="0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BF770" w14:textId="77777777" w:rsidR="00A349DB" w:rsidRDefault="00A349DB" w:rsidP="00A76EC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Chemistry/2007/s/Paper 1/</w:t>
      </w:r>
    </w:p>
    <w:p w14:paraId="5AE079FF" w14:textId="77777777" w:rsidR="00A349DB" w:rsidRPr="001D31F3" w:rsidRDefault="00A349DB" w:rsidP="00A76EC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7F33B5">
        <w:rPr>
          <w:noProof/>
        </w:rPr>
        <w:drawing>
          <wp:inline distT="0" distB="0" distL="0" distR="0" wp14:anchorId="74FE6174" wp14:editId="5DED906E">
            <wp:extent cx="4619625" cy="2162175"/>
            <wp:effectExtent l="0" t="0" r="9525" b="9525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6" b="6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524A5" w14:textId="77777777" w:rsidR="00A349DB" w:rsidRDefault="00A349DB" w:rsidP="00A76EC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Chemistry/2006/w/Paper 1/</w:t>
      </w:r>
    </w:p>
    <w:p w14:paraId="7B65DCA9" w14:textId="77777777" w:rsidR="00A349DB" w:rsidRDefault="00A349DB" w:rsidP="00A76EC7">
      <w:pPr>
        <w:tabs>
          <w:tab w:val="left" w:pos="1302"/>
        </w:tabs>
        <w:spacing w:after="0" w:line="240" w:lineRule="auto"/>
        <w:ind w:left="392"/>
        <w:rPr>
          <w:noProof/>
        </w:rPr>
      </w:pPr>
      <w:r>
        <w:rPr>
          <w:noProof/>
        </w:rPr>
        <w:t>04</w:t>
      </w:r>
      <w:r w:rsidRPr="00A94A7B">
        <w:rPr>
          <w:noProof/>
        </w:rPr>
        <w:drawing>
          <wp:inline distT="0" distB="0" distL="0" distR="0" wp14:anchorId="1100B42C" wp14:editId="7D970B3A">
            <wp:extent cx="5924550" cy="349623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87"/>
                    <a:stretch/>
                  </pic:blipFill>
                  <pic:spPr bwMode="auto">
                    <a:xfrm>
                      <a:off x="0" y="0"/>
                      <a:ext cx="5924550" cy="34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BB531" w14:textId="26969F31" w:rsidR="00A349DB" w:rsidRPr="001D31F3" w:rsidRDefault="00A349DB" w:rsidP="00A76EC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94A7B">
        <w:rPr>
          <w:noProof/>
        </w:rPr>
        <w:lastRenderedPageBreak/>
        <w:drawing>
          <wp:inline distT="0" distB="0" distL="0" distR="0" wp14:anchorId="7DCABE5F" wp14:editId="60D658C7">
            <wp:extent cx="5924550" cy="1722344"/>
            <wp:effectExtent l="0" t="0" r="0" b="0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25"/>
                    <a:stretch/>
                  </pic:blipFill>
                  <pic:spPr bwMode="auto">
                    <a:xfrm>
                      <a:off x="0" y="0"/>
                      <a:ext cx="5924550" cy="172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2FE55" w14:textId="77777777" w:rsidR="00A349DB" w:rsidRDefault="00A349DB" w:rsidP="00A76EC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Chemistry/2005/w/Paper 1/</w:t>
      </w:r>
    </w:p>
    <w:p w14:paraId="0D93BB27" w14:textId="77777777" w:rsidR="00A349DB" w:rsidRDefault="00A349DB" w:rsidP="00A76EC7">
      <w:pPr>
        <w:spacing w:after="0" w:line="240" w:lineRule="auto"/>
        <w:rPr>
          <w:noProof/>
        </w:rPr>
      </w:pPr>
      <w:r w:rsidRPr="00CB595D">
        <w:rPr>
          <w:noProof/>
        </w:rPr>
        <w:drawing>
          <wp:inline distT="0" distB="0" distL="0" distR="0" wp14:anchorId="3583C01F" wp14:editId="1A6E22DB">
            <wp:extent cx="4962525" cy="1343025"/>
            <wp:effectExtent l="0" t="0" r="9525" b="9525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F8A73" w14:textId="77777777" w:rsidR="00A349DB" w:rsidRPr="001D31F3" w:rsidRDefault="00A349DB" w:rsidP="00A76EC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CB595D">
        <w:rPr>
          <w:noProof/>
        </w:rPr>
        <w:drawing>
          <wp:inline distT="0" distB="0" distL="0" distR="0" wp14:anchorId="0E3BEAE0" wp14:editId="2BAE5982">
            <wp:extent cx="5029200" cy="2886075"/>
            <wp:effectExtent l="0" t="0" r="0" b="9525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F6253" w14:textId="77777777" w:rsidR="00A349DB" w:rsidRDefault="00A349DB" w:rsidP="00A76EC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Chemistry/2005/s/Paper 1/</w:t>
      </w:r>
    </w:p>
    <w:p w14:paraId="649BF06D" w14:textId="77777777" w:rsidR="00A349DB" w:rsidRPr="001D31F3" w:rsidRDefault="00A349DB" w:rsidP="00A76EC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711508">
        <w:rPr>
          <w:noProof/>
        </w:rPr>
        <w:drawing>
          <wp:inline distT="0" distB="0" distL="0" distR="0" wp14:anchorId="5AACAAAA" wp14:editId="2D1C1ED1">
            <wp:extent cx="5895975" cy="2276475"/>
            <wp:effectExtent l="0" t="0" r="9525" b="9525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EA24B" w14:textId="77777777" w:rsidR="00A349DB" w:rsidRDefault="00A349DB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4D63838D" w14:textId="1A18A1A9" w:rsidR="00A349DB" w:rsidRDefault="00A349DB" w:rsidP="00A76EC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10/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Chemistry/2004/w/Paper 1/</w:t>
      </w:r>
    </w:p>
    <w:p w14:paraId="7DBA9F05" w14:textId="77777777" w:rsidR="00A349DB" w:rsidRPr="001D31F3" w:rsidRDefault="00A349DB" w:rsidP="00A76EC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2AD6F059" wp14:editId="12CF578F">
            <wp:extent cx="5895975" cy="5048250"/>
            <wp:effectExtent l="0" t="0" r="9525" b="0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38B1C" w14:textId="77777777" w:rsidR="00A349DB" w:rsidRDefault="00A349DB" w:rsidP="00A76EC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Chemistry/2004/s/Paper 1/</w:t>
      </w:r>
    </w:p>
    <w:p w14:paraId="1AAC9A99" w14:textId="77777777" w:rsidR="00A349DB" w:rsidRPr="001D31F3" w:rsidRDefault="00A349DB" w:rsidP="00A76EC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F57509">
        <w:rPr>
          <w:noProof/>
        </w:rPr>
        <w:drawing>
          <wp:inline distT="0" distB="0" distL="0" distR="0" wp14:anchorId="375EB888" wp14:editId="4300395B">
            <wp:extent cx="5210175" cy="1331258"/>
            <wp:effectExtent l="0" t="0" r="0" b="254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26"/>
                    <a:stretch/>
                  </pic:blipFill>
                  <pic:spPr bwMode="auto">
                    <a:xfrm>
                      <a:off x="0" y="0"/>
                      <a:ext cx="5210175" cy="133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3A8EF" w14:textId="77777777" w:rsidR="00A349DB" w:rsidRDefault="00A349DB" w:rsidP="00A76EC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Chemistry/2003/w/Paper 1/</w:t>
      </w:r>
    </w:p>
    <w:p w14:paraId="0964D25D" w14:textId="77777777" w:rsidR="00A349DB" w:rsidRPr="001D31F3" w:rsidRDefault="00A349DB" w:rsidP="00A76EC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10587525" wp14:editId="0C4E43D2">
            <wp:extent cx="4222376" cy="2765748"/>
            <wp:effectExtent l="0" t="0" r="6985" b="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55" cy="277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6DEB9" w14:textId="77777777" w:rsidR="00A349DB" w:rsidRDefault="00A349DB" w:rsidP="00A76EC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Chemistry/2003/s/Paper 1/</w:t>
      </w:r>
    </w:p>
    <w:p w14:paraId="62FB4E19" w14:textId="77777777" w:rsidR="00A349DB" w:rsidRPr="001D31F3" w:rsidRDefault="00A349DB" w:rsidP="00A76EC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2E3085">
        <w:rPr>
          <w:noProof/>
        </w:rPr>
        <w:drawing>
          <wp:inline distT="0" distB="0" distL="0" distR="0" wp14:anchorId="15F03F80" wp14:editId="3CC0DAC8">
            <wp:extent cx="5895975" cy="4676775"/>
            <wp:effectExtent l="0" t="0" r="9525" b="9525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00EB0" w14:textId="77777777" w:rsidR="00A349DB" w:rsidRDefault="00A349DB" w:rsidP="00A76EC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Chemistry/2002/w/Paper 1/</w:t>
      </w:r>
    </w:p>
    <w:p w14:paraId="5D706E92" w14:textId="77777777" w:rsidR="00A349DB" w:rsidRPr="001D31F3" w:rsidRDefault="00A349DB" w:rsidP="00A76EC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4D95F6DC" wp14:editId="0D2C2559">
            <wp:extent cx="5848350" cy="3848100"/>
            <wp:effectExtent l="0" t="0" r="0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92CAF" w14:textId="77777777" w:rsidR="00A349DB" w:rsidRDefault="00A349DB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3D4EC1D0" w14:textId="318C81B8" w:rsidR="00A349DB" w:rsidRDefault="00A349DB" w:rsidP="00A76EC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Chemistry/2002/s/Paper 1/</w:t>
      </w:r>
    </w:p>
    <w:p w14:paraId="116E1C30" w14:textId="77777777" w:rsidR="00A349DB" w:rsidRPr="001D31F3" w:rsidRDefault="00A349DB" w:rsidP="00A76EC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80E90">
        <w:rPr>
          <w:noProof/>
        </w:rPr>
        <w:drawing>
          <wp:inline distT="0" distB="0" distL="0" distR="0" wp14:anchorId="71A18F7C" wp14:editId="6FB833C5">
            <wp:extent cx="4968128" cy="2774125"/>
            <wp:effectExtent l="0" t="0" r="4445" b="762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1"/>
                    <a:stretch/>
                  </pic:blipFill>
                  <pic:spPr bwMode="auto">
                    <a:xfrm>
                      <a:off x="0" y="0"/>
                      <a:ext cx="4979488" cy="278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C05D3" w14:textId="77777777" w:rsidR="00A349DB" w:rsidRDefault="00A349DB" w:rsidP="00A76EC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Chemistry/2002/s/Paper 1/</w:t>
      </w:r>
    </w:p>
    <w:p w14:paraId="41B845D2" w14:textId="77777777" w:rsidR="00A349DB" w:rsidRDefault="00A349DB" w:rsidP="00A76EC7">
      <w:pPr>
        <w:spacing w:after="0" w:line="240" w:lineRule="auto"/>
        <w:rPr>
          <w:noProof/>
        </w:rPr>
      </w:pPr>
      <w:r w:rsidRPr="007F1773">
        <w:rPr>
          <w:noProof/>
        </w:rPr>
        <w:drawing>
          <wp:inline distT="0" distB="0" distL="0" distR="0" wp14:anchorId="54A3F660" wp14:editId="312F9159">
            <wp:extent cx="5210175" cy="1876425"/>
            <wp:effectExtent l="0" t="0" r="9525" b="9525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555B5EC8" w14:textId="6B4BF359" w:rsidR="00A349DB" w:rsidRDefault="00A349DB" w:rsidP="00A76EC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7F1773">
        <w:rPr>
          <w:noProof/>
        </w:rPr>
        <w:drawing>
          <wp:inline distT="0" distB="0" distL="0" distR="0" wp14:anchorId="08E7E052" wp14:editId="41547460">
            <wp:extent cx="5419164" cy="3227201"/>
            <wp:effectExtent l="0" t="0" r="0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27"/>
                    <a:stretch/>
                  </pic:blipFill>
                  <pic:spPr bwMode="auto">
                    <a:xfrm>
                      <a:off x="0" y="0"/>
                      <a:ext cx="5426015" cy="323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39C2F" w14:textId="1907361C" w:rsidR="00A349DB" w:rsidRPr="001D31F3" w:rsidRDefault="00A349DB" w:rsidP="00A76EC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7F1773">
        <w:rPr>
          <w:noProof/>
        </w:rPr>
        <w:drawing>
          <wp:inline distT="0" distB="0" distL="0" distR="0" wp14:anchorId="44B38C0A" wp14:editId="1846C29C">
            <wp:extent cx="5847353" cy="1425388"/>
            <wp:effectExtent l="0" t="0" r="127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95" b="2176"/>
                    <a:stretch/>
                  </pic:blipFill>
                  <pic:spPr bwMode="auto">
                    <a:xfrm>
                      <a:off x="0" y="0"/>
                      <a:ext cx="5848350" cy="142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AEA06" w14:textId="0C4C33C0" w:rsidR="00AE1B68" w:rsidRDefault="00622461" w:rsidP="00622461">
      <w:pPr>
        <w:pStyle w:val="Heading1"/>
      </w:pPr>
      <w:bookmarkStart w:id="0" w:name="_GoBack"/>
      <w:bookmarkEnd w:id="0"/>
      <w:r>
        <w:lastRenderedPageBreak/>
        <w:t>Mark Scheme</w:t>
      </w:r>
    </w:p>
    <w:p w14:paraId="20389362" w14:textId="77777777" w:rsidR="00A349DB" w:rsidRDefault="00A349DB" w:rsidP="00A349DB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Chemistry/2012/w/Paper 11/</w:t>
      </w:r>
    </w:p>
    <w:p w14:paraId="357AD0F9" w14:textId="77777777" w:rsidR="00A349DB" w:rsidRPr="001D31F3" w:rsidRDefault="00A349DB" w:rsidP="00A349DB">
      <w:pPr>
        <w:tabs>
          <w:tab w:val="left" w:pos="3909"/>
        </w:tabs>
        <w:spacing w:after="0" w:line="240" w:lineRule="auto"/>
        <w:ind w:left="392"/>
        <w:rPr>
          <w:noProof/>
        </w:rPr>
      </w:pPr>
      <w:r w:rsidRPr="000A02CB">
        <w:rPr>
          <w:noProof/>
        </w:rPr>
        <w:drawing>
          <wp:inline distT="0" distB="0" distL="0" distR="0" wp14:anchorId="6013CF36" wp14:editId="7301256D">
            <wp:extent cx="1704975" cy="257175"/>
            <wp:effectExtent l="0" t="0" r="9525" b="9525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73" b="64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FA70A" w14:textId="77777777" w:rsidR="00A349DB" w:rsidRDefault="00A349DB" w:rsidP="00A349DB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>
        <w:rPr>
          <w:rFonts w:cs="Calibri"/>
          <w:b/>
          <w:bCs/>
          <w:color w:val="000000"/>
        </w:rPr>
        <w:tab/>
      </w:r>
      <w:r>
        <w:t>iGCSE Chemistry/2012/s/Paper 11/</w:t>
      </w:r>
    </w:p>
    <w:p w14:paraId="44A80885" w14:textId="77777777" w:rsidR="00A349DB" w:rsidRPr="001D31F3" w:rsidRDefault="00A349DB" w:rsidP="00A349DB">
      <w:pPr>
        <w:tabs>
          <w:tab w:val="left" w:pos="3909"/>
        </w:tabs>
        <w:spacing w:after="0" w:line="240" w:lineRule="auto"/>
        <w:ind w:left="392"/>
      </w:pPr>
      <w:r w:rsidRPr="00433B78">
        <w:rPr>
          <w:noProof/>
        </w:rPr>
        <w:drawing>
          <wp:inline distT="0" distB="0" distL="0" distR="0" wp14:anchorId="0E05CC7F" wp14:editId="0F82EE65">
            <wp:extent cx="1714500" cy="161925"/>
            <wp:effectExtent l="0" t="0" r="0" b="9525"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9" t="22438" b="71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BA0A4" w14:textId="77777777" w:rsidR="00A349DB" w:rsidRDefault="00A349DB" w:rsidP="00A349DB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>
        <w:rPr>
          <w:rFonts w:cs="Calibri"/>
          <w:b/>
          <w:bCs/>
          <w:color w:val="000000"/>
        </w:rPr>
        <w:tab/>
      </w:r>
      <w:r>
        <w:t>iGCSE Chemistry/2009/s/Paper 1/</w:t>
      </w:r>
    </w:p>
    <w:p w14:paraId="3F2EBAF9" w14:textId="77777777" w:rsidR="00A349DB" w:rsidRPr="001D31F3" w:rsidRDefault="00A349DB" w:rsidP="00A349DB">
      <w:pPr>
        <w:tabs>
          <w:tab w:val="left" w:pos="3909"/>
        </w:tabs>
        <w:spacing w:after="0" w:line="240" w:lineRule="auto"/>
        <w:ind w:left="392"/>
      </w:pPr>
      <w:r w:rsidRPr="00BF16C5">
        <w:rPr>
          <w:noProof/>
        </w:rPr>
        <w:drawing>
          <wp:inline distT="0" distB="0" distL="0" distR="0" wp14:anchorId="2D004C65" wp14:editId="7F7F7EE7">
            <wp:extent cx="1704975" cy="285750"/>
            <wp:effectExtent l="0" t="0" r="9525" b="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2" b="80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7C4FC" w14:textId="77777777" w:rsidR="00A349DB" w:rsidRDefault="00A349DB" w:rsidP="00A349DB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Chemistry/2008/w/Paper 1/</w:t>
      </w:r>
    </w:p>
    <w:p w14:paraId="50DCF247" w14:textId="77777777" w:rsidR="00A349DB" w:rsidRPr="001D31F3" w:rsidRDefault="00A349DB" w:rsidP="00A349DB">
      <w:pPr>
        <w:tabs>
          <w:tab w:val="left" w:pos="3909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5934574E" wp14:editId="4806410C">
            <wp:extent cx="1714500" cy="342900"/>
            <wp:effectExtent l="0" t="0" r="0" b="0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94" b="26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77C03" w14:textId="77777777" w:rsidR="00A349DB" w:rsidRDefault="00A349DB" w:rsidP="00A349DB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Chemistry/2007/w/Paper 1/</w:t>
      </w:r>
    </w:p>
    <w:p w14:paraId="1C6D6059" w14:textId="77777777" w:rsidR="00A349DB" w:rsidRPr="001D31F3" w:rsidRDefault="00A349DB" w:rsidP="00A349DB">
      <w:pPr>
        <w:tabs>
          <w:tab w:val="left" w:pos="3909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32FA50E9" wp14:editId="47FED588">
            <wp:extent cx="1704975" cy="304800"/>
            <wp:effectExtent l="0" t="0" r="9525" b="0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30" b="35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60755" w14:textId="77777777" w:rsidR="00A349DB" w:rsidRDefault="00A349DB" w:rsidP="00A349DB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>
        <w:rPr>
          <w:rFonts w:cs="Calibri"/>
          <w:b/>
          <w:bCs/>
          <w:color w:val="000000"/>
        </w:rPr>
        <w:tab/>
      </w:r>
      <w:r>
        <w:t>iGCSE Chemistry/2007/s/Paper 1/</w:t>
      </w:r>
    </w:p>
    <w:p w14:paraId="072408EC" w14:textId="77777777" w:rsidR="00A349DB" w:rsidRPr="001D31F3" w:rsidRDefault="00A349DB" w:rsidP="00A349DB">
      <w:pPr>
        <w:tabs>
          <w:tab w:val="left" w:pos="3909"/>
        </w:tabs>
        <w:spacing w:after="0" w:line="240" w:lineRule="auto"/>
        <w:ind w:left="392"/>
      </w:pPr>
      <w:r w:rsidRPr="00366AC2">
        <w:rPr>
          <w:noProof/>
        </w:rPr>
        <w:drawing>
          <wp:inline distT="0" distB="0" distL="0" distR="0" wp14:anchorId="1652A8E9" wp14:editId="7C26B8B3">
            <wp:extent cx="1704975" cy="219075"/>
            <wp:effectExtent l="0" t="0" r="9525" b="9525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6" t="51128" b="42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6EC53" w14:textId="77777777" w:rsidR="00A349DB" w:rsidRDefault="00A349DB" w:rsidP="00A349DB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Chemistry/2006/w/Paper 1/</w:t>
      </w:r>
    </w:p>
    <w:p w14:paraId="4954F488" w14:textId="77777777" w:rsidR="00A349DB" w:rsidRPr="001D31F3" w:rsidRDefault="00A349DB" w:rsidP="00A349DB">
      <w:pPr>
        <w:tabs>
          <w:tab w:val="left" w:pos="3909"/>
        </w:tabs>
        <w:spacing w:after="0" w:line="240" w:lineRule="auto"/>
        <w:ind w:left="392"/>
        <w:rPr>
          <w:noProof/>
        </w:rPr>
      </w:pPr>
      <w:r w:rsidRPr="00B57075">
        <w:rPr>
          <w:noProof/>
        </w:rPr>
        <w:drawing>
          <wp:inline distT="0" distB="0" distL="0" distR="0" wp14:anchorId="7488A4DC" wp14:editId="39297340">
            <wp:extent cx="1781175" cy="219075"/>
            <wp:effectExtent l="0" t="0" r="9525" b="9525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6" b="64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5F114" w14:textId="77777777" w:rsidR="00A349DB" w:rsidRDefault="00A349DB" w:rsidP="00A349DB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Chemistry/2005/w/Paper 1/</w:t>
      </w:r>
    </w:p>
    <w:p w14:paraId="3F6E66C8" w14:textId="77777777" w:rsidR="00A349DB" w:rsidRPr="001D31F3" w:rsidRDefault="00A349DB" w:rsidP="00A349DB">
      <w:pPr>
        <w:tabs>
          <w:tab w:val="left" w:pos="3909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06372450" wp14:editId="0C78BE2C">
            <wp:extent cx="1781175" cy="542925"/>
            <wp:effectExtent l="0" t="0" r="9525" b="9525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4" b="73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9CA52" w14:textId="77777777" w:rsidR="00A349DB" w:rsidRDefault="00A349DB" w:rsidP="00A349DB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9/</w:t>
      </w:r>
      <w:r>
        <w:rPr>
          <w:rFonts w:cs="Calibri"/>
          <w:b/>
          <w:bCs/>
          <w:color w:val="000000"/>
        </w:rPr>
        <w:tab/>
      </w:r>
      <w:r>
        <w:t>iGCSE Chemistry/2005/s/Paper 1/</w:t>
      </w:r>
    </w:p>
    <w:p w14:paraId="3A836017" w14:textId="77777777" w:rsidR="00A349DB" w:rsidRPr="001D31F3" w:rsidRDefault="00A349DB" w:rsidP="00A349DB">
      <w:pPr>
        <w:tabs>
          <w:tab w:val="left" w:pos="3909"/>
        </w:tabs>
        <w:spacing w:after="0" w:line="240" w:lineRule="auto"/>
        <w:ind w:left="392"/>
      </w:pPr>
      <w:r w:rsidRPr="00380E90">
        <w:rPr>
          <w:noProof/>
        </w:rPr>
        <w:drawing>
          <wp:inline distT="0" distB="0" distL="0" distR="0" wp14:anchorId="0F245ECD" wp14:editId="01559686">
            <wp:extent cx="1704975" cy="276225"/>
            <wp:effectExtent l="0" t="0" r="9525" b="9525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64" b="54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A23F3" w14:textId="77777777" w:rsidR="00A349DB" w:rsidRDefault="00A349DB" w:rsidP="00A349DB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10/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Chemistry/2004/w/Paper 1/</w:t>
      </w:r>
    </w:p>
    <w:p w14:paraId="69121A0F" w14:textId="77777777" w:rsidR="00A349DB" w:rsidRPr="001D31F3" w:rsidRDefault="00A349DB" w:rsidP="00A349DB">
      <w:pPr>
        <w:tabs>
          <w:tab w:val="left" w:pos="3909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4B7C410F" wp14:editId="78D8C6FF">
            <wp:extent cx="1704975" cy="561975"/>
            <wp:effectExtent l="0" t="0" r="9525" b="9525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25" b="5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EAA28" w14:textId="77777777" w:rsidR="00A349DB" w:rsidRDefault="00A349DB" w:rsidP="00A349DB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11/</w:t>
      </w:r>
      <w:r>
        <w:rPr>
          <w:rFonts w:cs="Calibri"/>
          <w:b/>
          <w:bCs/>
          <w:color w:val="000000"/>
        </w:rPr>
        <w:tab/>
      </w:r>
      <w:r>
        <w:t>iGCSE Chemistry/2004/s/Paper 1/</w:t>
      </w:r>
    </w:p>
    <w:p w14:paraId="7452B245" w14:textId="77777777" w:rsidR="00A349DB" w:rsidRPr="001D31F3" w:rsidRDefault="00A349DB" w:rsidP="00A349DB">
      <w:pPr>
        <w:tabs>
          <w:tab w:val="left" w:pos="3909"/>
        </w:tabs>
        <w:spacing w:after="0" w:line="240" w:lineRule="auto"/>
        <w:ind w:left="392"/>
      </w:pPr>
      <w:r w:rsidRPr="00AF69ED">
        <w:rPr>
          <w:noProof/>
        </w:rPr>
        <w:drawing>
          <wp:inline distT="0" distB="0" distL="0" distR="0" wp14:anchorId="2F57152E" wp14:editId="3AD458F5">
            <wp:extent cx="1714500" cy="314325"/>
            <wp:effectExtent l="0" t="0" r="0" b="9525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6" t="52448" r="12595" b="39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DF715" w14:textId="77777777" w:rsidR="00A349DB" w:rsidRDefault="00A349DB" w:rsidP="00A349DB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Chemistry/2003/w/Paper 1/</w:t>
      </w:r>
    </w:p>
    <w:p w14:paraId="184C9767" w14:textId="77777777" w:rsidR="00A349DB" w:rsidRPr="001D31F3" w:rsidRDefault="00A349DB" w:rsidP="00A349DB">
      <w:pPr>
        <w:tabs>
          <w:tab w:val="left" w:pos="3909"/>
        </w:tabs>
        <w:spacing w:after="0" w:line="240" w:lineRule="auto"/>
        <w:ind w:left="392"/>
        <w:rPr>
          <w:noProof/>
        </w:rPr>
      </w:pPr>
      <w:r w:rsidRPr="008919A0">
        <w:rPr>
          <w:noProof/>
        </w:rPr>
        <w:drawing>
          <wp:inline distT="0" distB="0" distL="0" distR="0" wp14:anchorId="7F658146" wp14:editId="741D4533">
            <wp:extent cx="1714500" cy="180975"/>
            <wp:effectExtent l="0" t="0" r="0" b="9525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21" b="66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91BCA" w14:textId="77777777" w:rsidR="00A349DB" w:rsidRDefault="00A349DB" w:rsidP="00A349DB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13/</w:t>
      </w:r>
      <w:r>
        <w:rPr>
          <w:rFonts w:cs="Calibri"/>
          <w:b/>
          <w:bCs/>
          <w:color w:val="000000"/>
        </w:rPr>
        <w:tab/>
      </w:r>
      <w:r>
        <w:t>iGCSE Chemistry/2003/s/Paper 1/</w:t>
      </w:r>
    </w:p>
    <w:p w14:paraId="6E8BF842" w14:textId="77777777" w:rsidR="00A349DB" w:rsidRPr="001D31F3" w:rsidRDefault="00A349DB" w:rsidP="00A349DB">
      <w:pPr>
        <w:tabs>
          <w:tab w:val="left" w:pos="3909"/>
        </w:tabs>
        <w:spacing w:after="0" w:line="240" w:lineRule="auto"/>
        <w:ind w:left="392"/>
      </w:pPr>
      <w:r w:rsidRPr="00F57509">
        <w:rPr>
          <w:noProof/>
        </w:rPr>
        <w:drawing>
          <wp:inline distT="0" distB="0" distL="0" distR="0" wp14:anchorId="21F4AF96" wp14:editId="4300E349">
            <wp:extent cx="1704975" cy="419100"/>
            <wp:effectExtent l="0" t="0" r="9525" b="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1" t="34814" r="5309" b="52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0010E" w14:textId="77777777" w:rsidR="00A349DB" w:rsidRDefault="00A349DB" w:rsidP="00A349DB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Chemistry/2002/w/Paper 1/</w:t>
      </w:r>
    </w:p>
    <w:p w14:paraId="02F519FB" w14:textId="77777777" w:rsidR="00A349DB" w:rsidRPr="001D31F3" w:rsidRDefault="00A349DB" w:rsidP="00A349DB">
      <w:pPr>
        <w:tabs>
          <w:tab w:val="left" w:pos="3909"/>
        </w:tabs>
        <w:spacing w:after="0" w:line="240" w:lineRule="auto"/>
        <w:ind w:left="392"/>
      </w:pPr>
      <w:r w:rsidRPr="008919A0">
        <w:rPr>
          <w:noProof/>
        </w:rPr>
        <w:drawing>
          <wp:inline distT="0" distB="0" distL="0" distR="0" wp14:anchorId="141C408A" wp14:editId="1AE49985">
            <wp:extent cx="1704975" cy="314325"/>
            <wp:effectExtent l="0" t="0" r="9525" b="9525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3" b="69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265E3" w14:textId="77777777" w:rsidR="00A349DB" w:rsidRDefault="00A349DB" w:rsidP="00A349DB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15/</w:t>
      </w:r>
      <w:r>
        <w:rPr>
          <w:rFonts w:cs="Calibri"/>
          <w:b/>
          <w:bCs/>
          <w:color w:val="000000"/>
        </w:rPr>
        <w:tab/>
      </w:r>
      <w:r>
        <w:t>iGCSE Chemistry/2002/s/Paper 1/</w:t>
      </w:r>
    </w:p>
    <w:p w14:paraId="613B75AE" w14:textId="77777777" w:rsidR="00A349DB" w:rsidRPr="001D31F3" w:rsidRDefault="00A349DB" w:rsidP="00A349DB">
      <w:pPr>
        <w:tabs>
          <w:tab w:val="left" w:pos="3909"/>
        </w:tabs>
        <w:spacing w:after="0" w:line="240" w:lineRule="auto"/>
        <w:ind w:left="392"/>
      </w:pPr>
      <w:r w:rsidRPr="007F1773">
        <w:rPr>
          <w:noProof/>
        </w:rPr>
        <w:drawing>
          <wp:inline distT="0" distB="0" distL="0" distR="0" wp14:anchorId="4EE23D4F" wp14:editId="5856F02A">
            <wp:extent cx="1704975" cy="285750"/>
            <wp:effectExtent l="0" t="0" r="9525" b="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35" b="20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E783E" w14:textId="77777777" w:rsidR="00A349DB" w:rsidRDefault="00A349DB" w:rsidP="00A349DB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16/</w:t>
      </w:r>
      <w:r>
        <w:rPr>
          <w:rFonts w:cs="Calibri"/>
          <w:b/>
          <w:bCs/>
          <w:color w:val="000000"/>
        </w:rPr>
        <w:tab/>
      </w:r>
      <w:r>
        <w:t>iGCSE Chemistry/2002/s/Paper 1/</w:t>
      </w:r>
    </w:p>
    <w:p w14:paraId="48F7A8CE" w14:textId="77777777" w:rsidR="00A349DB" w:rsidRPr="001D31F3" w:rsidRDefault="00A349DB" w:rsidP="00A349DB">
      <w:pPr>
        <w:tabs>
          <w:tab w:val="left" w:pos="3909"/>
        </w:tabs>
        <w:spacing w:after="0" w:line="240" w:lineRule="auto"/>
        <w:ind w:left="392"/>
      </w:pPr>
      <w:r w:rsidRPr="007F1773">
        <w:rPr>
          <w:noProof/>
        </w:rPr>
        <w:drawing>
          <wp:inline distT="0" distB="0" distL="0" distR="0" wp14:anchorId="1A486DC0" wp14:editId="67A72734">
            <wp:extent cx="1781175" cy="561975"/>
            <wp:effectExtent l="0" t="0" r="9525" b="9525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41" b="51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59FB9" w14:textId="77777777" w:rsidR="00AE1B68" w:rsidRPr="008D30BA" w:rsidRDefault="00AE1B68" w:rsidP="00301366">
      <w:pPr>
        <w:spacing w:after="0" w:line="240" w:lineRule="auto"/>
      </w:pPr>
    </w:p>
    <w:sectPr w:rsidR="00AE1B68" w:rsidRPr="008D30BA" w:rsidSect="00987748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709" w:right="1440" w:bottom="567" w:left="567" w:header="284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4CB989" w14:textId="77777777" w:rsidR="0069453D" w:rsidRDefault="0069453D" w:rsidP="006B1F1E">
      <w:pPr>
        <w:spacing w:after="0" w:line="240" w:lineRule="auto"/>
      </w:pPr>
      <w:r>
        <w:separator/>
      </w:r>
    </w:p>
  </w:endnote>
  <w:endnote w:type="continuationSeparator" w:id="0">
    <w:p w14:paraId="7C689FA2" w14:textId="77777777" w:rsidR="0069453D" w:rsidRDefault="0069453D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9E64F" w14:textId="77777777" w:rsidR="008C6E4B" w:rsidRDefault="008C6E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4F43F0" w14:textId="77777777" w:rsidR="006B1F1E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2AF86252" wp14:editId="15E0B34A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1457682369"/>
        <w:docPartObj>
          <w:docPartGallery w:val="Page Numbers (Bottom of Page)"/>
          <w:docPartUnique/>
        </w:docPartObj>
      </w:sdtPr>
      <w:sdtEndPr/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022B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D4D8F" w14:textId="77777777" w:rsidR="00E1431A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684AED01" wp14:editId="1D733860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EndPr/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E26E51" w14:textId="77777777" w:rsidR="0069453D" w:rsidRDefault="0069453D" w:rsidP="006B1F1E">
      <w:pPr>
        <w:spacing w:after="0" w:line="240" w:lineRule="auto"/>
      </w:pPr>
      <w:r>
        <w:separator/>
      </w:r>
    </w:p>
  </w:footnote>
  <w:footnote w:type="continuationSeparator" w:id="0">
    <w:p w14:paraId="67B0B03B" w14:textId="77777777" w:rsidR="0069453D" w:rsidRDefault="0069453D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6113F" w14:textId="77777777" w:rsidR="008C6E4B" w:rsidRDefault="008C6E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A7F71" w14:textId="77777777" w:rsidR="008C6E4B" w:rsidRDefault="008C6E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C450D" w14:textId="77777777" w:rsidR="00E1431A" w:rsidRDefault="00E1431A" w:rsidP="00CD5E48">
    <w:pPr>
      <w:pStyle w:val="Header"/>
      <w:spacing w:after="0" w:line="240" w:lineRule="auto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B68"/>
    <w:rsid w:val="00045B2C"/>
    <w:rsid w:val="00062595"/>
    <w:rsid w:val="000773E1"/>
    <w:rsid w:val="000970E2"/>
    <w:rsid w:val="000975D3"/>
    <w:rsid w:val="000A02CB"/>
    <w:rsid w:val="000B02DC"/>
    <w:rsid w:val="001337EC"/>
    <w:rsid w:val="00133AA5"/>
    <w:rsid w:val="00164385"/>
    <w:rsid w:val="0017630A"/>
    <w:rsid w:val="00196317"/>
    <w:rsid w:val="001A1BB2"/>
    <w:rsid w:val="001C726F"/>
    <w:rsid w:val="001C75B8"/>
    <w:rsid w:val="001F1086"/>
    <w:rsid w:val="001F1A3C"/>
    <w:rsid w:val="002052E8"/>
    <w:rsid w:val="00225E31"/>
    <w:rsid w:val="002316CD"/>
    <w:rsid w:val="002667F5"/>
    <w:rsid w:val="00295AB3"/>
    <w:rsid w:val="002B4B1C"/>
    <w:rsid w:val="002B4C76"/>
    <w:rsid w:val="002C6F96"/>
    <w:rsid w:val="002E0856"/>
    <w:rsid w:val="002E0F1D"/>
    <w:rsid w:val="002F0DEF"/>
    <w:rsid w:val="00301366"/>
    <w:rsid w:val="00305BA5"/>
    <w:rsid w:val="00326876"/>
    <w:rsid w:val="003316D5"/>
    <w:rsid w:val="003808D0"/>
    <w:rsid w:val="00386FF6"/>
    <w:rsid w:val="004022B7"/>
    <w:rsid w:val="00447C0A"/>
    <w:rsid w:val="00456D8F"/>
    <w:rsid w:val="004B0EDB"/>
    <w:rsid w:val="004B2561"/>
    <w:rsid w:val="004B484B"/>
    <w:rsid w:val="004C300F"/>
    <w:rsid w:val="005157AB"/>
    <w:rsid w:val="005245B2"/>
    <w:rsid w:val="00524AA3"/>
    <w:rsid w:val="00532AF3"/>
    <w:rsid w:val="005527CB"/>
    <w:rsid w:val="00562653"/>
    <w:rsid w:val="00584653"/>
    <w:rsid w:val="005A0E77"/>
    <w:rsid w:val="005E3012"/>
    <w:rsid w:val="005E34C1"/>
    <w:rsid w:val="005E5816"/>
    <w:rsid w:val="005F592F"/>
    <w:rsid w:val="00607C55"/>
    <w:rsid w:val="00610D27"/>
    <w:rsid w:val="00613EF8"/>
    <w:rsid w:val="00622461"/>
    <w:rsid w:val="00635BEE"/>
    <w:rsid w:val="00691729"/>
    <w:rsid w:val="0069453D"/>
    <w:rsid w:val="006A73EB"/>
    <w:rsid w:val="006B1F1E"/>
    <w:rsid w:val="006C1F1F"/>
    <w:rsid w:val="006E11A9"/>
    <w:rsid w:val="00735E1D"/>
    <w:rsid w:val="00737EFF"/>
    <w:rsid w:val="00755B75"/>
    <w:rsid w:val="00755BA3"/>
    <w:rsid w:val="007635AF"/>
    <w:rsid w:val="00767B61"/>
    <w:rsid w:val="00793507"/>
    <w:rsid w:val="007B757A"/>
    <w:rsid w:val="007D4BC0"/>
    <w:rsid w:val="007F1A72"/>
    <w:rsid w:val="00820A96"/>
    <w:rsid w:val="00846530"/>
    <w:rsid w:val="008765DD"/>
    <w:rsid w:val="008832CE"/>
    <w:rsid w:val="00885058"/>
    <w:rsid w:val="00891325"/>
    <w:rsid w:val="008919A0"/>
    <w:rsid w:val="008C408B"/>
    <w:rsid w:val="008C6E4B"/>
    <w:rsid w:val="008D30BA"/>
    <w:rsid w:val="008D572B"/>
    <w:rsid w:val="00906E8A"/>
    <w:rsid w:val="00917207"/>
    <w:rsid w:val="009305AF"/>
    <w:rsid w:val="00936A85"/>
    <w:rsid w:val="00937C0F"/>
    <w:rsid w:val="00953DF5"/>
    <w:rsid w:val="00987748"/>
    <w:rsid w:val="009A1433"/>
    <w:rsid w:val="009B6E6B"/>
    <w:rsid w:val="009B724C"/>
    <w:rsid w:val="00A3141A"/>
    <w:rsid w:val="00A349DB"/>
    <w:rsid w:val="00A4520F"/>
    <w:rsid w:val="00A70A79"/>
    <w:rsid w:val="00A76EC7"/>
    <w:rsid w:val="00A90A9C"/>
    <w:rsid w:val="00A94A7B"/>
    <w:rsid w:val="00AE1B68"/>
    <w:rsid w:val="00AE542B"/>
    <w:rsid w:val="00AF6759"/>
    <w:rsid w:val="00B053C1"/>
    <w:rsid w:val="00B57075"/>
    <w:rsid w:val="00B60E6F"/>
    <w:rsid w:val="00B7079D"/>
    <w:rsid w:val="00B9601C"/>
    <w:rsid w:val="00BD7195"/>
    <w:rsid w:val="00BE352D"/>
    <w:rsid w:val="00C150C6"/>
    <w:rsid w:val="00C341BF"/>
    <w:rsid w:val="00C6218F"/>
    <w:rsid w:val="00C65275"/>
    <w:rsid w:val="00CA2AF2"/>
    <w:rsid w:val="00CA5C14"/>
    <w:rsid w:val="00CB5175"/>
    <w:rsid w:val="00CB595D"/>
    <w:rsid w:val="00CD5E48"/>
    <w:rsid w:val="00D31E5B"/>
    <w:rsid w:val="00D83D39"/>
    <w:rsid w:val="00DB103B"/>
    <w:rsid w:val="00DB7BA5"/>
    <w:rsid w:val="00E1431A"/>
    <w:rsid w:val="00E463D3"/>
    <w:rsid w:val="00E546E9"/>
    <w:rsid w:val="00E85437"/>
    <w:rsid w:val="00E87F0C"/>
    <w:rsid w:val="00EA495C"/>
    <w:rsid w:val="00EA77C5"/>
    <w:rsid w:val="00ED640C"/>
    <w:rsid w:val="00EE7EA5"/>
    <w:rsid w:val="00EF6C09"/>
    <w:rsid w:val="00F03B76"/>
    <w:rsid w:val="00F20713"/>
    <w:rsid w:val="00F4683F"/>
    <w:rsid w:val="00F56A07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06CD37"/>
  <w15:chartTrackingRefBased/>
  <w15:docId w15:val="{E349DCEC-27CB-42F3-A8F0-337A8AFA0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63D3"/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chart" Target="charts/chart1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3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3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shing%20NEW\Documents\Custom%20Office%20Templates\Smashing%20worksheet%20v2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GB" sz="1600" b="1" i="0" baseline="0">
                <a:effectLst/>
              </a:rPr>
              <a:t>Multiple Choice Paper (B4 2016=P1, after=P2)</a:t>
            </a:r>
            <a:endParaRPr lang="en-CA" sz="1200"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GB" sz="1200" b="0" i="0" baseline="0">
                <a:effectLst/>
              </a:rPr>
              <a:t>Percentage of all marks awarded for each topic from s2002-w12 and marks per topic for the new P2 (green triangle) s16 to s17</a:t>
            </a:r>
            <a:endParaRPr lang="en-GB" sz="1050" b="0">
              <a:solidFill>
                <a:srgbClr val="FF0000"/>
              </a:solidFill>
            </a:endParaRPr>
          </a:p>
        </c:rich>
      </c:tx>
      <c:layout>
        <c:manualLayout>
          <c:xMode val="edge"/>
          <c:yMode val="edge"/>
          <c:x val="0.11424516440159681"/>
          <c:y val="0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2"/>
          <c:order val="2"/>
          <c:tx>
            <c:strRef>
              <c:f>'ChemP2 16&amp;l8r'!$U$1</c:f>
              <c:strCache>
                <c:ptCount val="1"/>
                <c:pt idx="0">
                  <c:v>P2 2016-17w</c:v>
                </c:pt>
              </c:strCache>
            </c:strRef>
          </c:tx>
          <c:cat>
            <c:numRef>
              <c:f>'ChemP2 16&amp;l8r'!$T$2:$T$14</c:f>
              <c:numCache>
                <c:formatCode>General</c:formatCode>
                <c:ptCount val="13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</c:numCache>
            </c:numRef>
          </c:cat>
          <c:val>
            <c:numRef>
              <c:f>'ChemP2 16&amp;l8r'!$U$2:$U$14</c:f>
              <c:numCache>
                <c:formatCode>0.0</c:formatCode>
                <c:ptCount val="13"/>
                <c:pt idx="0">
                  <c:v>7.5675675675675684</c:v>
                </c:pt>
                <c:pt idx="1">
                  <c:v>9.3693693693693696</c:v>
                </c:pt>
                <c:pt idx="2">
                  <c:v>4.6846846846846848</c:v>
                </c:pt>
                <c:pt idx="3">
                  <c:v>4.5045045045045047</c:v>
                </c:pt>
                <c:pt idx="4">
                  <c:v>5.2252252252252251</c:v>
                </c:pt>
                <c:pt idx="5">
                  <c:v>10.27027027027027</c:v>
                </c:pt>
                <c:pt idx="6">
                  <c:v>9.9099099099099099</c:v>
                </c:pt>
                <c:pt idx="7">
                  <c:v>8.4684684684684672</c:v>
                </c:pt>
                <c:pt idx="8">
                  <c:v>9.9099099099099099</c:v>
                </c:pt>
                <c:pt idx="9">
                  <c:v>10.09009009009009</c:v>
                </c:pt>
                <c:pt idx="10">
                  <c:v>2.5225225225225225</c:v>
                </c:pt>
                <c:pt idx="11">
                  <c:v>2.3423423423423424</c:v>
                </c:pt>
                <c:pt idx="12">
                  <c:v>15.135135135135137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9EA-4336-80A9-1E9C235F3F9D}"/>
            </c:ext>
          </c:extLst>
        </c:ser>
        <c:ser>
          <c:idx val="3"/>
          <c:order val="3"/>
          <c:tx>
            <c:strRef>
              <c:f>'ChemP2 16&amp;l8r'!$V$1</c:f>
              <c:strCache>
                <c:ptCount val="1"/>
                <c:pt idx="0">
                  <c:v>P1 2002-12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ln>
                <a:solidFill>
                  <a:srgbClr val="FF0000"/>
                </a:solidFill>
              </a:ln>
            </c:spPr>
          </c:marker>
          <c:cat>
            <c:numRef>
              <c:f>'ChemP2 16&amp;l8r'!$T$2:$T$14</c:f>
              <c:numCache>
                <c:formatCode>General</c:formatCode>
                <c:ptCount val="13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</c:numCache>
            </c:numRef>
          </c:cat>
          <c:val>
            <c:numRef>
              <c:f>'ChemP2 16&amp;l8r'!$V$2:$V$14</c:f>
              <c:numCache>
                <c:formatCode>0.0</c:formatCode>
                <c:ptCount val="13"/>
                <c:pt idx="0">
                  <c:v>8.6306098964326807</c:v>
                </c:pt>
                <c:pt idx="1">
                  <c:v>11.967779056386652</c:v>
                </c:pt>
                <c:pt idx="2">
                  <c:v>4.1426927502876865</c:v>
                </c:pt>
                <c:pt idx="3">
                  <c:v>5.983889528193326</c:v>
                </c:pt>
                <c:pt idx="4">
                  <c:v>4.2577675489067897</c:v>
                </c:pt>
                <c:pt idx="5">
                  <c:v>6.2140391254315306</c:v>
                </c:pt>
                <c:pt idx="6">
                  <c:v>10.241657077100115</c:v>
                </c:pt>
                <c:pt idx="7">
                  <c:v>9.6662830840046023</c:v>
                </c:pt>
                <c:pt idx="8">
                  <c:v>12.082853855005753</c:v>
                </c:pt>
                <c:pt idx="9">
                  <c:v>12.082853855005753</c:v>
                </c:pt>
                <c:pt idx="10">
                  <c:v>0</c:v>
                </c:pt>
                <c:pt idx="11">
                  <c:v>2.0713463751438432</c:v>
                </c:pt>
                <c:pt idx="12">
                  <c:v>12.658227848101266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9EA-4336-80A9-1E9C235F3F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3781808"/>
        <c:axId val="273782592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'ChemP2 16&amp;l8r'!$U$1</c15:sqref>
                        </c15:formulaRef>
                      </c:ext>
                    </c:extLst>
                    <c:strCache>
                      <c:ptCount val="1"/>
                      <c:pt idx="0">
                        <c:v>P2 2016-17w</c:v>
                      </c:pt>
                    </c:strCache>
                  </c:strRef>
                </c:tx>
                <c:cat>
                  <c:numRef>
                    <c:extLst>
                      <c:ext uri="{02D57815-91ED-43cb-92C2-25804820EDAC}">
                        <c15:formulaRef>
                          <c15:sqref>'ChemP2 16&amp;l8r'!$T$2:$T$14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1</c:v>
                      </c:pt>
                      <c:pt idx="1">
                        <c:v>3</c:v>
                      </c:pt>
                      <c:pt idx="2">
                        <c:v>4</c:v>
                      </c:pt>
                      <c:pt idx="3">
                        <c:v>5</c:v>
                      </c:pt>
                      <c:pt idx="4">
                        <c:v>6</c:v>
                      </c:pt>
                      <c:pt idx="5">
                        <c:v>7</c:v>
                      </c:pt>
                      <c:pt idx="6">
                        <c:v>8</c:v>
                      </c:pt>
                      <c:pt idx="7">
                        <c:v>9</c:v>
                      </c:pt>
                      <c:pt idx="8">
                        <c:v>10</c:v>
                      </c:pt>
                      <c:pt idx="9">
                        <c:v>11</c:v>
                      </c:pt>
                      <c:pt idx="10">
                        <c:v>12</c:v>
                      </c:pt>
                      <c:pt idx="11">
                        <c:v>13</c:v>
                      </c:pt>
                      <c:pt idx="12">
                        <c:v>14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'Chem Paper 3'!#REF!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2-39EA-4336-80A9-1E9C235F3F9D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'ChemP2 16&amp;l8r'!$U$1</c15:sqref>
                        </c15:formulaRef>
                      </c:ext>
                    </c:extLst>
                    <c:strCache>
                      <c:ptCount val="1"/>
                      <c:pt idx="0">
                        <c:v>P2 2016-17w</c:v>
                      </c:pt>
                    </c:strCache>
                  </c:strRef>
                </c:tx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'ChemP2 16&amp;l8r'!$T$2:$T$14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1</c:v>
                      </c:pt>
                      <c:pt idx="1">
                        <c:v>3</c:v>
                      </c:pt>
                      <c:pt idx="2">
                        <c:v>4</c:v>
                      </c:pt>
                      <c:pt idx="3">
                        <c:v>5</c:v>
                      </c:pt>
                      <c:pt idx="4">
                        <c:v>6</c:v>
                      </c:pt>
                      <c:pt idx="5">
                        <c:v>7</c:v>
                      </c:pt>
                      <c:pt idx="6">
                        <c:v>8</c:v>
                      </c:pt>
                      <c:pt idx="7">
                        <c:v>9</c:v>
                      </c:pt>
                      <c:pt idx="8">
                        <c:v>10</c:v>
                      </c:pt>
                      <c:pt idx="9">
                        <c:v>11</c:v>
                      </c:pt>
                      <c:pt idx="10">
                        <c:v>12</c:v>
                      </c:pt>
                      <c:pt idx="11">
                        <c:v>13</c:v>
                      </c:pt>
                      <c:pt idx="12">
                        <c:v>14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'ChemP2 16&amp;l8r'!$U$2:$U$14</c15:sqref>
                        </c15:formulaRef>
                      </c:ext>
                    </c:extLst>
                    <c:numCache>
                      <c:formatCode>0.0</c:formatCode>
                      <c:ptCount val="13"/>
                      <c:pt idx="0">
                        <c:v>7.5675675675675684</c:v>
                      </c:pt>
                      <c:pt idx="1">
                        <c:v>9.3693693693693696</c:v>
                      </c:pt>
                      <c:pt idx="2">
                        <c:v>4.6846846846846848</c:v>
                      </c:pt>
                      <c:pt idx="3">
                        <c:v>4.5045045045045047</c:v>
                      </c:pt>
                      <c:pt idx="4">
                        <c:v>5.2252252252252251</c:v>
                      </c:pt>
                      <c:pt idx="5">
                        <c:v>10.27027027027027</c:v>
                      </c:pt>
                      <c:pt idx="6">
                        <c:v>9.9099099099099099</c:v>
                      </c:pt>
                      <c:pt idx="7">
                        <c:v>8.4684684684684672</c:v>
                      </c:pt>
                      <c:pt idx="8">
                        <c:v>9.9099099099099099</c:v>
                      </c:pt>
                      <c:pt idx="9">
                        <c:v>10.09009009009009</c:v>
                      </c:pt>
                      <c:pt idx="10">
                        <c:v>2.5225225225225225</c:v>
                      </c:pt>
                      <c:pt idx="11">
                        <c:v>2.3423423423423424</c:v>
                      </c:pt>
                      <c:pt idx="12">
                        <c:v>15.135135135135137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39EA-4336-80A9-1E9C235F3F9D}"/>
                  </c:ext>
                </c:extLst>
              </c15:ser>
            </c15:filteredLineSeries>
          </c:ext>
        </c:extLst>
      </c:lineChart>
      <c:catAx>
        <c:axId val="2737818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Topic Number</a:t>
                </a:r>
              </a:p>
            </c:rich>
          </c:tx>
          <c:layout>
            <c:manualLayout>
              <c:xMode val="edge"/>
              <c:yMode val="edge"/>
              <c:x val="0.46516299677278689"/>
              <c:y val="0.9180481570238502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73782592"/>
        <c:crosses val="autoZero"/>
        <c:auto val="1"/>
        <c:lblAlgn val="ctr"/>
        <c:lblOffset val="100"/>
        <c:noMultiLvlLbl val="0"/>
      </c:catAx>
      <c:valAx>
        <c:axId val="2737825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 of Marks awarded for each topic</a:t>
                </a:r>
              </a:p>
            </c:rich>
          </c:tx>
          <c:layout>
            <c:manualLayout>
              <c:xMode val="edge"/>
              <c:yMode val="edge"/>
              <c:x val="6.4852441063891361E-2"/>
              <c:y val="0.17780265070172013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2737818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CB5185-13B9-4A90-B745-9BB1BCBC1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Smashing worksheet v2.dotx</Template>
  <TotalTime>0</TotalTime>
  <Pages>8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3</cp:revision>
  <dcterms:created xsi:type="dcterms:W3CDTF">2018-03-26T09:32:00Z</dcterms:created>
  <dcterms:modified xsi:type="dcterms:W3CDTF">2018-03-26T09:35:00Z</dcterms:modified>
</cp:coreProperties>
</file>