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DB1CE" w14:textId="57C45599" w:rsidR="00DB7BA5" w:rsidRDefault="00EC152E" w:rsidP="00EC152E">
      <w:pPr>
        <w:pStyle w:val="Heading1"/>
      </w:pPr>
      <w:proofErr w:type="spellStart"/>
      <w:r>
        <w:t>iG</w:t>
      </w:r>
      <w:proofErr w:type="spellEnd"/>
      <w:r>
        <w:t xml:space="preserve"> Chem 1 EQ P6 15w to 01w 240marks </w:t>
      </w:r>
    </w:p>
    <w:p w14:paraId="6A2F25C6" w14:textId="77777777" w:rsidR="00EC152E" w:rsidRDefault="00EC152E" w:rsidP="00301366">
      <w:pPr>
        <w:spacing w:after="0" w:line="240" w:lineRule="auto"/>
      </w:pPr>
    </w:p>
    <w:p w14:paraId="4137D44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1/</w:t>
      </w:r>
      <w:r w:rsidRPr="00057E3A">
        <w:rPr>
          <w:rFonts w:cs="Calibri"/>
          <w:b/>
          <w:color w:val="000000"/>
          <w:lang w:val="en-CA" w:eastAsia="en-CA"/>
        </w:rPr>
        <w:t xml:space="preserve"> </w:t>
      </w:r>
      <w:r>
        <w:t>iGCSE Chem/2015/w/Paper 62/</w:t>
      </w:r>
    </w:p>
    <w:p w14:paraId="15D7AD18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153DBBD8" wp14:editId="7C5C1A58">
            <wp:extent cx="6570980" cy="8707755"/>
            <wp:effectExtent l="0" t="0" r="1270" b="0"/>
            <wp:docPr id="101" name="Picture 101" descr="C:\Users\Paddy Smashing\AppData\Roaming\M8 Software\Spartan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C:\Users\Paddy Smashing\AppData\Roaming\M8 Software\Spartan_Data\Clips\OL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82A85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2/</w:t>
      </w:r>
      <w:r w:rsidRPr="00057E3A">
        <w:rPr>
          <w:rFonts w:cs="Calibri"/>
          <w:b/>
          <w:color w:val="000000"/>
        </w:rPr>
        <w:t xml:space="preserve"> </w:t>
      </w:r>
      <w:r>
        <w:t>iGCSE Chem/2015s/Paper 6/</w:t>
      </w:r>
    </w:p>
    <w:p w14:paraId="5023D7A7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46B89BE" wp14:editId="5C902DE4">
            <wp:extent cx="6506845" cy="8665845"/>
            <wp:effectExtent l="0" t="0" r="8255" b="1905"/>
            <wp:docPr id="99" name="Picture 99" descr="C:\Users\Paddy Smashing\AppData\Roaming\M8 Software\Spartan_Data\Clips\OL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ddy Smashing\AppData\Roaming\M8 Software\Spartan_Data\Clips\OL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379C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0A15095F" w14:textId="5DC1E7B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3/</w:t>
      </w:r>
      <w:r w:rsidRPr="00057E3A">
        <w:rPr>
          <w:rFonts w:cs="Calibri"/>
          <w:b/>
          <w:color w:val="000000"/>
        </w:rPr>
        <w:t xml:space="preserve"> </w:t>
      </w:r>
      <w:r>
        <w:t>iGCSE Chem/2015march/Paper 6/</w:t>
      </w:r>
    </w:p>
    <w:p w14:paraId="641543F9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23D6503" wp14:editId="2858EE1F">
            <wp:extent cx="6506845" cy="7985125"/>
            <wp:effectExtent l="0" t="0" r="8255" b="0"/>
            <wp:docPr id="97" name="Picture 97" descr="C:\Users\Paddy Smashing\AppData\Roaming\M8 Software\Spartan_Data\Clips\OL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Paddy Smashing\AppData\Roaming\M8 Software\Spartan_Data\Clips\OL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8F39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1EDD85B8" w14:textId="11D95D9A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4/</w:t>
      </w:r>
      <w:r w:rsidRPr="00057E3A">
        <w:rPr>
          <w:rFonts w:cs="Calibri"/>
          <w:b/>
          <w:color w:val="000000"/>
        </w:rPr>
        <w:t xml:space="preserve"> </w:t>
      </w:r>
      <w:r>
        <w:t>iGCSE Chem/2015march/Paper 6/</w:t>
      </w:r>
    </w:p>
    <w:p w14:paraId="335FAAA7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6B3E06B" wp14:editId="649C9F03">
            <wp:extent cx="6051176" cy="6308459"/>
            <wp:effectExtent l="0" t="0" r="6985" b="0"/>
            <wp:docPr id="95" name="Picture 95" descr="C:\Users\Paddy Smashing\AppData\Roaming\M8 Software\Spartan_Data\Clips\OL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addy Smashing\AppData\Roaming\M8 Software\Spartan_Data\Clips\OL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21" cy="63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9517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5/</w:t>
      </w:r>
      <w:r w:rsidRPr="00057E3A">
        <w:rPr>
          <w:rFonts w:cs="Calibri"/>
          <w:b/>
          <w:color w:val="000000"/>
        </w:rPr>
        <w:t xml:space="preserve"> </w:t>
      </w:r>
      <w:r>
        <w:t>iGCSE Chem/2015march/Paper 6/</w:t>
      </w:r>
    </w:p>
    <w:p w14:paraId="2B103EF8" w14:textId="77777777" w:rsidR="001626E7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49A8B7E" wp14:editId="62826CAB">
            <wp:extent cx="6507748" cy="2339788"/>
            <wp:effectExtent l="0" t="0" r="7620" b="3810"/>
            <wp:docPr id="102" name="Picture 102" descr="C:\Users\Paddy Smashing\AppData\Roaming\M8 Software\Spartan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addy Smashing\AppData\Roaming\M8 Software\Spartan_Data\Clips\OL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71"/>
                    <a:stretch/>
                  </pic:blipFill>
                  <pic:spPr bwMode="auto">
                    <a:xfrm>
                      <a:off x="0" y="0"/>
                      <a:ext cx="6514523" cy="23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E9E0C" w14:textId="678D194B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6190069D" wp14:editId="43AF0EC5">
            <wp:extent cx="6677025" cy="2568164"/>
            <wp:effectExtent l="0" t="0" r="0" b="3810"/>
            <wp:docPr id="93" name="Picture 93" descr="C:\Users\Paddy Smashing\AppData\Roaming\M8 Software\Spartan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addy Smashing\AppData\Roaming\M8 Software\Spartan_Data\Clips\OL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2"/>
                    <a:stretch/>
                  </pic:blipFill>
                  <pic:spPr bwMode="auto">
                    <a:xfrm>
                      <a:off x="0" y="0"/>
                      <a:ext cx="6677025" cy="256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21497" w14:textId="77777777" w:rsidR="00642D7A" w:rsidRPr="00C47B5B" w:rsidRDefault="00642D7A" w:rsidP="00642D7A">
      <w:pPr>
        <w:spacing w:after="0" w:line="240" w:lineRule="auto"/>
      </w:pPr>
    </w:p>
    <w:p w14:paraId="789CC3B6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484460BC" wp14:editId="023FDE59">
            <wp:extent cx="6241415" cy="6539230"/>
            <wp:effectExtent l="0" t="0" r="6985" b="0"/>
            <wp:docPr id="92" name="Picture 92" descr="C:\Users\Paddy Smashing\AppData\Roaming\M8 Software\Spartan_Data\Clips\O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addy Smashing\AppData\Roaming\M8 Software\Spartan_Data\Clips\OL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1BAC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6741ABD6" wp14:editId="5D6A10BA">
            <wp:extent cx="6252210" cy="8314690"/>
            <wp:effectExtent l="0" t="0" r="0" b="0"/>
            <wp:docPr id="91" name="Picture 91" descr="C:\Users\Paddy Smashing\AppData\Roaming\M8 Software\Spartan_Data\Clips\OL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addy Smashing\AppData\Roaming\M8 Software\Spartan_Data\Clips\OL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6761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49109433" wp14:editId="1C124032">
            <wp:extent cx="6294755" cy="3966210"/>
            <wp:effectExtent l="0" t="0" r="0" b="0"/>
            <wp:docPr id="90" name="Picture 90" descr="C:\Users\Paddy Smashing\AppData\Roaming\M8 Software\Spartan_Data\Clips\OL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addy Smashing\AppData\Roaming\M8 Software\Spartan_Data\Clips\OL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E28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6/</w:t>
      </w:r>
      <w:r w:rsidRPr="00057E3A">
        <w:rPr>
          <w:rFonts w:cs="Calibri"/>
          <w:b/>
          <w:color w:val="000000"/>
        </w:rPr>
        <w:t xml:space="preserve"> </w:t>
      </w:r>
      <w:r>
        <w:t>iGCSE Chem/2014/w/Paper 6/</w:t>
      </w:r>
    </w:p>
    <w:p w14:paraId="32A463A2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3358593" wp14:editId="37520FDA">
            <wp:extent cx="6539230" cy="4912360"/>
            <wp:effectExtent l="0" t="0" r="0" b="2540"/>
            <wp:docPr id="87" name="Picture 87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0ABA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6236E18E" wp14:editId="5BEA1E91">
            <wp:extent cx="5795682" cy="5259917"/>
            <wp:effectExtent l="0" t="0" r="0" b="0"/>
            <wp:docPr id="86" name="Picture 86" descr="C:\Users\Paddy Smashing\AppData\Roaming\M8 Software\Spartan_Data\Clips\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addy Smashing\AppData\Roaming\M8 Software\Spartan_Data\Clips\OL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76" cy="52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B695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7/</w:t>
      </w:r>
      <w:r w:rsidRPr="00057E3A">
        <w:rPr>
          <w:rFonts w:cs="Calibri"/>
          <w:b/>
          <w:color w:val="000000"/>
        </w:rPr>
        <w:t xml:space="preserve"> </w:t>
      </w:r>
      <w:r>
        <w:t>iGCSE Chem/2014s/Paper 6/</w:t>
      </w:r>
    </w:p>
    <w:p w14:paraId="662544C2" w14:textId="5EF148E6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CC1520B" wp14:editId="5B530EC5">
            <wp:extent cx="5002305" cy="4245116"/>
            <wp:effectExtent l="0" t="0" r="8255" b="3175"/>
            <wp:docPr id="83" name="Picture 83" descr="C:\Users\Paddy Smashing\AppData\Roaming\M8 Software\Spartan_Data\Clips\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C:\Users\Paddy Smashing\AppData\Roaming\M8 Software\Spartan_Data\Clips\OL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93"/>
                    <a:stretch/>
                  </pic:blipFill>
                  <pic:spPr bwMode="auto">
                    <a:xfrm>
                      <a:off x="0" y="0"/>
                      <a:ext cx="5004925" cy="42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6927E" w14:textId="6AAEDE09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5188FF8C" wp14:editId="57AC064B">
            <wp:extent cx="6285472" cy="2871844"/>
            <wp:effectExtent l="0" t="0" r="1270" b="5080"/>
            <wp:docPr id="103" name="Picture 103" descr="C:\Users\Paddy Smashing\AppData\Roaming\M8 Software\Spartan_Data\Clips\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 descr="C:\Users\Paddy Smashing\AppData\Roaming\M8 Software\Spartan_Data\Clips\OL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7"/>
                    <a:stretch/>
                  </pic:blipFill>
                  <pic:spPr bwMode="auto">
                    <a:xfrm>
                      <a:off x="0" y="0"/>
                      <a:ext cx="6285865" cy="28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BC6FB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AA83898" wp14:editId="22900FD7">
            <wp:extent cx="6326505" cy="903605"/>
            <wp:effectExtent l="0" t="0" r="0" b="0"/>
            <wp:docPr id="82" name="Picture 82" descr="C:\Users\Paddy Smashing\AppData\Roaming\M8 Software\Spartan_Data\Clips\O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C:\Users\Paddy Smashing\AppData\Roaming\M8 Software\Spartan_Data\Clips\OL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525E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8/</w:t>
      </w:r>
      <w:r w:rsidRPr="00057E3A">
        <w:rPr>
          <w:rFonts w:cs="Calibri"/>
          <w:b/>
          <w:color w:val="000000"/>
        </w:rPr>
        <w:t xml:space="preserve"> </w:t>
      </w:r>
      <w:r>
        <w:t>iGCSE Chem/2013s/Paper 6/</w:t>
      </w:r>
    </w:p>
    <w:p w14:paraId="706DA90D" w14:textId="6474FB3B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BBC5EE2" wp14:editId="04C7F85B">
            <wp:extent cx="6124277" cy="5325036"/>
            <wp:effectExtent l="0" t="0" r="0" b="9525"/>
            <wp:docPr id="80" name="Picture 80" descr="C:\Users\Paddy Smashing\AppData\Roaming\M8 Software\Spartan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C:\Users\Paddy Smashing\AppData\Roaming\M8 Software\Spartan_Data\Clips\OL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7077"/>
                    <a:stretch/>
                  </pic:blipFill>
                  <pic:spPr bwMode="auto">
                    <a:xfrm>
                      <a:off x="0" y="0"/>
                      <a:ext cx="6124575" cy="53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6E058" w14:textId="2C698EF9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689EBBCC" wp14:editId="475F71A4">
            <wp:extent cx="6124575" cy="2976880"/>
            <wp:effectExtent l="0" t="0" r="9525" b="0"/>
            <wp:docPr id="104" name="Picture 104" descr="C:\Users\Paddy Smashing\AppData\Roaming\M8 Software\Spartan_Data\Clips\OL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C:\Users\Paddy Smashing\AppData\Roaming\M8 Software\Spartan_Data\Clips\OL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26"/>
                    <a:stretch/>
                  </pic:blipFill>
                  <pic:spPr bwMode="auto">
                    <a:xfrm>
                      <a:off x="0" y="0"/>
                      <a:ext cx="612457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B4DCF" w14:textId="77777777" w:rsidR="00642D7A" w:rsidRPr="00C47B5B" w:rsidRDefault="00642D7A" w:rsidP="00642D7A">
      <w:pPr>
        <w:spacing w:after="0" w:line="240" w:lineRule="auto"/>
      </w:pPr>
    </w:p>
    <w:p w14:paraId="78E4E23A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9/</w:t>
      </w:r>
      <w:r w:rsidRPr="00057E3A">
        <w:rPr>
          <w:rFonts w:cs="Calibri"/>
          <w:b/>
          <w:color w:val="000000"/>
        </w:rPr>
        <w:t xml:space="preserve"> </w:t>
      </w:r>
      <w:r>
        <w:t>iGCSE Chem/2013s/Paper 6/</w:t>
      </w:r>
    </w:p>
    <w:p w14:paraId="7FC7B7B6" w14:textId="46706100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51D3786D" wp14:editId="011F6753">
            <wp:extent cx="6167062" cy="5741895"/>
            <wp:effectExtent l="0" t="0" r="5715" b="0"/>
            <wp:docPr id="78" name="Picture 78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42"/>
                    <a:stretch/>
                  </pic:blipFill>
                  <pic:spPr bwMode="auto">
                    <a:xfrm>
                      <a:off x="0" y="0"/>
                      <a:ext cx="6167120" cy="57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609F3" w14:textId="79F89E05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51D3117D" wp14:editId="16489DE4">
            <wp:extent cx="6167120" cy="3486748"/>
            <wp:effectExtent l="0" t="0" r="5080" b="0"/>
            <wp:docPr id="105" name="Picture 105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37"/>
                    <a:stretch/>
                  </pic:blipFill>
                  <pic:spPr bwMode="auto">
                    <a:xfrm>
                      <a:off x="0" y="0"/>
                      <a:ext cx="6167120" cy="348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FD002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ECED6D2" wp14:editId="5013FC92">
            <wp:extent cx="5901055" cy="2317750"/>
            <wp:effectExtent l="0" t="0" r="4445" b="6350"/>
            <wp:docPr id="77" name="Picture 77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9F30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10/</w:t>
      </w:r>
      <w:r w:rsidRPr="00057E3A">
        <w:rPr>
          <w:rFonts w:cs="Calibri"/>
          <w:b/>
          <w:color w:val="000000"/>
        </w:rPr>
        <w:t xml:space="preserve"> </w:t>
      </w:r>
      <w:r>
        <w:t>iGCSE Chem/2012s/Paper 6/</w:t>
      </w:r>
    </w:p>
    <w:p w14:paraId="3E56D2B3" w14:textId="4032041B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9CD556A" wp14:editId="0BDBEBC7">
            <wp:extent cx="6209665" cy="3711388"/>
            <wp:effectExtent l="0" t="0" r="635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31"/>
                    <a:stretch/>
                  </pic:blipFill>
                  <pic:spPr bwMode="auto">
                    <a:xfrm>
                      <a:off x="0" y="0"/>
                      <a:ext cx="6209665" cy="37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45AC5" w14:textId="42AB2509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3AB8B292" wp14:editId="468BA5DD">
            <wp:extent cx="6209665" cy="4323117"/>
            <wp:effectExtent l="0" t="0" r="635" b="127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6" b="5550"/>
                    <a:stretch/>
                  </pic:blipFill>
                  <pic:spPr bwMode="auto">
                    <a:xfrm>
                      <a:off x="0" y="0"/>
                      <a:ext cx="6209665" cy="43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DE3D6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11/</w:t>
      </w:r>
      <w:r w:rsidRPr="00057E3A">
        <w:rPr>
          <w:rFonts w:cs="Calibri"/>
          <w:b/>
          <w:color w:val="000000"/>
        </w:rPr>
        <w:t xml:space="preserve"> </w:t>
      </w:r>
      <w:r>
        <w:t>iGCSE Chem/2011/w/Paper 6/</w:t>
      </w:r>
    </w:p>
    <w:p w14:paraId="127A552C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D908F53" wp14:editId="7DD72D54">
            <wp:extent cx="6411595" cy="3742690"/>
            <wp:effectExtent l="0" t="0" r="825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" b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3E1A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7A2236F2" w14:textId="7666D903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12/</w:t>
      </w:r>
      <w:r w:rsidRPr="00057E3A">
        <w:rPr>
          <w:rFonts w:cs="Calibri"/>
          <w:b/>
          <w:color w:val="000000"/>
        </w:rPr>
        <w:t xml:space="preserve"> </w:t>
      </w:r>
      <w:r>
        <w:t>iGCSE Chem/2011/w/Paper 6/</w:t>
      </w:r>
    </w:p>
    <w:p w14:paraId="0DA2EA70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42F2E8F9" wp14:editId="7BE0833A">
            <wp:extent cx="6102985" cy="836803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4D80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3E087C5E" w14:textId="387B4895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13/</w:t>
      </w:r>
      <w:r w:rsidRPr="00057E3A">
        <w:rPr>
          <w:rFonts w:cs="Calibri"/>
          <w:b/>
          <w:color w:val="000000"/>
        </w:rPr>
        <w:t xml:space="preserve"> </w:t>
      </w:r>
      <w:r>
        <w:t>iGCSE Chem/2011s/Paper 6/</w:t>
      </w:r>
    </w:p>
    <w:p w14:paraId="6697E608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F17420D" wp14:editId="6A4DE1D5">
            <wp:extent cx="6113780" cy="6060440"/>
            <wp:effectExtent l="0" t="0" r="127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B07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14/</w:t>
      </w:r>
      <w:r w:rsidRPr="00057E3A">
        <w:rPr>
          <w:rFonts w:cs="Calibri"/>
          <w:b/>
          <w:color w:val="000000"/>
        </w:rPr>
        <w:t xml:space="preserve"> </w:t>
      </w:r>
      <w:r>
        <w:t>iGCSE Chem/2011s/Paper 6/</w:t>
      </w:r>
    </w:p>
    <w:p w14:paraId="545EFD8E" w14:textId="2DF27360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48DDA4FC" wp14:editId="7DE6B403">
            <wp:extent cx="6134124" cy="3227294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" b="61452"/>
                    <a:stretch/>
                  </pic:blipFill>
                  <pic:spPr bwMode="auto">
                    <a:xfrm>
                      <a:off x="0" y="0"/>
                      <a:ext cx="6134735" cy="32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0F361" w14:textId="5BC5B158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4A316664" wp14:editId="1B2D6D98">
            <wp:extent cx="6134735" cy="4823087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6" b="3942"/>
                    <a:stretch/>
                  </pic:blipFill>
                  <pic:spPr bwMode="auto">
                    <a:xfrm>
                      <a:off x="0" y="0"/>
                      <a:ext cx="6134735" cy="482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20421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16/</w:t>
      </w:r>
      <w:r w:rsidRPr="00057E3A">
        <w:rPr>
          <w:rFonts w:cs="Calibri"/>
          <w:b/>
          <w:color w:val="000000"/>
        </w:rPr>
        <w:t xml:space="preserve"> </w:t>
      </w:r>
      <w:r>
        <w:t>iGCSE Chem/2010/w/Paper 6/</w:t>
      </w:r>
    </w:p>
    <w:p w14:paraId="28D55422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44B101C" wp14:editId="3EB5E4DA">
            <wp:extent cx="6252210" cy="2552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9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76A5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3196180" wp14:editId="5FBE5153">
            <wp:extent cx="6252210" cy="39446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7"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7D3E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551946B2" w14:textId="38D22AEC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17/</w:t>
      </w:r>
      <w:r w:rsidRPr="00057E3A">
        <w:rPr>
          <w:rFonts w:cs="Calibri"/>
          <w:b/>
          <w:color w:val="000000"/>
        </w:rPr>
        <w:t xml:space="preserve"> </w:t>
      </w:r>
      <w:r>
        <w:t>iGCSE Chem/2010/w/Paper 6/</w:t>
      </w:r>
    </w:p>
    <w:p w14:paraId="45BA01B1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342D796" wp14:editId="565567B0">
            <wp:extent cx="6060440" cy="79635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B3C7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2577AEBE" wp14:editId="7B7786C3">
            <wp:extent cx="6134735" cy="762381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08FEB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3379DB94" wp14:editId="64E9969A">
            <wp:extent cx="6252210" cy="90481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EDCE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704389FA" wp14:editId="6A113B92">
            <wp:extent cx="5986145" cy="28816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E3F5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18/</w:t>
      </w:r>
      <w:r w:rsidRPr="00057E3A">
        <w:rPr>
          <w:rFonts w:cs="Calibri"/>
          <w:b/>
          <w:color w:val="000000"/>
        </w:rPr>
        <w:t xml:space="preserve"> </w:t>
      </w:r>
      <w:r>
        <w:t>iGCSE Chem/2009/w/Paper 6/</w:t>
      </w:r>
      <w:r w:rsidRPr="00C47B5B">
        <w:t xml:space="preserve"> Q3</w:t>
      </w:r>
    </w:p>
    <w:p w14:paraId="310E0BF7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22744B4" wp14:editId="2783801D">
            <wp:extent cx="6283960" cy="925195"/>
            <wp:effectExtent l="0" t="0" r="254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6" b="3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D40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19/</w:t>
      </w:r>
      <w:r w:rsidRPr="00057E3A">
        <w:rPr>
          <w:rFonts w:cs="Calibri"/>
          <w:b/>
          <w:color w:val="000000"/>
        </w:rPr>
        <w:t xml:space="preserve"> </w:t>
      </w:r>
      <w:r>
        <w:t>iGCSE Chem/2009/w/Paper 6/</w:t>
      </w:r>
    </w:p>
    <w:p w14:paraId="78EBED73" w14:textId="0A3E94B7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AD6A063" wp14:editId="45ECBB9E">
            <wp:extent cx="6209665" cy="2675965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" b="66988"/>
                    <a:stretch/>
                  </pic:blipFill>
                  <pic:spPr bwMode="auto">
                    <a:xfrm>
                      <a:off x="0" y="0"/>
                      <a:ext cx="6209665" cy="26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BF68A" w14:textId="1A8DDF9B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4FC7FE1F" wp14:editId="2838A0FE">
            <wp:extent cx="6158753" cy="5017492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2" b="3381"/>
                    <a:stretch/>
                  </pic:blipFill>
                  <pic:spPr bwMode="auto">
                    <a:xfrm>
                      <a:off x="0" y="0"/>
                      <a:ext cx="6190635" cy="50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15DFA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20/</w:t>
      </w:r>
      <w:r w:rsidRPr="00057E3A">
        <w:rPr>
          <w:rFonts w:cs="Calibri"/>
          <w:b/>
          <w:color w:val="000000"/>
        </w:rPr>
        <w:t xml:space="preserve"> </w:t>
      </w:r>
      <w:r>
        <w:t>iGCSE Chem/2009s/Paper 6/</w:t>
      </w:r>
    </w:p>
    <w:p w14:paraId="657EFA56" w14:textId="730405F3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5DB434A3" wp14:editId="691649D3">
            <wp:extent cx="5782235" cy="445443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89"/>
                    <a:stretch/>
                  </pic:blipFill>
                  <pic:spPr bwMode="auto">
                    <a:xfrm>
                      <a:off x="0" y="0"/>
                      <a:ext cx="5785300" cy="445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51E54" w14:textId="4E4981D0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7505E7CB" wp14:editId="19DBFCC8">
            <wp:extent cx="6283960" cy="2792805"/>
            <wp:effectExtent l="0" t="0" r="254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94" b="4807"/>
                    <a:stretch/>
                  </pic:blipFill>
                  <pic:spPr bwMode="auto">
                    <a:xfrm>
                      <a:off x="0" y="0"/>
                      <a:ext cx="6283960" cy="27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B020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21/</w:t>
      </w:r>
      <w:r w:rsidRPr="00057E3A">
        <w:rPr>
          <w:rFonts w:cs="Calibri"/>
          <w:b/>
          <w:color w:val="000000"/>
        </w:rPr>
        <w:t xml:space="preserve"> </w:t>
      </w:r>
      <w:r>
        <w:t>iGCSE Chem/2008/w/Paper 6/</w:t>
      </w:r>
    </w:p>
    <w:p w14:paraId="3FAF9145" w14:textId="25ACFA52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D237A4B" wp14:editId="08527190">
            <wp:extent cx="6176959" cy="6320118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38"/>
                    <a:stretch/>
                  </pic:blipFill>
                  <pic:spPr bwMode="auto">
                    <a:xfrm>
                      <a:off x="0" y="0"/>
                      <a:ext cx="6177280" cy="63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BF51A" w14:textId="7DC6D410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4FC26020" wp14:editId="155B6FFC">
            <wp:extent cx="6177280" cy="2738344"/>
            <wp:effectExtent l="0" t="0" r="0" b="508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49"/>
                    <a:stretch/>
                  </pic:blipFill>
                  <pic:spPr bwMode="auto">
                    <a:xfrm>
                      <a:off x="0" y="0"/>
                      <a:ext cx="6177280" cy="273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4CF25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22/</w:t>
      </w:r>
      <w:r w:rsidRPr="00057E3A">
        <w:rPr>
          <w:rFonts w:cs="Calibri"/>
          <w:b/>
          <w:color w:val="000000"/>
        </w:rPr>
        <w:t xml:space="preserve"> </w:t>
      </w:r>
      <w:r>
        <w:t>iGCSE Chem/2008s/Paper 6/</w:t>
      </w:r>
    </w:p>
    <w:p w14:paraId="2F6B986E" w14:textId="532AF5B6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165FD49" wp14:editId="271D7DE4">
            <wp:extent cx="6167120" cy="6145306"/>
            <wp:effectExtent l="0" t="0" r="508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43"/>
                    <a:stretch/>
                  </pic:blipFill>
                  <pic:spPr bwMode="auto">
                    <a:xfrm>
                      <a:off x="0" y="0"/>
                      <a:ext cx="6167120" cy="61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13723" w14:textId="3F4D0265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861BDE1" wp14:editId="2606B804">
            <wp:extent cx="6154010" cy="531644"/>
            <wp:effectExtent l="0" t="0" r="0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90" b="4597"/>
                    <a:stretch/>
                  </pic:blipFill>
                  <pic:spPr bwMode="auto">
                    <a:xfrm>
                      <a:off x="0" y="0"/>
                      <a:ext cx="6167120" cy="53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39392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23/</w:t>
      </w:r>
      <w:r w:rsidRPr="00057E3A">
        <w:rPr>
          <w:rFonts w:cs="Calibri"/>
          <w:b/>
          <w:color w:val="000000"/>
        </w:rPr>
        <w:t xml:space="preserve"> </w:t>
      </w:r>
      <w:r>
        <w:t>iGCSE Chem/2007s/Paper 6/</w:t>
      </w:r>
    </w:p>
    <w:p w14:paraId="6301192F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180403C8" wp14:editId="6D11D51D">
            <wp:extent cx="6283960" cy="769810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DB791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3C30156A" w14:textId="6ACE332A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24/</w:t>
      </w:r>
      <w:r w:rsidRPr="00057E3A">
        <w:rPr>
          <w:rFonts w:cs="Calibri"/>
          <w:b/>
          <w:color w:val="000000"/>
        </w:rPr>
        <w:t xml:space="preserve"> </w:t>
      </w:r>
      <w:r>
        <w:t>iGCSE Chem/2007s/Paper 6/</w:t>
      </w:r>
    </w:p>
    <w:p w14:paraId="1BB24838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029A1FC" wp14:editId="3838227B">
            <wp:extent cx="6134735" cy="83680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B6AC7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2189557A" w14:textId="6EC7D8F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25/</w:t>
      </w:r>
      <w:r w:rsidRPr="00057E3A">
        <w:rPr>
          <w:rFonts w:cs="Calibri"/>
          <w:b/>
          <w:color w:val="000000"/>
        </w:rPr>
        <w:t xml:space="preserve"> </w:t>
      </w:r>
      <w:r>
        <w:t>iGCSE Chem/2006/w/Paper 6/</w:t>
      </w:r>
    </w:p>
    <w:p w14:paraId="2CA0E796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5C8F8BAB" wp14:editId="713E5025">
            <wp:extent cx="5970494" cy="3142877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 b="6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87" cy="31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3D29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BADED70" wp14:editId="2A7A8A60">
            <wp:extent cx="6241415" cy="1775460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6" b="2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08C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26/</w:t>
      </w:r>
      <w:r w:rsidRPr="00057E3A">
        <w:rPr>
          <w:rFonts w:cs="Calibri"/>
          <w:b/>
          <w:color w:val="000000"/>
        </w:rPr>
        <w:t xml:space="preserve"> </w:t>
      </w:r>
      <w:r>
        <w:t>iGCSE Chem/2006/w/Paper 6/</w:t>
      </w:r>
    </w:p>
    <w:p w14:paraId="2277CA62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A1B508E" wp14:editId="66C2BDBD">
            <wp:extent cx="5862917" cy="4374670"/>
            <wp:effectExtent l="0" t="0" r="508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" b="4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83" cy="43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D064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7DCBD838" wp14:editId="1032D6DB">
            <wp:extent cx="6252210" cy="23393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6E69" w14:textId="77777777" w:rsidR="00642D7A" w:rsidRPr="00C47B5B" w:rsidRDefault="00642D7A" w:rsidP="00642D7A">
      <w:pPr>
        <w:spacing w:after="0" w:line="240" w:lineRule="auto"/>
      </w:pPr>
    </w:p>
    <w:p w14:paraId="72168310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27/</w:t>
      </w:r>
      <w:r w:rsidRPr="00057E3A">
        <w:rPr>
          <w:rFonts w:cs="Calibri"/>
          <w:b/>
          <w:color w:val="000000"/>
        </w:rPr>
        <w:t xml:space="preserve"> </w:t>
      </w:r>
      <w:r>
        <w:t>iGCSE Chem/2006s/Paper 6/</w:t>
      </w:r>
    </w:p>
    <w:p w14:paraId="64AF039B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9694270" wp14:editId="262682FA">
            <wp:extent cx="6102985" cy="63373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D23B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292A48D2" w14:textId="57F5F0B2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28/</w:t>
      </w:r>
      <w:r w:rsidRPr="00057E3A">
        <w:rPr>
          <w:rFonts w:cs="Calibri"/>
          <w:b/>
          <w:color w:val="000000"/>
        </w:rPr>
        <w:t xml:space="preserve"> </w:t>
      </w:r>
      <w:r>
        <w:t>iGCSE Chem/2005/w/Paper 6/</w:t>
      </w:r>
    </w:p>
    <w:p w14:paraId="56386F43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E7B84D1" wp14:editId="53A31127">
            <wp:extent cx="6177280" cy="41357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1486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29/</w:t>
      </w:r>
      <w:r w:rsidRPr="00057E3A">
        <w:rPr>
          <w:rFonts w:cs="Calibri"/>
          <w:b/>
          <w:color w:val="000000"/>
        </w:rPr>
        <w:t xml:space="preserve"> </w:t>
      </w:r>
      <w:r>
        <w:t>iGCSE Chem/2005/w/Paper 6/</w:t>
      </w:r>
    </w:p>
    <w:p w14:paraId="0813D3A4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1D5ED18" wp14:editId="76F58915">
            <wp:extent cx="6167120" cy="160528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F8D7" w14:textId="723959D0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4498E2E4" wp14:editId="64908362">
            <wp:extent cx="6177280" cy="1075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69" b="33850"/>
                    <a:stretch/>
                  </pic:blipFill>
                  <pic:spPr bwMode="auto">
                    <a:xfrm>
                      <a:off x="0" y="0"/>
                      <a:ext cx="6177280" cy="10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763FF" w14:textId="7103E29C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D19649F" wp14:editId="6C27F099">
            <wp:extent cx="6176640" cy="2514674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18"/>
                    <a:stretch/>
                  </pic:blipFill>
                  <pic:spPr bwMode="auto">
                    <a:xfrm>
                      <a:off x="0" y="0"/>
                      <a:ext cx="6177280" cy="25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94E22" w14:textId="77777777" w:rsidR="00642D7A" w:rsidRPr="00C47B5B" w:rsidRDefault="00642D7A" w:rsidP="00642D7A">
      <w:pPr>
        <w:spacing w:after="0" w:line="240" w:lineRule="auto"/>
      </w:pPr>
    </w:p>
    <w:p w14:paraId="0AD75C46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30/</w:t>
      </w:r>
      <w:r w:rsidRPr="00057E3A">
        <w:rPr>
          <w:rFonts w:cs="Calibri"/>
          <w:b/>
          <w:color w:val="000000"/>
        </w:rPr>
        <w:t xml:space="preserve"> </w:t>
      </w:r>
      <w:r>
        <w:t>iGCSE Chem/2005s/Paper 6/</w:t>
      </w:r>
    </w:p>
    <w:p w14:paraId="02FBAED1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4C0A3692" wp14:editId="3EDC6E28">
            <wp:extent cx="6283960" cy="331724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430C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31/</w:t>
      </w:r>
      <w:r w:rsidRPr="00057E3A">
        <w:rPr>
          <w:rFonts w:cs="Calibri"/>
          <w:b/>
          <w:color w:val="000000"/>
        </w:rPr>
        <w:t xml:space="preserve"> </w:t>
      </w:r>
      <w:r>
        <w:t>iGCSE Chem/2004/w/Paper 6/</w:t>
      </w:r>
    </w:p>
    <w:p w14:paraId="7D0EE2E6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97ADCAF" wp14:editId="6970EB7B">
            <wp:extent cx="6326505" cy="5699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9AE0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3F238396" w14:textId="53460A9A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32/</w:t>
      </w:r>
      <w:r w:rsidRPr="00057E3A">
        <w:rPr>
          <w:rFonts w:cs="Calibri"/>
          <w:b/>
          <w:color w:val="000000"/>
        </w:rPr>
        <w:t xml:space="preserve"> </w:t>
      </w:r>
      <w:r>
        <w:t>iGCSE Chem/2004s/Paper 6/</w:t>
      </w:r>
    </w:p>
    <w:p w14:paraId="507BEDBA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C06B995" wp14:editId="705A842F">
            <wp:extent cx="6279776" cy="7283156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43" cy="728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E96A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33/</w:t>
      </w:r>
      <w:r w:rsidRPr="00057E3A">
        <w:rPr>
          <w:rFonts w:cs="Calibri"/>
          <w:b/>
          <w:color w:val="000000"/>
        </w:rPr>
        <w:t xml:space="preserve"> </w:t>
      </w:r>
      <w:r>
        <w:t>iGCSE Chem/2003/w/Paper 6/</w:t>
      </w:r>
    </w:p>
    <w:p w14:paraId="0A16501E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BFFB2BC" wp14:editId="5B78B215">
            <wp:extent cx="6134735" cy="2009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42C0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4054BD06" wp14:editId="0DE47084">
            <wp:extent cx="6134735" cy="35725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8DE7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34/</w:t>
      </w:r>
      <w:r w:rsidRPr="00057E3A">
        <w:rPr>
          <w:rFonts w:cs="Calibri"/>
          <w:b/>
          <w:color w:val="000000"/>
        </w:rPr>
        <w:t xml:space="preserve"> </w:t>
      </w:r>
      <w:r>
        <w:t>iGCSE Chem/2003/w/Paper 6/</w:t>
      </w:r>
    </w:p>
    <w:p w14:paraId="76759BB3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FBD298F" wp14:editId="7B6C58E9">
            <wp:extent cx="6134735" cy="5885087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" b="1972"/>
                    <a:stretch/>
                  </pic:blipFill>
                  <pic:spPr bwMode="auto">
                    <a:xfrm>
                      <a:off x="0" y="0"/>
                      <a:ext cx="6142991" cy="58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3187E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35/</w:t>
      </w:r>
      <w:r w:rsidRPr="00057E3A">
        <w:rPr>
          <w:rFonts w:cs="Calibri"/>
          <w:b/>
          <w:color w:val="000000"/>
        </w:rPr>
        <w:t xml:space="preserve"> </w:t>
      </w:r>
      <w:r>
        <w:t>iGCSE Chem/2003/w/Paper 6/</w:t>
      </w:r>
    </w:p>
    <w:p w14:paraId="5B2F53FE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29D84FA" wp14:editId="10032FAF">
            <wp:extent cx="6134735" cy="58051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164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36/</w:t>
      </w:r>
      <w:r w:rsidRPr="00057E3A">
        <w:rPr>
          <w:rFonts w:cs="Calibri"/>
          <w:b/>
          <w:color w:val="000000"/>
        </w:rPr>
        <w:t xml:space="preserve"> </w:t>
      </w:r>
      <w:r>
        <w:t>iGCSE Chem/2003s/Paper 6/</w:t>
      </w:r>
    </w:p>
    <w:p w14:paraId="0181AE4A" w14:textId="62066D46" w:rsidR="00642D7A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548FD47" wp14:editId="4F80DE0A">
            <wp:extent cx="6506060" cy="185547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" b="79581"/>
                    <a:stretch/>
                  </pic:blipFill>
                  <pic:spPr bwMode="auto">
                    <a:xfrm>
                      <a:off x="0" y="0"/>
                      <a:ext cx="6506845" cy="18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AF9DD" w14:textId="737053A5" w:rsidR="001626E7" w:rsidRPr="00C47B5B" w:rsidRDefault="001626E7" w:rsidP="00642D7A">
      <w:pPr>
        <w:spacing w:after="0" w:line="240" w:lineRule="auto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3745E245" wp14:editId="36B4587C">
            <wp:extent cx="6285475" cy="6890647"/>
            <wp:effectExtent l="0" t="0" r="1270" b="571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2" b="1839"/>
                    <a:stretch/>
                  </pic:blipFill>
                  <pic:spPr bwMode="auto">
                    <a:xfrm>
                      <a:off x="0" y="0"/>
                      <a:ext cx="6285865" cy="689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7F019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1BB4E221" wp14:editId="0553CC5B">
            <wp:extent cx="6443345" cy="1882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7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F4B0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3692D729" w14:textId="3FB35D4C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37/</w:t>
      </w:r>
      <w:r w:rsidRPr="00057E3A">
        <w:rPr>
          <w:rFonts w:cs="Calibri"/>
          <w:b/>
          <w:color w:val="000000"/>
        </w:rPr>
        <w:t xml:space="preserve"> </w:t>
      </w:r>
      <w:r>
        <w:t>iGCSE Chem/2002s/Paper 6/</w:t>
      </w:r>
    </w:p>
    <w:p w14:paraId="3A550A4D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AD373A8" wp14:editId="1D08E181">
            <wp:extent cx="6358255" cy="2466975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ED9C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8BFD3DF" wp14:editId="7230132F">
            <wp:extent cx="6315710" cy="141414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5802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38/</w:t>
      </w:r>
      <w:r w:rsidRPr="00057E3A">
        <w:rPr>
          <w:rFonts w:cs="Calibri"/>
          <w:b/>
          <w:color w:val="000000"/>
        </w:rPr>
        <w:t xml:space="preserve"> </w:t>
      </w:r>
      <w:r>
        <w:t>iGCSE Chem/2002s/Paper 6/</w:t>
      </w:r>
    </w:p>
    <w:p w14:paraId="547D1293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395CF7F9" wp14:editId="3EA1D5B6">
            <wp:extent cx="6358255" cy="2466975"/>
            <wp:effectExtent l="0" t="0" r="444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870A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190812E" wp14:editId="7FB8A849">
            <wp:extent cx="6358255" cy="1956435"/>
            <wp:effectExtent l="0" t="0" r="444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7C15" w14:textId="77777777" w:rsidR="001626E7" w:rsidRDefault="001626E7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42CF6B37" w14:textId="5BCDFA19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39/</w:t>
      </w:r>
      <w:r w:rsidRPr="00057E3A">
        <w:rPr>
          <w:rFonts w:cs="Calibri"/>
          <w:b/>
          <w:color w:val="000000"/>
        </w:rPr>
        <w:t xml:space="preserve"> </w:t>
      </w:r>
      <w:r>
        <w:t>iGCSE Chem/2002s/Paper 6/</w:t>
      </w:r>
    </w:p>
    <w:p w14:paraId="2A50FBFE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A1CEBE8" wp14:editId="6597DA32">
            <wp:extent cx="6158753" cy="51709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32" cy="5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FF0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40/</w:t>
      </w:r>
      <w:r w:rsidRPr="00057E3A">
        <w:rPr>
          <w:rFonts w:cs="Calibri"/>
          <w:b/>
          <w:color w:val="000000"/>
        </w:rPr>
        <w:t xml:space="preserve"> </w:t>
      </w:r>
      <w:r>
        <w:t>iGCSE Chem/2002s/Paper 6/</w:t>
      </w:r>
    </w:p>
    <w:p w14:paraId="4F47EC36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1032AFD4" wp14:editId="4C7DA7E4">
            <wp:extent cx="6078070" cy="417194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"/>
                    <a:stretch/>
                  </pic:blipFill>
                  <pic:spPr bwMode="auto">
                    <a:xfrm>
                      <a:off x="0" y="0"/>
                      <a:ext cx="6088203" cy="41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6D2E9" w14:textId="46B5E486" w:rsidR="00EC152E" w:rsidRDefault="00EC152E" w:rsidP="00301366">
      <w:pPr>
        <w:spacing w:after="0" w:line="240" w:lineRule="auto"/>
      </w:pPr>
    </w:p>
    <w:p w14:paraId="4B0CC524" w14:textId="4E2C2586" w:rsidR="00EC152E" w:rsidRDefault="00642D7A" w:rsidP="00642D7A">
      <w:pPr>
        <w:pStyle w:val="Heading1"/>
      </w:pPr>
      <w:r>
        <w:t>Mark Scheme</w:t>
      </w:r>
    </w:p>
    <w:p w14:paraId="797D262D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1/</w:t>
      </w:r>
      <w:r w:rsidRPr="00057E3A">
        <w:rPr>
          <w:rFonts w:cs="Calibri"/>
          <w:b/>
          <w:color w:val="000000"/>
          <w:lang w:val="en-CA" w:eastAsia="en-CA"/>
        </w:rPr>
        <w:tab/>
      </w:r>
      <w:r>
        <w:t>iGCSE Chem/2015/w/Paper 62/</w:t>
      </w:r>
    </w:p>
    <w:p w14:paraId="512E94B7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3A6FFC63" wp14:editId="75322C24">
            <wp:extent cx="7209155" cy="1308100"/>
            <wp:effectExtent l="0" t="0" r="0" b="6350"/>
            <wp:docPr id="100" name="Picture 100" descr="C:\Users\Paddy Smashing\AppData\Roaming\M8 Software\Spartan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C:\Users\Paddy Smashing\AppData\Roaming\M8 Software\Spartan_Data\Clips\OL4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20CD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2/</w:t>
      </w:r>
      <w:r w:rsidRPr="00057E3A">
        <w:rPr>
          <w:rFonts w:cs="Calibri"/>
          <w:b/>
          <w:color w:val="000000"/>
        </w:rPr>
        <w:tab/>
      </w:r>
      <w:r>
        <w:t>iGCSE Chem/2015s/Paper 6/</w:t>
      </w:r>
    </w:p>
    <w:p w14:paraId="035316AB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0D45A8A" wp14:editId="0DA2248C">
            <wp:extent cx="6634480" cy="1595120"/>
            <wp:effectExtent l="0" t="0" r="0" b="5080"/>
            <wp:docPr id="98" name="Picture 98" descr="C:\Users\Paddy Smashing\AppData\Roaming\M8 Software\Spartan_Data\Clips\OL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Paddy Smashing\AppData\Roaming\M8 Software\Spartan_Data\Clips\OL8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94876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047D9309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060BC1E" wp14:editId="3A1D99A6">
            <wp:extent cx="6475095" cy="2349500"/>
            <wp:effectExtent l="0" t="0" r="1905" b="0"/>
            <wp:docPr id="96" name="Picture 96" descr="C:\Users\Paddy Smashing\AppData\Roaming\M8 Software\Spartan_Data\Clips\OL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Paddy Smashing\AppData\Roaming\M8 Software\Spartan_Data\Clips\OL7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66A2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4/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6C342EB0" w14:textId="085B15A0" w:rsidR="00642D7A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C9C4B7A" wp14:editId="3C5C075E">
            <wp:extent cx="6505297" cy="2864224"/>
            <wp:effectExtent l="0" t="0" r="0" b="0"/>
            <wp:docPr id="94" name="Picture 94" descr="C:\Users\Paddy Smashing\AppData\Roaming\M8 Software\Spartan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Paddy Smashing\AppData\Roaming\M8 Software\Spartan_Data\Clips\OL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34"/>
                    <a:stretch/>
                  </pic:blipFill>
                  <pic:spPr bwMode="auto">
                    <a:xfrm>
                      <a:off x="0" y="0"/>
                      <a:ext cx="6506845" cy="28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95831" w14:textId="63992B10" w:rsidR="001626E7" w:rsidRPr="00C47B5B" w:rsidRDefault="001626E7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0615E7CC" wp14:editId="426A4E11">
            <wp:extent cx="6285336" cy="1198731"/>
            <wp:effectExtent l="0" t="0" r="1270" b="1905"/>
            <wp:docPr id="114" name="Picture 114" descr="C:\Users\Paddy Smashing\AppData\Roaming\M8 Software\Spartan_Data\Clips\O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Paddy Smashing\AppData\Roaming\M8 Software\Spartan_Data\Clips\OL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99"/>
                    <a:stretch/>
                  </pic:blipFill>
                  <pic:spPr bwMode="auto">
                    <a:xfrm>
                      <a:off x="0" y="0"/>
                      <a:ext cx="6285865" cy="11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00DF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5/</w:t>
      </w:r>
      <w:r w:rsidRPr="00057E3A">
        <w:rPr>
          <w:rFonts w:cs="Calibri"/>
          <w:b/>
          <w:color w:val="000000"/>
        </w:rPr>
        <w:tab/>
      </w:r>
      <w:r>
        <w:t>iGCSE Chem/2015march/Paper 6/</w:t>
      </w:r>
    </w:p>
    <w:p w14:paraId="1C54E300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5D1DBD48" wp14:editId="58F35563">
            <wp:extent cx="6528435" cy="5316220"/>
            <wp:effectExtent l="0" t="0" r="5715" b="0"/>
            <wp:docPr id="89" name="Picture 89" descr="C:\Users\Paddy Smashing\AppData\Roaming\M8 Software\Spartan_Data\Clips\OL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Paddy Smashing\AppData\Roaming\M8 Software\Spartan_Data\Clips\OL7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2CCC" w14:textId="3610D82C" w:rsidR="00642D7A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A1F95D4" wp14:editId="599FA052">
            <wp:extent cx="6251283" cy="2016760"/>
            <wp:effectExtent l="0" t="0" r="0" b="2540"/>
            <wp:docPr id="88" name="Picture 88" descr="C:\Users\Paddy Smashing\AppData\Roaming\M8 Software\Spartan_Data\Clips\O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Paddy Smashing\AppData\Roaming\M8 Software\Spartan_Data\Clips\OL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4"/>
                    <a:stretch/>
                  </pic:blipFill>
                  <pic:spPr bwMode="auto">
                    <a:xfrm>
                      <a:off x="0" y="0"/>
                      <a:ext cx="6252210" cy="20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1CE66" w14:textId="5A9804A8" w:rsidR="001626E7" w:rsidRPr="00C47B5B" w:rsidRDefault="001626E7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lastRenderedPageBreak/>
        <w:drawing>
          <wp:inline distT="0" distB="0" distL="0" distR="0" wp14:anchorId="14F78690" wp14:editId="46C415E2">
            <wp:extent cx="6252210" cy="2674209"/>
            <wp:effectExtent l="0" t="0" r="0" b="0"/>
            <wp:docPr id="115" name="Picture 115" descr="C:\Users\Paddy Smashing\AppData\Roaming\M8 Software\Spartan_Data\Clips\O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Paddy Smashing\AppData\Roaming\M8 Software\Spartan_Data\Clips\OL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93"/>
                    <a:stretch/>
                  </pic:blipFill>
                  <pic:spPr bwMode="auto">
                    <a:xfrm>
                      <a:off x="0" y="0"/>
                      <a:ext cx="6252210" cy="26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477FC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6/</w:t>
      </w:r>
      <w:r w:rsidRPr="00057E3A">
        <w:rPr>
          <w:rFonts w:cs="Calibri"/>
          <w:b/>
          <w:color w:val="000000"/>
        </w:rPr>
        <w:tab/>
      </w:r>
      <w:r>
        <w:t>iGCSE Chem/2014/w/Paper 6/</w:t>
      </w:r>
    </w:p>
    <w:p w14:paraId="0FDBCB5A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2A50B4B" wp14:editId="10AEFD36">
            <wp:extent cx="6539230" cy="1201420"/>
            <wp:effectExtent l="0" t="0" r="0" b="0"/>
            <wp:docPr id="85" name="Picture 85" descr="C:\Users\Paddy Smashing\AppData\Roaming\M8 Software\Spartan_Data\Clips\OL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C:\Users\Paddy Smashing\AppData\Roaming\M8 Software\Spartan_Data\Clips\OL2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F623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434C69B" wp14:editId="17B3E574">
            <wp:extent cx="6304915" cy="712470"/>
            <wp:effectExtent l="0" t="0" r="635" b="0"/>
            <wp:docPr id="84" name="Picture 84" descr="C:\Users\Paddy Smashing\AppData\Roaming\M8 Software\Spartan_Data\Clips\OL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C:\Users\Paddy Smashing\AppData\Roaming\M8 Software\Spartan_Data\Clips\OL2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90A2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7/</w:t>
      </w:r>
      <w:r w:rsidRPr="00057E3A">
        <w:rPr>
          <w:rFonts w:cs="Calibri"/>
          <w:b/>
          <w:color w:val="000000"/>
        </w:rPr>
        <w:tab/>
      </w:r>
      <w:r>
        <w:t>iGCSE Chem/2014s/Paper 6/</w:t>
      </w:r>
    </w:p>
    <w:p w14:paraId="26404A54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6B764F02" wp14:editId="34C1DE96">
            <wp:extent cx="6539230" cy="3827780"/>
            <wp:effectExtent l="0" t="0" r="0" b="1270"/>
            <wp:docPr id="81" name="Picture 81" descr="C:\Users\Paddy Smashing\AppData\Roaming\M8 Software\Spartan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C:\Users\Paddy Smashing\AppData\Roaming\M8 Software\Spartan_Data\Clips\OL1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413B" w14:textId="77777777" w:rsidR="00CB72CE" w:rsidRDefault="00CB72CE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0B704A31" w14:textId="2BAD278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8/</w:t>
      </w:r>
      <w:r w:rsidRPr="00057E3A">
        <w:rPr>
          <w:rFonts w:cs="Calibri"/>
          <w:b/>
          <w:color w:val="000000"/>
        </w:rPr>
        <w:tab/>
      </w:r>
      <w:r>
        <w:t>iGCSE Chem/2013s/Paper 6/</w:t>
      </w:r>
    </w:p>
    <w:p w14:paraId="6DDAECD3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C84F8D6" wp14:editId="644AE323">
            <wp:extent cx="6539230" cy="2200910"/>
            <wp:effectExtent l="0" t="0" r="0" b="8890"/>
            <wp:docPr id="79" name="Picture 79" descr="C:\Users\Paddy Smashing\AppData\Roaming\M8 Software\Spartan_Data\Clips\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C:\Users\Paddy Smashing\AppData\Roaming\M8 Software\Spartan_Data\Clips\OL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4F3F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9/</w:t>
      </w:r>
      <w:r w:rsidRPr="00057E3A">
        <w:rPr>
          <w:rFonts w:cs="Calibri"/>
          <w:b/>
          <w:color w:val="000000"/>
        </w:rPr>
        <w:tab/>
      </w:r>
      <w:r>
        <w:t>iGCSE Chem/2013s/Paper 6/</w:t>
      </w:r>
    </w:p>
    <w:p w14:paraId="0D38C948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7F894CD" wp14:editId="06714335">
            <wp:extent cx="6506845" cy="3816985"/>
            <wp:effectExtent l="0" t="0" r="8255" b="0"/>
            <wp:docPr id="76" name="Picture 76" descr="C:\Users\Paddy Smashing\AppData\Roaming\M8 Software\Spartan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C:\Users\Paddy Smashing\AppData\Roaming\M8 Software\Spartan_Data\Clips\OL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74C6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10/</w:t>
      </w:r>
      <w:r w:rsidRPr="00057E3A">
        <w:rPr>
          <w:rFonts w:cs="Calibri"/>
          <w:b/>
          <w:color w:val="000000"/>
        </w:rPr>
        <w:tab/>
      </w:r>
      <w:r>
        <w:t>iGCSE Chem/2012s/Paper 6/</w:t>
      </w:r>
    </w:p>
    <w:p w14:paraId="3222A172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422C0DB6" wp14:editId="2F16E792">
            <wp:extent cx="6506845" cy="2732405"/>
            <wp:effectExtent l="0" t="0" r="825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015B" w14:textId="77777777" w:rsidR="00CB72CE" w:rsidRDefault="00CB72CE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75984E94" w14:textId="191D5073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11/</w:t>
      </w:r>
      <w:r w:rsidRPr="00057E3A">
        <w:rPr>
          <w:rFonts w:cs="Calibri"/>
          <w:b/>
          <w:color w:val="000000"/>
        </w:rPr>
        <w:tab/>
      </w:r>
      <w:r>
        <w:t>iGCSE Chem/2011/w/Paper 6/</w:t>
      </w:r>
    </w:p>
    <w:p w14:paraId="6F0B7E7F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CBE8776" wp14:editId="545F6EEA">
            <wp:extent cx="6400800" cy="170116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BC5C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12/</w:t>
      </w:r>
      <w:r w:rsidRPr="00057E3A">
        <w:rPr>
          <w:rFonts w:cs="Calibri"/>
          <w:b/>
          <w:color w:val="000000"/>
        </w:rPr>
        <w:tab/>
      </w:r>
      <w:r>
        <w:t>iGCSE Chem/2011/w/Paper 6/</w:t>
      </w:r>
    </w:p>
    <w:p w14:paraId="6246D064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6C2EF7EC" wp14:editId="1BE849B0">
            <wp:extent cx="6386755" cy="2494488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13" cy="249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644B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E41B2BB" wp14:editId="09726609">
            <wp:extent cx="2434590" cy="255270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7487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13/</w:t>
      </w:r>
      <w:r w:rsidRPr="00057E3A">
        <w:rPr>
          <w:rFonts w:cs="Calibri"/>
          <w:b/>
          <w:color w:val="000000"/>
        </w:rPr>
        <w:tab/>
      </w:r>
      <w:r>
        <w:t>iGCSE Chem/2011s/Paper 6/</w:t>
      </w:r>
    </w:p>
    <w:p w14:paraId="35E42C5F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4C1204B" wp14:editId="202E9008">
            <wp:extent cx="6320118" cy="2333886"/>
            <wp:effectExtent l="0" t="0" r="508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39" cy="23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FD60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14/</w:t>
      </w:r>
      <w:r w:rsidRPr="00057E3A">
        <w:rPr>
          <w:rFonts w:cs="Calibri"/>
          <w:b/>
          <w:color w:val="000000"/>
        </w:rPr>
        <w:tab/>
      </w:r>
      <w:r>
        <w:t>iGCSE Chem/2011s/Paper 6/</w:t>
      </w:r>
    </w:p>
    <w:p w14:paraId="0EB2FC95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320D2BC0" wp14:editId="3E542856">
            <wp:extent cx="6347460" cy="22117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962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16/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  <w:r w:rsidRPr="00C47B5B">
        <w:t xml:space="preserve"> Q7</w:t>
      </w:r>
    </w:p>
    <w:p w14:paraId="5CDD2E95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3D9C4CB9" wp14:editId="30383B1C">
            <wp:extent cx="6443345" cy="4781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25" b="1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F0DB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17/</w:t>
      </w:r>
      <w:r w:rsidRPr="00057E3A">
        <w:rPr>
          <w:rFonts w:cs="Calibri"/>
          <w:b/>
          <w:color w:val="000000"/>
        </w:rPr>
        <w:tab/>
      </w:r>
      <w:r>
        <w:t>iGCSE Chem/2010/w/Paper 6/</w:t>
      </w:r>
    </w:p>
    <w:p w14:paraId="3834DC86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78407C35" wp14:editId="5CE9F1B1">
            <wp:extent cx="6443345" cy="6188075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C7C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18/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  <w:r w:rsidRPr="00C47B5B">
        <w:t xml:space="preserve"> Q3</w:t>
      </w:r>
    </w:p>
    <w:p w14:paraId="22895252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5E9F7A2" wp14:editId="4BCDBDA5">
            <wp:extent cx="6443345" cy="233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5" b="4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17CE" w14:textId="77777777" w:rsidR="00CB72CE" w:rsidRDefault="00CB72CE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0927E7A3" w14:textId="395FB6C3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19/</w:t>
      </w:r>
      <w:r w:rsidRPr="00057E3A">
        <w:rPr>
          <w:rFonts w:cs="Calibri"/>
          <w:b/>
          <w:color w:val="000000"/>
        </w:rPr>
        <w:tab/>
      </w:r>
      <w:r>
        <w:t>iGCSE Chem/2009/w/Paper 6/</w:t>
      </w:r>
    </w:p>
    <w:p w14:paraId="5AEE1581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EF13AD5" wp14:editId="776AD9B0">
            <wp:extent cx="6464300" cy="23920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E607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20/</w:t>
      </w:r>
      <w:r w:rsidRPr="00057E3A">
        <w:rPr>
          <w:rFonts w:cs="Calibri"/>
          <w:b/>
          <w:color w:val="000000"/>
        </w:rPr>
        <w:tab/>
      </w:r>
      <w:r>
        <w:t>iGCSE Chem/2009s/Paper 6/</w:t>
      </w:r>
    </w:p>
    <w:p w14:paraId="15749787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92E2CBF" wp14:editId="5B77864F">
            <wp:extent cx="6400800" cy="18821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C89F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21/</w:t>
      </w:r>
      <w:r w:rsidRPr="00057E3A">
        <w:rPr>
          <w:rFonts w:cs="Calibri"/>
          <w:b/>
          <w:color w:val="000000"/>
        </w:rPr>
        <w:tab/>
      </w:r>
      <w:r>
        <w:t>iGCSE Chem/2008/w/Paper 6/</w:t>
      </w:r>
    </w:p>
    <w:p w14:paraId="6E4E468A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3686642" wp14:editId="2727B87C">
            <wp:extent cx="6549390" cy="1977390"/>
            <wp:effectExtent l="0" t="0" r="381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009C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22/</w:t>
      </w:r>
      <w:r w:rsidRPr="00057E3A">
        <w:rPr>
          <w:rFonts w:cs="Calibri"/>
          <w:b/>
          <w:color w:val="000000"/>
        </w:rPr>
        <w:tab/>
      </w:r>
      <w:r>
        <w:t>iGCSE Chem/2008s/Paper 6/</w:t>
      </w:r>
    </w:p>
    <w:p w14:paraId="112550D8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39DD43F7" wp14:editId="7885292D">
            <wp:extent cx="6464300" cy="21799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E7CA" w14:textId="77777777" w:rsidR="00CB72CE" w:rsidRDefault="00CB72CE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5F9B1EB9" w14:textId="33E4FFD2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23/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5CF67825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789AA5F" wp14:editId="6759BE46">
            <wp:extent cx="6539230" cy="14141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 b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1495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24/</w:t>
      </w:r>
      <w:r w:rsidRPr="00057E3A">
        <w:rPr>
          <w:rFonts w:cs="Calibri"/>
          <w:b/>
          <w:color w:val="000000"/>
        </w:rPr>
        <w:tab/>
      </w:r>
      <w:r>
        <w:t>iGCSE Chem/2007s/Paper 6/</w:t>
      </w:r>
    </w:p>
    <w:p w14:paraId="2B5E7C9C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78E5735F" wp14:editId="1587EB97">
            <wp:extent cx="6464300" cy="176530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367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25/</w:t>
      </w:r>
      <w:r w:rsidRPr="00057E3A">
        <w:rPr>
          <w:rFonts w:cs="Calibri"/>
          <w:b/>
          <w:color w:val="000000"/>
        </w:rPr>
        <w:tab/>
      </w:r>
      <w:r>
        <w:t>iGCSE Chem/2006/w/Paper 6/</w:t>
      </w:r>
      <w:r w:rsidRPr="00C47B5B">
        <w:t xml:space="preserve"> Q6 </w:t>
      </w:r>
    </w:p>
    <w:p w14:paraId="2839BCF0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A65BEDF" wp14:editId="4C5841A2">
            <wp:extent cx="6539230" cy="6908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1" b="5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1C21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26/</w:t>
      </w:r>
      <w:r w:rsidRPr="00057E3A">
        <w:rPr>
          <w:rFonts w:cs="Calibri"/>
          <w:b/>
          <w:color w:val="000000"/>
        </w:rPr>
        <w:tab/>
      </w:r>
      <w:r>
        <w:t>iGCSE Chem/2006/w/Paper 6/</w:t>
      </w:r>
    </w:p>
    <w:p w14:paraId="33CDE8C5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70DACEC6" wp14:editId="153B637D">
            <wp:extent cx="6347460" cy="2552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8BAE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22647912" wp14:editId="03856609">
            <wp:extent cx="6347460" cy="8083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6" b="14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824F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</w:p>
    <w:p w14:paraId="5FA1B9FC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27/</w:t>
      </w:r>
      <w:r w:rsidRPr="00057E3A">
        <w:rPr>
          <w:rFonts w:cs="Calibri"/>
          <w:b/>
          <w:color w:val="000000"/>
        </w:rPr>
        <w:tab/>
      </w:r>
      <w:r>
        <w:t>iGCSE Chem/2006s/Paper 6/</w:t>
      </w:r>
    </w:p>
    <w:p w14:paraId="5A68D59B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2FA8071E" wp14:editId="5C25C4F1">
            <wp:extent cx="6528435" cy="114808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4" b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8C14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28/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22259CE8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3001307C" wp14:editId="38ADE435">
            <wp:extent cx="6517640" cy="91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DC03F" w14:textId="77777777" w:rsidR="00CB72CE" w:rsidRDefault="00CB72CE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18012842" w14:textId="1C671BAF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lastRenderedPageBreak/>
        <w:t>Q# 29/</w:t>
      </w:r>
      <w:r w:rsidRPr="00057E3A">
        <w:rPr>
          <w:rFonts w:cs="Calibri"/>
          <w:b/>
          <w:color w:val="000000"/>
        </w:rPr>
        <w:tab/>
      </w:r>
      <w:r>
        <w:t>iGCSE Chem/2005/w/Paper 6/</w:t>
      </w:r>
    </w:p>
    <w:p w14:paraId="7F722A63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21892F5" wp14:editId="03CA8258">
            <wp:extent cx="6517640" cy="13608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123EE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30/</w:t>
      </w:r>
      <w:r w:rsidRPr="00057E3A">
        <w:rPr>
          <w:rFonts w:cs="Calibri"/>
          <w:b/>
          <w:color w:val="000000"/>
        </w:rPr>
        <w:tab/>
      </w:r>
      <w:r>
        <w:t>iGCSE Chem/2005s/Paper 6/</w:t>
      </w:r>
    </w:p>
    <w:p w14:paraId="475C46FD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0AF72C70" wp14:editId="47706D37">
            <wp:extent cx="6506845" cy="61658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3678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31/</w:t>
      </w:r>
      <w:r w:rsidRPr="00057E3A">
        <w:rPr>
          <w:rFonts w:cs="Calibri"/>
          <w:b/>
          <w:color w:val="000000"/>
        </w:rPr>
        <w:tab/>
      </w:r>
      <w:r>
        <w:t>iGCSE Chem/2004/w/Paper 6/</w:t>
      </w:r>
    </w:p>
    <w:p w14:paraId="67627C46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3F1AABD4" wp14:editId="7D3EB695">
            <wp:extent cx="6539230" cy="14033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6BBC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32/</w:t>
      </w:r>
      <w:r w:rsidRPr="00057E3A">
        <w:rPr>
          <w:rFonts w:cs="Calibri"/>
          <w:b/>
          <w:color w:val="000000"/>
        </w:rPr>
        <w:tab/>
      </w:r>
      <w:r>
        <w:t>iGCSE Chem/2004s/Paper 6/</w:t>
      </w:r>
    </w:p>
    <w:p w14:paraId="509FF120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69EF78C6" wp14:editId="22F92D81">
            <wp:extent cx="6475095" cy="531495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22CB2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33/</w:t>
      </w:r>
      <w:r w:rsidRPr="00057E3A">
        <w:rPr>
          <w:rFonts w:cs="Calibri"/>
          <w:b/>
          <w:color w:val="000000"/>
        </w:rPr>
        <w:tab/>
      </w:r>
      <w:r>
        <w:t>iGCSE Chem/2003/w/Paper 6/</w:t>
      </w:r>
      <w:r w:rsidRPr="00C47B5B">
        <w:t xml:space="preserve"> Q5</w:t>
      </w:r>
    </w:p>
    <w:p w14:paraId="3FA97ADC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4C538514" wp14:editId="3B253A97">
            <wp:extent cx="6454140" cy="146748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2DB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34/</w:t>
      </w:r>
      <w:r w:rsidRPr="00057E3A">
        <w:rPr>
          <w:rFonts w:cs="Calibri"/>
          <w:b/>
          <w:color w:val="000000"/>
        </w:rPr>
        <w:tab/>
      </w:r>
      <w:r>
        <w:t>iGCSE Chem/2003/w/Paper 6/</w:t>
      </w:r>
    </w:p>
    <w:p w14:paraId="6A76104F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E458308" wp14:editId="6BC08B04">
            <wp:extent cx="6485890" cy="14884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F5F4" w14:textId="77777777" w:rsidR="00CB72CE" w:rsidRDefault="00CB72CE">
      <w:pPr>
        <w:spacing w:after="120" w:line="264" w:lineRule="auto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br w:type="page"/>
      </w:r>
    </w:p>
    <w:p w14:paraId="4E5C9B70" w14:textId="50E50927" w:rsidR="00642D7A" w:rsidRPr="00C47B5B" w:rsidRDefault="00642D7A" w:rsidP="00642D7A">
      <w:pPr>
        <w:spacing w:after="0" w:line="240" w:lineRule="auto"/>
      </w:pPr>
      <w:bookmarkStart w:id="0" w:name="_GoBack"/>
      <w:bookmarkEnd w:id="0"/>
      <w:r w:rsidRPr="00057E3A">
        <w:rPr>
          <w:rFonts w:cs="Calibri"/>
          <w:b/>
          <w:color w:val="000000"/>
        </w:rPr>
        <w:lastRenderedPageBreak/>
        <w:t>Q# 35/</w:t>
      </w:r>
      <w:r w:rsidRPr="00057E3A">
        <w:rPr>
          <w:rFonts w:cs="Calibri"/>
          <w:b/>
          <w:color w:val="000000"/>
        </w:rPr>
        <w:tab/>
      </w:r>
      <w:r>
        <w:t>iGCSE Chem/2003/w/Paper 6/</w:t>
      </w:r>
    </w:p>
    <w:p w14:paraId="51C3F160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4A212BC" wp14:editId="68B5A0EB">
            <wp:extent cx="6454140" cy="198818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D9F9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36/</w:t>
      </w:r>
      <w:r w:rsidRPr="00057E3A">
        <w:rPr>
          <w:rFonts w:cs="Calibri"/>
          <w:b/>
          <w:color w:val="000000"/>
        </w:rPr>
        <w:tab/>
      </w:r>
      <w:r>
        <w:t>iGCSE Chem/2003s/Paper 6/</w:t>
      </w:r>
    </w:p>
    <w:p w14:paraId="2C2A0717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AEB436C" wp14:editId="4E8636DD">
            <wp:extent cx="6464300" cy="13081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3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CAD4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37/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  <w:r w:rsidRPr="00C47B5B">
        <w:t xml:space="preserve"> Q2</w:t>
      </w:r>
    </w:p>
    <w:p w14:paraId="4698202D" w14:textId="77777777" w:rsidR="00642D7A" w:rsidRPr="00C47B5B" w:rsidRDefault="00642D7A" w:rsidP="00642D7A">
      <w:pPr>
        <w:spacing w:after="0" w:line="240" w:lineRule="auto"/>
      </w:pPr>
      <w:r w:rsidRPr="00C47B5B">
        <w:rPr>
          <w:noProof/>
          <w:lang w:val="en-CA" w:eastAsia="en-CA"/>
        </w:rPr>
        <w:drawing>
          <wp:inline distT="0" distB="0" distL="0" distR="0" wp14:anchorId="0DF391B5" wp14:editId="542982ED">
            <wp:extent cx="6134735" cy="5848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2D2C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</w:p>
    <w:p w14:paraId="752CCE1E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38/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  <w:r w:rsidRPr="00C47B5B">
        <w:t xml:space="preserve"> Q2</w:t>
      </w:r>
    </w:p>
    <w:p w14:paraId="52EC4CA2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790A473" wp14:editId="6301AE43">
            <wp:extent cx="6145530" cy="110553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C6E1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39/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3F8E9262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52871C0D" wp14:editId="244C0527">
            <wp:extent cx="6443345" cy="1275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A1FA" w14:textId="77777777" w:rsidR="00642D7A" w:rsidRPr="00C47B5B" w:rsidRDefault="00642D7A" w:rsidP="00642D7A">
      <w:pPr>
        <w:spacing w:after="0" w:line="240" w:lineRule="auto"/>
      </w:pPr>
      <w:r w:rsidRPr="00057E3A">
        <w:rPr>
          <w:rFonts w:cs="Calibri"/>
          <w:b/>
          <w:color w:val="000000"/>
        </w:rPr>
        <w:t>Q# 40/</w:t>
      </w:r>
      <w:r w:rsidRPr="00057E3A">
        <w:rPr>
          <w:rFonts w:cs="Calibri"/>
          <w:b/>
          <w:color w:val="000000"/>
        </w:rPr>
        <w:tab/>
      </w:r>
      <w:r>
        <w:t>iGCSE Chem/2002s/Paper 6/</w:t>
      </w:r>
    </w:p>
    <w:p w14:paraId="235CCEA3" w14:textId="77777777" w:rsidR="00642D7A" w:rsidRPr="00C47B5B" w:rsidRDefault="00642D7A" w:rsidP="00642D7A">
      <w:pPr>
        <w:tabs>
          <w:tab w:val="left" w:pos="762"/>
        </w:tabs>
        <w:spacing w:after="0" w:line="240" w:lineRule="auto"/>
        <w:ind w:left="116"/>
      </w:pPr>
      <w:r w:rsidRPr="00C47B5B">
        <w:rPr>
          <w:noProof/>
          <w:lang w:val="en-CA" w:eastAsia="en-CA"/>
        </w:rPr>
        <w:drawing>
          <wp:inline distT="0" distB="0" distL="0" distR="0" wp14:anchorId="136E6843" wp14:editId="0DA28392">
            <wp:extent cx="6443345" cy="1786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4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864FE" w14:textId="77777777" w:rsidR="00642D7A" w:rsidRPr="008D30BA" w:rsidRDefault="00642D7A" w:rsidP="00301366">
      <w:pPr>
        <w:spacing w:after="0" w:line="240" w:lineRule="auto"/>
      </w:pPr>
    </w:p>
    <w:sectPr w:rsidR="00642D7A" w:rsidRPr="008D30BA" w:rsidSect="00987748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A5A5A" w14:textId="77777777" w:rsidR="00D529C2" w:rsidRDefault="00D529C2" w:rsidP="006B1F1E">
      <w:pPr>
        <w:spacing w:after="0" w:line="240" w:lineRule="auto"/>
      </w:pPr>
      <w:r>
        <w:separator/>
      </w:r>
    </w:p>
  </w:endnote>
  <w:endnote w:type="continuationSeparator" w:id="0">
    <w:p w14:paraId="4BB3D2B8" w14:textId="77777777" w:rsidR="00D529C2" w:rsidRDefault="00D529C2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4A2E1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88FB2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45E33010" wp14:editId="37B7B9D8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CC818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1E6159C1" wp14:editId="17BD0321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5038A" w14:textId="77777777" w:rsidR="00D529C2" w:rsidRDefault="00D529C2" w:rsidP="006B1F1E">
      <w:pPr>
        <w:spacing w:after="0" w:line="240" w:lineRule="auto"/>
      </w:pPr>
      <w:r>
        <w:separator/>
      </w:r>
    </w:p>
  </w:footnote>
  <w:footnote w:type="continuationSeparator" w:id="0">
    <w:p w14:paraId="179DC95E" w14:textId="77777777" w:rsidR="00D529C2" w:rsidRDefault="00D529C2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CAB63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8F7B7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FAC9B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2E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26E7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42D7A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1416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B72CE"/>
    <w:rsid w:val="00CD5E48"/>
    <w:rsid w:val="00D31E5B"/>
    <w:rsid w:val="00D529C2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C152E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95138"/>
  <w15:chartTrackingRefBased/>
  <w15:docId w15:val="{526C69D8-D8F6-4814-84FF-60065164C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152E"/>
    <w:pPr>
      <w:spacing w:after="200" w:line="276" w:lineRule="auto"/>
    </w:pPr>
    <w:rPr>
      <w:rFonts w:ascii="Calibri" w:eastAsia="Malgun Gothic" w:hAnsi="Calibri" w:cs="Times New Roman"/>
      <w:sz w:val="22"/>
      <w:szCs w:val="22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  <w:lang w:val="en-CA" w:eastAsia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val="en-CA"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  <w:lang w:val="en-CA" w:eastAsia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3"/>
    </w:pPr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4"/>
    </w:pPr>
    <w:rPr>
      <w:rFonts w:asciiTheme="majorHAnsi" w:eastAsiaTheme="majorEastAsia" w:hAnsiTheme="majorHAnsi" w:cstheme="majorBidi"/>
      <w:i/>
      <w:iCs/>
      <w:lang w:val="en-CA" w:eastAsia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sz w:val="21"/>
      <w:szCs w:val="21"/>
      <w:lang w:val="en-CA" w:eastAsia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  <w:lang w:val="en-CA" w:eastAsia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  <w:lang w:val="en-CA" w:eastAsia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val="en-CA" w:eastAsia="en-CA"/>
    </w:r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  <w:spacing w:after="120" w:line="264" w:lineRule="auto"/>
    </w:pPr>
    <w:rPr>
      <w:rFonts w:asciiTheme="minorHAnsi" w:eastAsiaTheme="minorEastAsia" w:hAnsiTheme="minorHAnsi" w:cstheme="minorBidi"/>
      <w:sz w:val="21"/>
      <w:szCs w:val="21"/>
      <w:lang w:val="en-CA" w:eastAsia="en-CA"/>
    </w:r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after="120" w:line="240" w:lineRule="auto"/>
    </w:pPr>
    <w:rPr>
      <w:rFonts w:asciiTheme="minorHAnsi" w:eastAsiaTheme="minorEastAsia" w:hAnsiTheme="minorHAnsi" w:cstheme="minorBidi"/>
      <w:b/>
      <w:bCs/>
      <w:color w:val="404040" w:themeColor="text1" w:themeTint="BF"/>
      <w:sz w:val="20"/>
      <w:szCs w:val="20"/>
      <w:lang w:val="en-CA"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  <w:lang w:val="en-CA" w:eastAsia="en-CA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  <w:lang w:val="en-CA" w:eastAsia="en-CA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sz w:val="21"/>
      <w:szCs w:val="21"/>
      <w:lang w:val="en-CA" w:eastAsia="en-CA"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  <w:lang w:val="en-CA" w:eastAsia="en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emf"/><Relationship Id="rId76" Type="http://schemas.openxmlformats.org/officeDocument/2006/relationships/image" Target="media/image70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97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emf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jpeg"/><Relationship Id="rId66" Type="http://schemas.openxmlformats.org/officeDocument/2006/relationships/image" Target="media/image60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87" Type="http://schemas.openxmlformats.org/officeDocument/2006/relationships/image" Target="media/image81.emf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emf"/><Relationship Id="rId90" Type="http://schemas.openxmlformats.org/officeDocument/2006/relationships/image" Target="media/image84.emf"/><Relationship Id="rId95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jpeg"/><Relationship Id="rId67" Type="http://schemas.openxmlformats.org/officeDocument/2006/relationships/image" Target="media/image61.emf"/><Relationship Id="rId20" Type="http://schemas.openxmlformats.org/officeDocument/2006/relationships/image" Target="media/image14.jpeg"/><Relationship Id="rId41" Type="http://schemas.openxmlformats.org/officeDocument/2006/relationships/image" Target="media/image35.emf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91" Type="http://schemas.openxmlformats.org/officeDocument/2006/relationships/image" Target="media/image85.emf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jpeg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8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8AE04-E568-4F25-8760-E634B6087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44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2018-03-24T08:01:00Z</dcterms:created>
  <dcterms:modified xsi:type="dcterms:W3CDTF">2018-03-24T08:10:00Z</dcterms:modified>
</cp:coreProperties>
</file>