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44A79" w:rsidRDefault="007218AD" w:rsidP="00481544">
      <w:pPr>
        <w:pStyle w:val="Heading1"/>
      </w:pPr>
      <w:r>
        <w:t xml:space="preserve">iGCSE Chemistry EQ </w:t>
      </w:r>
      <w:r w:rsidR="0094108A">
        <w:t>P2 Revision</w:t>
      </w:r>
      <w:r w:rsidR="00C10398">
        <w:t xml:space="preserve"> 136marks</w:t>
      </w:r>
    </w:p>
    <w:p w:rsidR="00C10398" w:rsidRDefault="00353D97" w:rsidP="007218AD">
      <w:pPr>
        <w:spacing w:after="0" w:line="240" w:lineRule="auto"/>
      </w:pPr>
      <w:r>
        <w:rPr>
          <w:noProof/>
        </w:rPr>
        <w:drawing>
          <wp:inline distT="0" distB="0" distL="0" distR="0" wp14:anchorId="4BCF127E" wp14:editId="4B5FD78E">
            <wp:extent cx="6665720" cy="4700187"/>
            <wp:effectExtent l="0" t="0" r="1905" b="5715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A8455014-6ABC-45EF-83BC-C426AEEF3F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C10398" w:rsidRPr="005926AA" w:rsidRDefault="00C10398" w:rsidP="007218AD">
      <w:pPr>
        <w:spacing w:after="0" w:line="240" w:lineRule="auto"/>
      </w:pPr>
      <w:r w:rsidRPr="00C10398">
        <w:drawing>
          <wp:inline distT="0" distB="0" distL="0" distR="0">
            <wp:extent cx="6568934" cy="661737"/>
            <wp:effectExtent l="0" t="0" r="3810" b="508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32"/>
                    <a:stretch/>
                  </pic:blipFill>
                  <pic:spPr bwMode="auto">
                    <a:xfrm>
                      <a:off x="0" y="0"/>
                      <a:ext cx="6731070" cy="67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1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bookmarkStart w:id="0" w:name="_GoBack"/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02255792" wp14:editId="6D9D3129">
            <wp:extent cx="4948015" cy="3235142"/>
            <wp:effectExtent l="0" t="0" r="5080" b="381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44099"/>
                    <a:stretch/>
                  </pic:blipFill>
                  <pic:spPr bwMode="auto">
                    <a:xfrm>
                      <a:off x="0" y="0"/>
                      <a:ext cx="4955913" cy="3240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6D8AC5BE" wp14:editId="7FD0F3E5">
            <wp:extent cx="6105056" cy="2891304"/>
            <wp:effectExtent l="0" t="0" r="0" b="4445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59509"/>
                    <a:stretch/>
                  </pic:blipFill>
                  <pic:spPr bwMode="auto">
                    <a:xfrm>
                      <a:off x="0" y="0"/>
                      <a:ext cx="6105525" cy="2891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4273E9C8" wp14:editId="73DC802F">
            <wp:extent cx="6686550" cy="3846786"/>
            <wp:effectExtent l="0" t="0" r="0" b="190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42714"/>
                    <a:stretch/>
                  </pic:blipFill>
                  <pic:spPr bwMode="auto">
                    <a:xfrm>
                      <a:off x="0" y="0"/>
                      <a:ext cx="6686550" cy="3846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1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6D2E85CE" wp14:editId="2CD01E0F">
            <wp:extent cx="6638925" cy="9048750"/>
            <wp:effectExtent l="0" t="0" r="9525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04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471DE06B" wp14:editId="603740D6">
            <wp:extent cx="6638925" cy="3192905"/>
            <wp:effectExtent l="0" t="0" r="0" b="7620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60470"/>
                    <a:stretch/>
                  </pic:blipFill>
                  <pic:spPr bwMode="auto">
                    <a:xfrm>
                      <a:off x="0" y="0"/>
                      <a:ext cx="6638925" cy="3192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1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42BF3506" wp14:editId="3C61F482">
            <wp:extent cx="6648450" cy="4477871"/>
            <wp:effectExtent l="0" t="0" r="0" b="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49450"/>
                    <a:stretch/>
                  </pic:blipFill>
                  <pic:spPr bwMode="auto">
                    <a:xfrm>
                      <a:off x="0" y="0"/>
                      <a:ext cx="6648450" cy="4477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2279A224" wp14:editId="2F4E103A">
            <wp:extent cx="6105135" cy="3925420"/>
            <wp:effectExtent l="0" t="0" r="0" b="0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51743"/>
                    <a:stretch/>
                  </pic:blipFill>
                  <pic:spPr bwMode="auto">
                    <a:xfrm>
                      <a:off x="0" y="0"/>
                      <a:ext cx="6105525" cy="3925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1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14EDE417" wp14:editId="0553F710">
            <wp:extent cx="6553200" cy="3281083"/>
            <wp:effectExtent l="0" t="0" r="0" b="0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56887"/>
                    <a:stretch/>
                  </pic:blipFill>
                  <pic:spPr bwMode="auto">
                    <a:xfrm>
                      <a:off x="0" y="0"/>
                      <a:ext cx="6553200" cy="3281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6A6E629A" wp14:editId="27C997AC">
            <wp:extent cx="6105385" cy="3836221"/>
            <wp:effectExtent l="0" t="0" r="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45896"/>
                    <a:stretch/>
                  </pic:blipFill>
                  <pic:spPr bwMode="auto">
                    <a:xfrm>
                      <a:off x="0" y="0"/>
                      <a:ext cx="6105525" cy="3836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0139D6D7" wp14:editId="22F3A829">
            <wp:extent cx="6629400" cy="4477407"/>
            <wp:effectExtent l="0" t="0" r="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33699"/>
                    <a:stretch/>
                  </pic:blipFill>
                  <pic:spPr bwMode="auto">
                    <a:xfrm>
                      <a:off x="0" y="0"/>
                      <a:ext cx="6629400" cy="4477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1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5/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7886ED42" wp14:editId="6B48E370">
            <wp:extent cx="6800850" cy="6162675"/>
            <wp:effectExtent l="0" t="0" r="0" b="9525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664A3BD7" wp14:editId="48E6A68F">
            <wp:extent cx="6306671" cy="3479543"/>
            <wp:effectExtent l="0" t="0" r="0" b="6985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52795"/>
                    <a:stretch/>
                  </pic:blipFill>
                  <pic:spPr bwMode="auto">
                    <a:xfrm>
                      <a:off x="0" y="0"/>
                      <a:ext cx="6309310" cy="3480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1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539094AA" wp14:editId="6CA419FE">
            <wp:extent cx="6753225" cy="1792999"/>
            <wp:effectExtent l="0" t="0" r="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77776"/>
                    <a:stretch/>
                  </pic:blipFill>
                  <pic:spPr bwMode="auto">
                    <a:xfrm>
                      <a:off x="0" y="0"/>
                      <a:ext cx="6753225" cy="1792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1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7/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6E86161D" wp14:editId="290B45A8">
            <wp:extent cx="6199094" cy="3885918"/>
            <wp:effectExtent l="0" t="0" r="0" b="635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b="52481"/>
                    <a:stretch/>
                  </pic:blipFill>
                  <pic:spPr bwMode="auto">
                    <a:xfrm>
                      <a:off x="0" y="0"/>
                      <a:ext cx="6201221" cy="3887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1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8/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307BFFE5" wp14:editId="2014C112">
            <wp:extent cx="6734175" cy="1749644"/>
            <wp:effectExtent l="0" t="0" r="0" b="317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74309"/>
                    <a:stretch/>
                  </pic:blipFill>
                  <pic:spPr bwMode="auto">
                    <a:xfrm>
                      <a:off x="0" y="0"/>
                      <a:ext cx="6734175" cy="1749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573F90F3" wp14:editId="3CA8AA12">
            <wp:extent cx="6743700" cy="4954772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b="36947"/>
                    <a:stretch/>
                  </pic:blipFill>
                  <pic:spPr bwMode="auto">
                    <a:xfrm>
                      <a:off x="0" y="0"/>
                      <a:ext cx="6743700" cy="4954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3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9/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2D914EAE" wp14:editId="3A843065">
            <wp:extent cx="6685029" cy="1815353"/>
            <wp:effectExtent l="0" t="0" r="1905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59868" b="13092"/>
                    <a:stretch/>
                  </pic:blipFill>
                  <pic:spPr bwMode="auto">
                    <a:xfrm>
                      <a:off x="0" y="0"/>
                      <a:ext cx="6686550" cy="1815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137B62F7" wp14:editId="7F9051F4">
            <wp:extent cx="6105044" cy="590848"/>
            <wp:effectExtent l="0" t="0" r="0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90362" b="-1"/>
                    <a:stretch/>
                  </pic:blipFill>
                  <pic:spPr bwMode="auto">
                    <a:xfrm>
                      <a:off x="0" y="0"/>
                      <a:ext cx="6105525" cy="59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7C415B98" wp14:editId="7263CC4E">
            <wp:extent cx="6686550" cy="7583214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b="17669"/>
                    <a:stretch/>
                  </pic:blipFill>
                  <pic:spPr bwMode="auto">
                    <a:xfrm>
                      <a:off x="0" y="0"/>
                      <a:ext cx="6686550" cy="7583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3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10/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79A1B05D" wp14:editId="4AF7CC81">
            <wp:extent cx="6638925" cy="4599482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43056"/>
                    <a:stretch/>
                  </pic:blipFill>
                  <pic:spPr bwMode="auto">
                    <a:xfrm>
                      <a:off x="0" y="0"/>
                      <a:ext cx="6638925" cy="4599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1F6D6049" wp14:editId="421387D1">
            <wp:extent cx="6667500" cy="4572000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b="47368"/>
                    <a:stretch/>
                  </pic:blipFill>
                  <pic:spPr bwMode="auto">
                    <a:xfrm>
                      <a:off x="0" y="0"/>
                      <a:ext cx="6667500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3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11/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024E38B8" wp14:editId="0DE28B84">
            <wp:extent cx="6648355" cy="1724922"/>
            <wp:effectExtent l="0" t="0" r="635" b="889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79136" b="1"/>
                    <a:stretch/>
                  </pic:blipFill>
                  <pic:spPr bwMode="auto">
                    <a:xfrm>
                      <a:off x="0" y="0"/>
                      <a:ext cx="6648450" cy="1724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3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12/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470F01ED" wp14:editId="25C9A9B5">
            <wp:extent cx="6628710" cy="1355244"/>
            <wp:effectExtent l="0" t="0" r="127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49194" b="35373"/>
                    <a:stretch/>
                  </pic:blipFill>
                  <pic:spPr bwMode="auto">
                    <a:xfrm>
                      <a:off x="0" y="0"/>
                      <a:ext cx="6629400" cy="1355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3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13/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4480389B" wp14:editId="06086076">
            <wp:extent cx="6715125" cy="3907221"/>
            <wp:effectExtent l="0" t="0" r="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50218"/>
                    <a:stretch/>
                  </pic:blipFill>
                  <pic:spPr bwMode="auto">
                    <a:xfrm>
                      <a:off x="0" y="0"/>
                      <a:ext cx="6715125" cy="3907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0A6953A8" wp14:editId="05BAFDC5">
            <wp:extent cx="6753225" cy="8896350"/>
            <wp:effectExtent l="0" t="0" r="9525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71A628B5" wp14:editId="0E74A629">
            <wp:extent cx="6791325" cy="2948151"/>
            <wp:effectExtent l="0" t="0" r="0" b="508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58342"/>
                    <a:stretch/>
                  </pic:blipFill>
                  <pic:spPr bwMode="auto">
                    <a:xfrm>
                      <a:off x="0" y="0"/>
                      <a:ext cx="6791325" cy="2948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3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14/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2C1736DB" wp14:editId="11A03FBC">
            <wp:extent cx="6772275" cy="4867275"/>
            <wp:effectExtent l="0" t="0" r="9525" b="9525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4BB9D069" wp14:editId="327D2011">
            <wp:extent cx="6743700" cy="8248650"/>
            <wp:effectExtent l="0" t="0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3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15/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0543F070" wp14:editId="1A6BBE60">
            <wp:extent cx="6715125" cy="4443905"/>
            <wp:effectExtent l="0" t="0" r="0" b="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49833"/>
                    <a:stretch/>
                  </pic:blipFill>
                  <pic:spPr bwMode="auto">
                    <a:xfrm>
                      <a:off x="0" y="0"/>
                      <a:ext cx="6715125" cy="4443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32731981" wp14:editId="04A63F49">
            <wp:extent cx="6762750" cy="4619297"/>
            <wp:effectExtent l="0" t="0" r="0" b="0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b="48188"/>
                    <a:stretch/>
                  </pic:blipFill>
                  <pic:spPr bwMode="auto">
                    <a:xfrm>
                      <a:off x="0" y="0"/>
                      <a:ext cx="6762750" cy="4619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3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16/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78D689B1" wp14:editId="596D31A7">
            <wp:extent cx="6743700" cy="2668609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66040"/>
                    <a:stretch/>
                  </pic:blipFill>
                  <pic:spPr bwMode="auto">
                    <a:xfrm>
                      <a:off x="0" y="0"/>
                      <a:ext cx="6743700" cy="2668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4D16B24D" wp14:editId="7AC31D9E">
            <wp:extent cx="6724650" cy="4975761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b="43586"/>
                    <a:stretch/>
                  </pic:blipFill>
                  <pic:spPr bwMode="auto">
                    <a:xfrm>
                      <a:off x="0" y="0"/>
                      <a:ext cx="6724650" cy="4975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4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17/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2A543AF3" wp14:editId="7C663C30">
            <wp:extent cx="6686424" cy="1469740"/>
            <wp:effectExtent l="0" t="0" r="635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84043"/>
                    <a:stretch/>
                  </pic:blipFill>
                  <pic:spPr bwMode="auto">
                    <a:xfrm>
                      <a:off x="0" y="0"/>
                      <a:ext cx="6686550" cy="1469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791FFB50" wp14:editId="5AF93242">
            <wp:extent cx="6705107" cy="1166648"/>
            <wp:effectExtent l="0" t="0" r="635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b="87306"/>
                    <a:stretch/>
                  </pic:blipFill>
                  <pic:spPr bwMode="auto">
                    <a:xfrm>
                      <a:off x="0" y="0"/>
                      <a:ext cx="6705600" cy="1166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4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18/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2509F41B" wp14:editId="09E67964">
            <wp:extent cx="6667500" cy="3800006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56255"/>
                    <a:stretch/>
                  </pic:blipFill>
                  <pic:spPr bwMode="auto">
                    <a:xfrm>
                      <a:off x="0" y="0"/>
                      <a:ext cx="6667500" cy="3800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4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19/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69CBB30A" wp14:editId="46A06BF0">
            <wp:extent cx="6648450" cy="2473377"/>
            <wp:effectExtent l="0" t="0" r="0" b="317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b="63631"/>
                    <a:stretch/>
                  </pic:blipFill>
                  <pic:spPr bwMode="auto">
                    <a:xfrm>
                      <a:off x="0" y="0"/>
                      <a:ext cx="6648450" cy="2473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4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20/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13599FD8" wp14:editId="7055EA26">
            <wp:extent cx="6629400" cy="2806919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68038"/>
                    <a:stretch/>
                  </pic:blipFill>
                  <pic:spPr bwMode="auto">
                    <a:xfrm>
                      <a:off x="0" y="0"/>
                      <a:ext cx="6629400" cy="2806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4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21/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2B0494FD" wp14:editId="69D47803">
            <wp:extent cx="6791325" cy="3860910"/>
            <wp:effectExtent l="0" t="0" r="0" b="635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45445"/>
                    <a:stretch/>
                  </pic:blipFill>
                  <pic:spPr bwMode="auto">
                    <a:xfrm>
                      <a:off x="0" y="0"/>
                      <a:ext cx="6791325" cy="3860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4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22/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170CFD95" wp14:editId="68690595">
            <wp:extent cx="6818711" cy="1371600"/>
            <wp:effectExtent l="0" t="0" r="127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b="84480"/>
                    <a:stretch/>
                  </pic:blipFill>
                  <pic:spPr bwMode="auto">
                    <a:xfrm>
                      <a:off x="0" y="0"/>
                      <a:ext cx="6819900" cy="1371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668B9377" wp14:editId="13A5176C">
            <wp:extent cx="6104301" cy="1540771"/>
            <wp:effectExtent l="0" t="0" r="0" b="254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18870" b="61653"/>
                    <a:stretch/>
                  </pic:blipFill>
                  <pic:spPr bwMode="auto">
                    <a:xfrm>
                      <a:off x="0" y="0"/>
                      <a:ext cx="6105525" cy="1541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4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23/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00817C5" wp14:editId="7184B6F5">
            <wp:extent cx="6762750" cy="4028090"/>
            <wp:effectExtent l="0" t="0" r="0" b="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54819"/>
                    <a:stretch/>
                  </pic:blipFill>
                  <pic:spPr bwMode="auto">
                    <a:xfrm>
                      <a:off x="0" y="0"/>
                      <a:ext cx="6762750" cy="4028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4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24/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0B6BBF68" wp14:editId="3F9AA98F">
            <wp:extent cx="6724650" cy="3571257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59510"/>
                    <a:stretch/>
                  </pic:blipFill>
                  <pic:spPr bwMode="auto">
                    <a:xfrm>
                      <a:off x="0" y="0"/>
                      <a:ext cx="6724650" cy="3571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5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25/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2B67B64E" wp14:editId="44C9A2A1">
            <wp:extent cx="6704953" cy="4518837"/>
            <wp:effectExtent l="0" t="0" r="127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14065" b="36768"/>
                    <a:stretch/>
                  </pic:blipFill>
                  <pic:spPr bwMode="auto">
                    <a:xfrm>
                      <a:off x="0" y="0"/>
                      <a:ext cx="6705600" cy="4519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5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26/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0670E198" wp14:editId="338B354C">
            <wp:extent cx="6572250" cy="1783829"/>
            <wp:effectExtent l="0" t="0" r="0" b="6985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b="80532"/>
                    <a:stretch/>
                  </pic:blipFill>
                  <pic:spPr bwMode="auto">
                    <a:xfrm>
                      <a:off x="0" y="0"/>
                      <a:ext cx="6572250" cy="1783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7E887D79" wp14:editId="55427521">
            <wp:extent cx="6571721" cy="4095802"/>
            <wp:effectExtent l="0" t="0" r="635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55297"/>
                    <a:stretch/>
                  </pic:blipFill>
                  <pic:spPr bwMode="auto">
                    <a:xfrm>
                      <a:off x="0" y="0"/>
                      <a:ext cx="6572250" cy="4096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5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27/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71945BA9" wp14:editId="638D5914">
            <wp:extent cx="6648450" cy="4042659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40557"/>
                    <a:stretch/>
                  </pic:blipFill>
                  <pic:spPr bwMode="auto">
                    <a:xfrm>
                      <a:off x="0" y="0"/>
                      <a:ext cx="6648450" cy="4042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409F49AE" wp14:editId="39DA63E4">
            <wp:extent cx="6610350" cy="4559352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39790"/>
                    <a:stretch/>
                  </pic:blipFill>
                  <pic:spPr bwMode="auto">
                    <a:xfrm>
                      <a:off x="0" y="0"/>
                      <a:ext cx="6610350" cy="4559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5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28/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0A36E6D7" wp14:editId="774284BE">
            <wp:extent cx="6572250" cy="4162096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b="41893"/>
                    <a:stretch/>
                  </pic:blipFill>
                  <pic:spPr bwMode="auto">
                    <a:xfrm>
                      <a:off x="0" y="0"/>
                      <a:ext cx="6572250" cy="4162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4DEB6788" wp14:editId="5AEFA5A5">
            <wp:extent cx="6600637" cy="4288221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b="49584"/>
                    <a:stretch/>
                  </pic:blipFill>
                  <pic:spPr bwMode="auto">
                    <a:xfrm>
                      <a:off x="0" y="0"/>
                      <a:ext cx="6600825" cy="4288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5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29/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36B29198" wp14:editId="7B884836">
            <wp:extent cx="6118412" cy="4691928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19761" cy="469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36473136" wp14:editId="6437A62D">
            <wp:extent cx="6734175" cy="4666593"/>
            <wp:effectExtent l="0" t="0" r="0" b="127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b="48966"/>
                    <a:stretch/>
                  </pic:blipFill>
                  <pic:spPr bwMode="auto">
                    <a:xfrm>
                      <a:off x="0" y="0"/>
                      <a:ext cx="6734175" cy="4666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5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30/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45EF0A14" wp14:editId="7E627329">
            <wp:extent cx="6762750" cy="1939159"/>
            <wp:effectExtent l="0" t="0" r="0" b="4445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b="77847"/>
                    <a:stretch/>
                  </pic:blipFill>
                  <pic:spPr bwMode="auto">
                    <a:xfrm>
                      <a:off x="0" y="0"/>
                      <a:ext cx="6762750" cy="1939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5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31/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1E8DA31" wp14:editId="7D074BA9">
            <wp:extent cx="6715125" cy="3921016"/>
            <wp:effectExtent l="0" t="0" r="0" b="381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58250"/>
                    <a:stretch/>
                  </pic:blipFill>
                  <pic:spPr bwMode="auto">
                    <a:xfrm>
                      <a:off x="0" y="0"/>
                      <a:ext cx="6715125" cy="3921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6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32/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1BEE85A3" wp14:editId="28897FC7">
            <wp:extent cx="6704965" cy="1412572"/>
            <wp:effectExtent l="0" t="0" r="635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84630"/>
                    <a:stretch/>
                  </pic:blipFill>
                  <pic:spPr bwMode="auto">
                    <a:xfrm>
                      <a:off x="0" y="0"/>
                      <a:ext cx="6705600" cy="1412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3DF7CCA9" wp14:editId="6673414A">
            <wp:extent cx="6724258" cy="2020186"/>
            <wp:effectExtent l="0" t="0" r="635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b="78423"/>
                    <a:stretch/>
                  </pic:blipFill>
                  <pic:spPr bwMode="auto">
                    <a:xfrm>
                      <a:off x="0" y="0"/>
                      <a:ext cx="6724650" cy="2020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6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33/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6E9CA22D" wp14:editId="0A068094">
            <wp:extent cx="6571721" cy="2788171"/>
            <wp:effectExtent l="0" t="0" r="635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22412" b="47157"/>
                    <a:stretch/>
                  </pic:blipFill>
                  <pic:spPr bwMode="auto">
                    <a:xfrm>
                      <a:off x="0" y="0"/>
                      <a:ext cx="6572250" cy="2788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367F545B" wp14:editId="4DD3EF70">
            <wp:extent cx="6619875" cy="3952875"/>
            <wp:effectExtent l="0" t="0" r="9525" b="952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6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34/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5695875C" wp14:editId="4176AEEF">
            <wp:extent cx="6591300" cy="3695700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6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36/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0121F0DA" wp14:editId="0E218F80">
            <wp:extent cx="6600825" cy="3933825"/>
            <wp:effectExtent l="0" t="0" r="9525" b="952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53751"/>
                    <a:stretch/>
                  </pic:blipFill>
                  <pic:spPr bwMode="auto">
                    <a:xfrm>
                      <a:off x="0" y="0"/>
                      <a:ext cx="6600825" cy="3933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6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37/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388ACCBC" wp14:editId="3FDD2638">
            <wp:extent cx="6734175" cy="4272455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53276"/>
                    <a:stretch/>
                  </pic:blipFill>
                  <pic:spPr bwMode="auto">
                    <a:xfrm>
                      <a:off x="0" y="0"/>
                      <a:ext cx="6734175" cy="4272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6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38/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2210134E" wp14:editId="5DC14C75">
            <wp:extent cx="6762118" cy="2017059"/>
            <wp:effectExtent l="0" t="0" r="635" b="254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25035" b="51920"/>
                    <a:stretch/>
                  </pic:blipFill>
                  <pic:spPr bwMode="auto">
                    <a:xfrm>
                      <a:off x="0" y="0"/>
                      <a:ext cx="6762750" cy="2017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08AB1D65" wp14:editId="27934E4F">
            <wp:extent cx="6104997" cy="3986903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49542"/>
                    <a:stretch/>
                  </pic:blipFill>
                  <pic:spPr bwMode="auto">
                    <a:xfrm>
                      <a:off x="0" y="0"/>
                      <a:ext cx="6105525" cy="3987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6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39/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5B9F1C63" wp14:editId="0210F3C9">
            <wp:extent cx="6724650" cy="4302498"/>
            <wp:effectExtent l="0" t="0" r="0" b="3175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33475"/>
                    <a:stretch/>
                  </pic:blipFill>
                  <pic:spPr bwMode="auto">
                    <a:xfrm>
                      <a:off x="0" y="0"/>
                      <a:ext cx="6724650" cy="4302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6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40/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5F65161F" wp14:editId="440E94A1">
            <wp:extent cx="6715052" cy="1834573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78764"/>
                    <a:stretch/>
                  </pic:blipFill>
                  <pic:spPr bwMode="auto">
                    <a:xfrm>
                      <a:off x="0" y="0"/>
                      <a:ext cx="6715125" cy="1834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7E68CE82" wp14:editId="15C75242">
            <wp:extent cx="6733738" cy="4335123"/>
            <wp:effectExtent l="0" t="0" r="0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21625" b="24318"/>
                    <a:stretch/>
                  </pic:blipFill>
                  <pic:spPr bwMode="auto">
                    <a:xfrm>
                      <a:off x="0" y="0"/>
                      <a:ext cx="6734175" cy="4335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7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41/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1AAB595D" wp14:editId="3A8FFEC8">
            <wp:extent cx="6723380" cy="2124636"/>
            <wp:effectExtent l="0" t="0" r="1270" b="952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24189" b="53115"/>
                    <a:stretch/>
                  </pic:blipFill>
                  <pic:spPr bwMode="auto">
                    <a:xfrm>
                      <a:off x="0" y="0"/>
                      <a:ext cx="6724650" cy="2125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1B608552" wp14:editId="60E75695">
            <wp:extent cx="6105347" cy="4326666"/>
            <wp:effectExtent l="0" t="0" r="0" b="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48706" b="399"/>
                    <a:stretch/>
                  </pic:blipFill>
                  <pic:spPr bwMode="auto">
                    <a:xfrm>
                      <a:off x="0" y="0"/>
                      <a:ext cx="6105525" cy="4326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412E08C3" wp14:editId="1E12ECF8">
            <wp:extent cx="6686550" cy="4508205"/>
            <wp:effectExtent l="0" t="0" r="0" b="698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b="47117"/>
                    <a:stretch/>
                  </pic:blipFill>
                  <pic:spPr bwMode="auto">
                    <a:xfrm>
                      <a:off x="0" y="0"/>
                      <a:ext cx="6686550" cy="450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7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42/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5719AE8C" wp14:editId="0F4A2381">
            <wp:extent cx="6279777" cy="6840794"/>
            <wp:effectExtent l="0" t="0" r="698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86574" cy="6848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2A40BBE5" wp14:editId="1075043B">
            <wp:extent cx="6599310" cy="2474259"/>
            <wp:effectExtent l="0" t="0" r="0" b="254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b="72062"/>
                    <a:stretch/>
                  </pic:blipFill>
                  <pic:spPr bwMode="auto">
                    <a:xfrm>
                      <a:off x="0" y="0"/>
                      <a:ext cx="6600825" cy="2474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3FDF6F52" wp14:editId="79BE6AA3">
            <wp:extent cx="6105427" cy="1325469"/>
            <wp:effectExtent l="0" t="0" r="0" b="8255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t="30363" b="53459"/>
                    <a:stretch/>
                  </pic:blipFill>
                  <pic:spPr bwMode="auto">
                    <a:xfrm>
                      <a:off x="0" y="0"/>
                      <a:ext cx="6105525" cy="1325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7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43/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742FFC36" wp14:editId="6FEB86F8">
            <wp:extent cx="6629400" cy="1989411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t="74310"/>
                    <a:stretch/>
                  </pic:blipFill>
                  <pic:spPr bwMode="auto">
                    <a:xfrm>
                      <a:off x="0" y="0"/>
                      <a:ext cx="6629400" cy="1989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39A5D2E7" wp14:editId="2998B6AB">
            <wp:extent cx="6628731" cy="3121572"/>
            <wp:effectExtent l="0" t="0" r="1270" b="317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b="58033"/>
                    <a:stretch/>
                  </pic:blipFill>
                  <pic:spPr bwMode="auto">
                    <a:xfrm>
                      <a:off x="0" y="0"/>
                      <a:ext cx="6629400" cy="3121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7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44/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62A49449" wp14:editId="5ED9B060">
            <wp:extent cx="6610350" cy="1976602"/>
            <wp:effectExtent l="0" t="0" r="0" b="508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t="74380"/>
                    <a:stretch/>
                  </pic:blipFill>
                  <pic:spPr bwMode="auto">
                    <a:xfrm>
                      <a:off x="0" y="0"/>
                      <a:ext cx="6610350" cy="1976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60503661" wp14:editId="00430979">
            <wp:extent cx="6619099" cy="32004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b="57625"/>
                    <a:stretch/>
                  </pic:blipFill>
                  <pic:spPr bwMode="auto">
                    <a:xfrm>
                      <a:off x="0" y="0"/>
                      <a:ext cx="6619875" cy="320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7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45/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26CF1F74" wp14:editId="72F67D54">
            <wp:extent cx="6781800" cy="3705225"/>
            <wp:effectExtent l="0" t="0" r="0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75330615" wp14:editId="417D5C86">
            <wp:extent cx="6753225" cy="7400925"/>
            <wp:effectExtent l="0" t="0" r="9525" b="952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01535521" wp14:editId="74F57B4C">
            <wp:extent cx="6762750" cy="5644055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b="34234"/>
                    <a:stretch/>
                  </pic:blipFill>
                  <pic:spPr bwMode="auto">
                    <a:xfrm>
                      <a:off x="0" y="0"/>
                      <a:ext cx="6762750" cy="5644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7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46/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0888082D" wp14:editId="65AE6536">
            <wp:extent cx="5136777" cy="3610531"/>
            <wp:effectExtent l="0" t="0" r="6985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b="34540"/>
                    <a:stretch/>
                  </pic:blipFill>
                  <pic:spPr bwMode="auto">
                    <a:xfrm>
                      <a:off x="0" y="0"/>
                      <a:ext cx="5141168" cy="3613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5DAC09BA" wp14:editId="2BFE1856">
            <wp:extent cx="6105411" cy="2064422"/>
            <wp:effectExtent l="0" t="0" r="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t="68510"/>
                    <a:stretch/>
                  </pic:blipFill>
                  <pic:spPr bwMode="auto">
                    <a:xfrm>
                      <a:off x="0" y="0"/>
                      <a:ext cx="6105525" cy="2064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6E6DB1AA" wp14:editId="0145B9ED">
            <wp:extent cx="6819900" cy="4430110"/>
            <wp:effectExtent l="0" t="0" r="0" b="889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b="40218"/>
                    <a:stretch/>
                  </pic:blipFill>
                  <pic:spPr bwMode="auto">
                    <a:xfrm>
                      <a:off x="0" y="0"/>
                      <a:ext cx="6819900" cy="4430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7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47/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6AFA739D" wp14:editId="253248EC">
            <wp:extent cx="6743700" cy="9096375"/>
            <wp:effectExtent l="0" t="0" r="0" b="9525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909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1524408E" wp14:editId="2ACD519E">
            <wp:extent cx="6743700" cy="3831020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b="58748"/>
                    <a:stretch/>
                  </pic:blipFill>
                  <pic:spPr bwMode="auto">
                    <a:xfrm>
                      <a:off x="0" y="0"/>
                      <a:ext cx="6743700" cy="383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7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48/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1C0DF8F" wp14:editId="7F4D3D86">
            <wp:extent cx="6733518" cy="1713230"/>
            <wp:effectExtent l="0" t="0" r="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78636"/>
                    <a:stretch/>
                  </pic:blipFill>
                  <pic:spPr bwMode="auto">
                    <a:xfrm>
                      <a:off x="0" y="0"/>
                      <a:ext cx="6734175" cy="1713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513E2FF2" wp14:editId="59C230E7">
            <wp:extent cx="6715125" cy="3143579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t="59505"/>
                    <a:stretch/>
                  </pic:blipFill>
                  <pic:spPr bwMode="auto">
                    <a:xfrm>
                      <a:off x="0" y="0"/>
                      <a:ext cx="6715125" cy="3143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9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49/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09DAED88" wp14:editId="2ED72531">
            <wp:extent cx="6724650" cy="408467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t="50821"/>
                    <a:stretch/>
                  </pic:blipFill>
                  <pic:spPr bwMode="auto">
                    <a:xfrm>
                      <a:off x="0" y="0"/>
                      <a:ext cx="6724650" cy="408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0EBA97C7" wp14:editId="275D7201">
            <wp:extent cx="6742927" cy="2094614"/>
            <wp:effectExtent l="0" t="0" r="1270" b="127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b="77186"/>
                    <a:stretch/>
                  </pic:blipFill>
                  <pic:spPr bwMode="auto">
                    <a:xfrm>
                      <a:off x="0" y="0"/>
                      <a:ext cx="6743700" cy="2094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9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50/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46EB597E" wp14:editId="4DD51B67">
            <wp:extent cx="6619449" cy="2017059"/>
            <wp:effectExtent l="0" t="0" r="0" b="254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t="23251" b="50891"/>
                    <a:stretch/>
                  </pic:blipFill>
                  <pic:spPr bwMode="auto">
                    <a:xfrm>
                      <a:off x="0" y="0"/>
                      <a:ext cx="6619875" cy="2017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4FF82A6A" wp14:editId="7E7FF281">
            <wp:extent cx="6105199" cy="3531160"/>
            <wp:effectExtent l="0" t="0" r="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t="50915"/>
                    <a:stretch/>
                  </pic:blipFill>
                  <pic:spPr bwMode="auto">
                    <a:xfrm>
                      <a:off x="0" y="0"/>
                      <a:ext cx="6105525" cy="3531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03891617" wp14:editId="3D211166">
            <wp:extent cx="6619875" cy="4527029"/>
            <wp:effectExtent l="0" t="0" r="0" b="6985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b="47886"/>
                    <a:stretch/>
                  </pic:blipFill>
                  <pic:spPr bwMode="auto">
                    <a:xfrm>
                      <a:off x="0" y="0"/>
                      <a:ext cx="6619875" cy="4527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9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51/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38A553DE" wp14:editId="398F2F02">
            <wp:extent cx="6610202" cy="1757439"/>
            <wp:effectExtent l="0" t="0" r="63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t="77903"/>
                    <a:stretch/>
                  </pic:blipFill>
                  <pic:spPr bwMode="auto">
                    <a:xfrm>
                      <a:off x="0" y="0"/>
                      <a:ext cx="6610350" cy="1757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450B44E1" wp14:editId="5C5E4DD1">
            <wp:extent cx="6610350" cy="4792717"/>
            <wp:effectExtent l="0" t="0" r="0" b="825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b="46811"/>
                    <a:stretch/>
                  </pic:blipFill>
                  <pic:spPr bwMode="auto">
                    <a:xfrm>
                      <a:off x="0" y="0"/>
                      <a:ext cx="6610350" cy="4792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9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52/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8DC4237" wp14:editId="24E4F20D">
            <wp:extent cx="6610350" cy="1438836"/>
            <wp:effectExtent l="0" t="0" r="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b="78107"/>
                    <a:stretch/>
                  </pic:blipFill>
                  <pic:spPr bwMode="auto">
                    <a:xfrm>
                      <a:off x="0" y="0"/>
                      <a:ext cx="6610350" cy="1438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53C0C7DB" wp14:editId="25BFFE58">
            <wp:extent cx="6105153" cy="4577341"/>
            <wp:effectExtent l="0" t="0" r="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t="24591"/>
                    <a:stretch/>
                  </pic:blipFill>
                  <pic:spPr bwMode="auto">
                    <a:xfrm>
                      <a:off x="0" y="0"/>
                      <a:ext cx="6105525" cy="4577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7E26ADCB" wp14:editId="2CE6331E">
            <wp:extent cx="6657975" cy="2648607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b="68791"/>
                    <a:stretch/>
                  </pic:blipFill>
                  <pic:spPr bwMode="auto">
                    <a:xfrm>
                      <a:off x="0" y="0"/>
                      <a:ext cx="6657975" cy="2648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9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53/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1643CECE" wp14:editId="4261848F">
            <wp:extent cx="6772275" cy="1447143"/>
            <wp:effectExtent l="0" t="0" r="0" b="127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t="71116"/>
                    <a:stretch/>
                  </pic:blipFill>
                  <pic:spPr bwMode="auto">
                    <a:xfrm>
                      <a:off x="0" y="0"/>
                      <a:ext cx="6772275" cy="1447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322745FB" wp14:editId="27B47478">
            <wp:extent cx="6781800" cy="1396891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t="76535"/>
                    <a:stretch/>
                  </pic:blipFill>
                  <pic:spPr bwMode="auto">
                    <a:xfrm>
                      <a:off x="0" y="0"/>
                      <a:ext cx="6781800" cy="1396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9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54/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50E4E19B" wp14:editId="77AFD21E">
            <wp:extent cx="6772275" cy="1485572"/>
            <wp:effectExtent l="0" t="0" r="0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t="70848"/>
                    <a:stretch/>
                  </pic:blipFill>
                  <pic:spPr bwMode="auto">
                    <a:xfrm>
                      <a:off x="0" y="0"/>
                      <a:ext cx="6772275" cy="1485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2F1CCECC" wp14:editId="7F36325C">
            <wp:extent cx="6819639" cy="2002220"/>
            <wp:effectExtent l="0" t="0" r="63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t="54277" b="22973"/>
                    <a:stretch/>
                  </pic:blipFill>
                  <pic:spPr bwMode="auto">
                    <a:xfrm>
                      <a:off x="0" y="0"/>
                      <a:ext cx="6819900" cy="2002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9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55/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5D36F3D9" wp14:editId="2035B290">
            <wp:extent cx="6772275" cy="3911162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t="53550"/>
                    <a:stretch/>
                  </pic:blipFill>
                  <pic:spPr bwMode="auto">
                    <a:xfrm>
                      <a:off x="0" y="0"/>
                      <a:ext cx="6772275" cy="3911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br w:type="page"/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t>Topic</w:t>
      </w:r>
      <w:r>
        <w:rPr>
          <w:rFonts w:ascii="Calibri" w:hAnsi="Calibri" w:cs="Calibri"/>
          <w:color w:val="000000"/>
        </w:rPr>
        <w:t xml:space="preserve"> </w:t>
      </w:r>
      <w:r>
        <w:rPr>
          <w:rFonts w:ascii="Calibri" w:hAnsi="Calibri"/>
          <w:color w:val="000000"/>
        </w:rPr>
        <w:t xml:space="preserve">Chem 9 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t>Q# 56/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470FF2E9" wp14:editId="49E6C21D">
            <wp:extent cx="6695157" cy="1954924"/>
            <wp:effectExtent l="0" t="0" r="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t="56385" b="19912"/>
                    <a:stretch/>
                  </pic:blipFill>
                  <pic:spPr bwMode="auto">
                    <a:xfrm>
                      <a:off x="0" y="0"/>
                      <a:ext cx="6696075" cy="1955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4CFA" w:rsidRDefault="00944CFA" w:rsidP="007218AD">
      <w:pPr>
        <w:spacing w:after="0" w:line="240" w:lineRule="auto"/>
      </w:pPr>
    </w:p>
    <w:p w:rsidR="00DE446E" w:rsidRDefault="00481544" w:rsidP="00481544">
      <w:pPr>
        <w:pStyle w:val="Heading1"/>
      </w:pPr>
      <w:r>
        <w:t>Mark Scheme</w:t>
      </w:r>
    </w:p>
    <w:p w:rsidR="00481544" w:rsidRDefault="00481544" w:rsidP="007218AD">
      <w:pPr>
        <w:spacing w:after="0" w:line="240" w:lineRule="auto"/>
      </w:pPr>
    </w:p>
    <w:p w:rsidR="00481544" w:rsidRDefault="00481544" w:rsidP="00481544">
      <w:pPr>
        <w:spacing w:after="0" w:line="240" w:lineRule="auto"/>
        <w:rPr>
          <w:rFonts w:ascii="Calibri" w:hAnsi="Calibri" w:cs="Calibri"/>
          <w:b/>
          <w:bCs/>
          <w:color w:val="000000"/>
          <w:sz w:val="22"/>
          <w:szCs w:val="22"/>
        </w:rPr>
        <w:sectPr w:rsidR="00481544" w:rsidSect="00C224AA">
          <w:footerReference w:type="default" r:id="rId77"/>
          <w:pgSz w:w="11906" w:h="16838"/>
          <w:pgMar w:top="851" w:right="1440" w:bottom="993" w:left="851" w:header="708" w:footer="415" w:gutter="0"/>
          <w:cols w:space="708"/>
          <w:docGrid w:linePitch="360"/>
        </w:sectPr>
      </w:pP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0CBEF6D1" wp14:editId="150F6FEB">
            <wp:extent cx="1162050" cy="599090"/>
            <wp:effectExtent l="0" t="0" r="0" b="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b="86897"/>
                    <a:stretch/>
                  </pic:blipFill>
                  <pic:spPr bwMode="auto">
                    <a:xfrm>
                      <a:off x="0" y="0"/>
                      <a:ext cx="1162050" cy="599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0C45427F" wp14:editId="5814B77C">
            <wp:extent cx="1143000" cy="614597"/>
            <wp:effectExtent l="0" t="0" r="0" b="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b="86416"/>
                    <a:stretch/>
                  </pic:blipFill>
                  <pic:spPr bwMode="auto">
                    <a:xfrm>
                      <a:off x="0" y="0"/>
                      <a:ext cx="1143000" cy="614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2DCFF67A" wp14:editId="1E2F656A">
            <wp:extent cx="1114425" cy="569626"/>
            <wp:effectExtent l="0" t="0" r="0" b="1905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b="87330"/>
                    <a:stretch/>
                  </pic:blipFill>
                  <pic:spPr bwMode="auto">
                    <a:xfrm>
                      <a:off x="0" y="0"/>
                      <a:ext cx="1114425" cy="569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1B5244BD" wp14:editId="3E23C719">
            <wp:extent cx="1171575" cy="551793"/>
            <wp:effectExtent l="0" t="0" r="0" b="127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b="87595"/>
                    <a:stretch/>
                  </pic:blipFill>
                  <pic:spPr bwMode="auto">
                    <a:xfrm>
                      <a:off x="0" y="0"/>
                      <a:ext cx="1171575" cy="551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7D99EC03" wp14:editId="15001871">
            <wp:extent cx="1181100" cy="614855"/>
            <wp:effectExtent l="0" t="0" r="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b="86410"/>
                    <a:stretch/>
                  </pic:blipFill>
                  <pic:spPr bwMode="auto">
                    <a:xfrm>
                      <a:off x="0" y="0"/>
                      <a:ext cx="1181100" cy="614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3FB66983" wp14:editId="53FAA4D9">
            <wp:extent cx="1182414" cy="188792"/>
            <wp:effectExtent l="0" t="0" r="0" b="1905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t="8810" r="-994" b="86970"/>
                    <a:stretch/>
                  </pic:blipFill>
                  <pic:spPr bwMode="auto">
                    <a:xfrm>
                      <a:off x="0" y="0"/>
                      <a:ext cx="1183213" cy="188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7/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51930600" wp14:editId="105A20CB">
            <wp:extent cx="1166649" cy="204338"/>
            <wp:effectExtent l="0" t="0" r="0" b="5715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t="7806" r="-1338" b="87595"/>
                    <a:stretch/>
                  </pic:blipFill>
                  <pic:spPr bwMode="auto">
                    <a:xfrm>
                      <a:off x="0" y="0"/>
                      <a:ext cx="1167946" cy="204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8/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6CA8C9B6" wp14:editId="224F2D47">
            <wp:extent cx="819807" cy="507578"/>
            <wp:effectExtent l="0" t="0" r="0" b="698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t="3919" r="-158" b="90347"/>
                    <a:stretch/>
                  </pic:blipFill>
                  <pic:spPr bwMode="auto">
                    <a:xfrm>
                      <a:off x="0" y="0"/>
                      <a:ext cx="820443" cy="507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9/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5288AE78" wp14:editId="609A1BD7">
            <wp:extent cx="1161415" cy="945931"/>
            <wp:effectExtent l="0" t="0" r="635" b="6985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t="13794" b="65505"/>
                    <a:stretch/>
                  </pic:blipFill>
                  <pic:spPr bwMode="auto">
                    <a:xfrm>
                      <a:off x="0" y="0"/>
                      <a:ext cx="1162050" cy="946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10/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132AF6AD" wp14:editId="72461014">
            <wp:extent cx="1142976" cy="974361"/>
            <wp:effectExtent l="0" t="0" r="635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t="13584" b="64879"/>
                    <a:stretch/>
                  </pic:blipFill>
                  <pic:spPr bwMode="auto">
                    <a:xfrm>
                      <a:off x="0" y="0"/>
                      <a:ext cx="1143000" cy="974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04E3C92E" wp14:editId="31A98B35">
            <wp:extent cx="1114291" cy="929390"/>
            <wp:effectExtent l="0" t="0" r="0" b="4445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t="13337" b="65988"/>
                    <a:stretch/>
                  </pic:blipFill>
                  <pic:spPr bwMode="auto">
                    <a:xfrm>
                      <a:off x="0" y="0"/>
                      <a:ext cx="1114425" cy="929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504E2B26" wp14:editId="61DA21CD">
            <wp:extent cx="1170556" cy="204579"/>
            <wp:effectExtent l="0" t="0" r="0" b="508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t="29436" b="65961"/>
                    <a:stretch/>
                  </pic:blipFill>
                  <pic:spPr bwMode="auto">
                    <a:xfrm>
                      <a:off x="0" y="0"/>
                      <a:ext cx="1171575" cy="204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084F9CE1" wp14:editId="71420A53">
            <wp:extent cx="1181087" cy="977462"/>
            <wp:effectExtent l="0" t="0" r="635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t="14287" b="64108"/>
                    <a:stretch/>
                  </pic:blipFill>
                  <pic:spPr bwMode="auto">
                    <a:xfrm>
                      <a:off x="0" y="0"/>
                      <a:ext cx="1181100" cy="977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0D9300E6" wp14:editId="5B963D03">
            <wp:extent cx="1171469" cy="977462"/>
            <wp:effectExtent l="0" t="0" r="0" b="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t="13382" b="64782"/>
                    <a:stretch/>
                  </pic:blipFill>
                  <pic:spPr bwMode="auto">
                    <a:xfrm>
                      <a:off x="0" y="0"/>
                      <a:ext cx="1171575" cy="97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15/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DAF848B" wp14:editId="417C83EA">
            <wp:extent cx="1151890" cy="961697"/>
            <wp:effectExtent l="0" t="0" r="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t="12760" b="65608"/>
                    <a:stretch/>
                  </pic:blipFill>
                  <pic:spPr bwMode="auto">
                    <a:xfrm>
                      <a:off x="0" y="0"/>
                      <a:ext cx="1152525" cy="962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60DD836B" wp14:editId="2D0790CA">
            <wp:extent cx="818515" cy="843148"/>
            <wp:effectExtent l="0" t="0" r="63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t="10994" b="79480"/>
                    <a:stretch/>
                  </pic:blipFill>
                  <pic:spPr bwMode="auto">
                    <a:xfrm>
                      <a:off x="0" y="0"/>
                      <a:ext cx="819150" cy="843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17/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164A64F6" wp14:editId="3F0FE119">
            <wp:extent cx="1161904" cy="394138"/>
            <wp:effectExtent l="0" t="0" r="635" b="635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t="35173" b="56206"/>
                    <a:stretch/>
                  </pic:blipFill>
                  <pic:spPr bwMode="auto">
                    <a:xfrm>
                      <a:off x="0" y="0"/>
                      <a:ext cx="1162050" cy="394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18/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5F3B4A9B" wp14:editId="00AA03F0">
            <wp:extent cx="1083945" cy="393405"/>
            <wp:effectExtent l="0" t="0" r="1905" b="698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t="35016" r="5116" b="56284"/>
                    <a:stretch/>
                  </pic:blipFill>
                  <pic:spPr bwMode="auto">
                    <a:xfrm>
                      <a:off x="0" y="0"/>
                      <a:ext cx="1084520" cy="393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19/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1565C9AF" wp14:editId="7CF6FA97">
            <wp:extent cx="1114252" cy="425669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t="34015" b="56515"/>
                    <a:stretch/>
                  </pic:blipFill>
                  <pic:spPr bwMode="auto">
                    <a:xfrm>
                      <a:off x="0" y="0"/>
                      <a:ext cx="1114425" cy="425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20/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9F86B28" wp14:editId="3A3395CE">
            <wp:extent cx="1171390" cy="409903"/>
            <wp:effectExtent l="0" t="0" r="0" b="952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t="34380" b="56404"/>
                    <a:stretch/>
                  </pic:blipFill>
                  <pic:spPr bwMode="auto">
                    <a:xfrm>
                      <a:off x="0" y="0"/>
                      <a:ext cx="1171575" cy="409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6806C31F" wp14:editId="66785A72">
            <wp:extent cx="1180465" cy="409903"/>
            <wp:effectExtent l="0" t="0" r="635" b="952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t="35543" b="55393"/>
                    <a:stretch/>
                  </pic:blipFill>
                  <pic:spPr bwMode="auto">
                    <a:xfrm>
                      <a:off x="0" y="0"/>
                      <a:ext cx="1181100" cy="410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3232AD9E" wp14:editId="5D3B56F2">
            <wp:extent cx="1171557" cy="394138"/>
            <wp:effectExtent l="0" t="0" r="0" b="635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t="34864" b="56332"/>
                    <a:stretch/>
                  </pic:blipFill>
                  <pic:spPr bwMode="auto">
                    <a:xfrm>
                      <a:off x="0" y="0"/>
                      <a:ext cx="1171575" cy="394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488365DE" wp14:editId="73E7DB53">
            <wp:extent cx="1152299" cy="409903"/>
            <wp:effectExtent l="0" t="0" r="0" b="9525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t="34734" b="56049"/>
                    <a:stretch/>
                  </pic:blipFill>
                  <pic:spPr bwMode="auto">
                    <a:xfrm>
                      <a:off x="0" y="0"/>
                      <a:ext cx="1152525" cy="409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0D5EBA7" wp14:editId="49BE19BE">
            <wp:extent cx="818515" cy="522514"/>
            <wp:effectExtent l="0" t="0" r="63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t="21717" b="72380"/>
                    <a:stretch/>
                  </pic:blipFill>
                  <pic:spPr bwMode="auto">
                    <a:xfrm>
                      <a:off x="0" y="0"/>
                      <a:ext cx="819150" cy="522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25/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1CEE7115" wp14:editId="0274EB0E">
            <wp:extent cx="1169035" cy="170121"/>
            <wp:effectExtent l="0" t="0" r="0" b="190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t="43415" r="-648" b="52829"/>
                    <a:stretch/>
                  </pic:blipFill>
                  <pic:spPr bwMode="auto">
                    <a:xfrm>
                      <a:off x="0" y="0"/>
                      <a:ext cx="1169581" cy="17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5A6A22F2" wp14:editId="34CB73DC">
            <wp:extent cx="1142734" cy="164892"/>
            <wp:effectExtent l="0" t="0" r="635" b="6985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t="43734" b="52620"/>
                    <a:stretch/>
                  </pic:blipFill>
                  <pic:spPr bwMode="auto">
                    <a:xfrm>
                      <a:off x="0" y="0"/>
                      <a:ext cx="1143000" cy="164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CA" w:eastAsia="en-CA"/>
        </w:rPr>
        <w:drawing>
          <wp:inline distT="0" distB="0" distL="0" distR="0" wp14:anchorId="7C289682" wp14:editId="3C230664">
            <wp:extent cx="1139190" cy="164506"/>
            <wp:effectExtent l="0" t="0" r="3810" b="698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t="56700" b="39651"/>
                    <a:stretch/>
                  </pic:blipFill>
                  <pic:spPr bwMode="auto">
                    <a:xfrm>
                      <a:off x="0" y="0"/>
                      <a:ext cx="1143000" cy="165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27/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26B90C43" wp14:editId="24182954">
            <wp:extent cx="1113790" cy="164892"/>
            <wp:effectExtent l="0" t="0" r="0" b="698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t="44013" b="52317"/>
                    <a:stretch/>
                  </pic:blipFill>
                  <pic:spPr bwMode="auto">
                    <a:xfrm>
                      <a:off x="0" y="0"/>
                      <a:ext cx="1114425" cy="164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4DF63DD4" wp14:editId="7AAEBE56">
            <wp:extent cx="1113790" cy="149902"/>
            <wp:effectExtent l="0" t="0" r="0" b="254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t="57019" b="39645"/>
                    <a:stretch/>
                  </pic:blipFill>
                  <pic:spPr bwMode="auto">
                    <a:xfrm>
                      <a:off x="0" y="0"/>
                      <a:ext cx="1114425" cy="149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28/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1CC8DEA8" wp14:editId="61129EC8">
            <wp:extent cx="1171513" cy="173420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t="43595" b="52506"/>
                    <a:stretch/>
                  </pic:blipFill>
                  <pic:spPr bwMode="auto">
                    <a:xfrm>
                      <a:off x="0" y="0"/>
                      <a:ext cx="1171575" cy="173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2625100" wp14:editId="30CA2785">
            <wp:extent cx="1170940" cy="189187"/>
            <wp:effectExtent l="0" t="0" r="0" b="190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t="56710" b="39035"/>
                    <a:stretch/>
                  </pic:blipFill>
                  <pic:spPr bwMode="auto">
                    <a:xfrm>
                      <a:off x="0" y="0"/>
                      <a:ext cx="1171575" cy="18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29/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565AEDD6" wp14:editId="79630062">
            <wp:extent cx="1180834" cy="567559"/>
            <wp:effectExtent l="0" t="0" r="635" b="4445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t="44254" b="43198"/>
                    <a:stretch/>
                  </pic:blipFill>
                  <pic:spPr bwMode="auto">
                    <a:xfrm>
                      <a:off x="0" y="0"/>
                      <a:ext cx="1181100" cy="567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30/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6612A10A" wp14:editId="73B8FD22">
            <wp:extent cx="1171514" cy="583324"/>
            <wp:effectExtent l="0" t="0" r="0" b="762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t="43316" b="43653"/>
                    <a:stretch/>
                  </pic:blipFill>
                  <pic:spPr bwMode="auto">
                    <a:xfrm>
                      <a:off x="0" y="0"/>
                      <a:ext cx="1171575" cy="583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1AD3EEE6" wp14:editId="4F80B69C">
            <wp:extent cx="1150883" cy="157449"/>
            <wp:effectExtent l="0" t="0" r="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-1" t="53169" r="87" b="43289"/>
                    <a:stretch/>
                  </pic:blipFill>
                  <pic:spPr bwMode="auto">
                    <a:xfrm>
                      <a:off x="0" y="0"/>
                      <a:ext cx="1151517" cy="157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17EA5C56" wp14:editId="14E504AB">
            <wp:extent cx="1161990" cy="393405"/>
            <wp:effectExtent l="0" t="0" r="635" b="698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t="56511" b="34884"/>
                    <a:stretch/>
                  </pic:blipFill>
                  <pic:spPr bwMode="auto">
                    <a:xfrm>
                      <a:off x="0" y="0"/>
                      <a:ext cx="1162050" cy="39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30F0DB28" wp14:editId="23144880">
            <wp:extent cx="1141552" cy="149902"/>
            <wp:effectExtent l="0" t="0" r="1905" b="254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t="53011" b="43672"/>
                    <a:stretch/>
                  </pic:blipFill>
                  <pic:spPr bwMode="auto">
                    <a:xfrm>
                      <a:off x="0" y="0"/>
                      <a:ext cx="1143000" cy="150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5C2E2E77" wp14:editId="72B96E82">
            <wp:extent cx="1141552" cy="179351"/>
            <wp:effectExtent l="0" t="0" r="1905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t="60973" b="35058"/>
                    <a:stretch/>
                  </pic:blipFill>
                  <pic:spPr bwMode="auto">
                    <a:xfrm>
                      <a:off x="0" y="0"/>
                      <a:ext cx="1143000" cy="179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4ED164EA" wp14:editId="5219503B">
            <wp:extent cx="1113790" cy="173421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t="61368" b="34772"/>
                    <a:stretch/>
                  </pic:blipFill>
                  <pic:spPr bwMode="auto">
                    <a:xfrm>
                      <a:off x="0" y="0"/>
                      <a:ext cx="1114425" cy="173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3027BE80" wp14:editId="7FC410E2">
            <wp:extent cx="1171294" cy="189186"/>
            <wp:effectExtent l="0" t="0" r="0" b="1905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t="60961" b="34785"/>
                    <a:stretch/>
                  </pic:blipFill>
                  <pic:spPr bwMode="auto">
                    <a:xfrm>
                      <a:off x="0" y="0"/>
                      <a:ext cx="1171575" cy="189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37/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1FC8ACE2" wp14:editId="709D1A76">
            <wp:extent cx="1180925" cy="173421"/>
            <wp:effectExtent l="0" t="0" r="635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t="57495" b="38671"/>
                    <a:stretch/>
                  </pic:blipFill>
                  <pic:spPr bwMode="auto">
                    <a:xfrm>
                      <a:off x="0" y="0"/>
                      <a:ext cx="1181100" cy="173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38/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560D2231" wp14:editId="50E59F6C">
            <wp:extent cx="1170940" cy="362607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t="57408" b="34488"/>
                    <a:stretch/>
                  </pic:blipFill>
                  <pic:spPr bwMode="auto">
                    <a:xfrm>
                      <a:off x="0" y="0"/>
                      <a:ext cx="1171575" cy="362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39/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1421C21C" wp14:editId="6E2077C6">
            <wp:extent cx="1152234" cy="378372"/>
            <wp:effectExtent l="0" t="0" r="0" b="3175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t="57063" b="34428"/>
                    <a:stretch/>
                  </pic:blipFill>
                  <pic:spPr bwMode="auto">
                    <a:xfrm>
                      <a:off x="0" y="0"/>
                      <a:ext cx="1152525" cy="378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40/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6E9FCB55" wp14:editId="03486502">
            <wp:extent cx="850900" cy="252249"/>
            <wp:effectExtent l="0" t="0" r="635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-1" t="36129" r="-3929" b="61022"/>
                    <a:stretch/>
                  </pic:blipFill>
                  <pic:spPr bwMode="auto">
                    <a:xfrm>
                      <a:off x="0" y="0"/>
                      <a:ext cx="851338" cy="252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0B57AB36" wp14:editId="3D4FF3E9">
            <wp:extent cx="850900" cy="220271"/>
            <wp:effectExtent l="0" t="0" r="6350" b="889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-1" t="43430" r="-3929" b="54082"/>
                    <a:stretch/>
                  </pic:blipFill>
                  <pic:spPr bwMode="auto">
                    <a:xfrm>
                      <a:off x="0" y="0"/>
                      <a:ext cx="851338" cy="220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3F4D1271" wp14:editId="0AC95DAF">
            <wp:extent cx="1160252" cy="956930"/>
            <wp:effectExtent l="0" t="0" r="1905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t="65581" b="13456"/>
                    <a:stretch/>
                  </pic:blipFill>
                  <pic:spPr bwMode="auto">
                    <a:xfrm>
                      <a:off x="0" y="0"/>
                      <a:ext cx="1162050" cy="958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6A1BB3E0" wp14:editId="43D08625">
            <wp:extent cx="1142947" cy="989351"/>
            <wp:effectExtent l="0" t="0" r="635" b="127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t="64939" b="13193"/>
                    <a:stretch/>
                  </pic:blipFill>
                  <pic:spPr bwMode="auto">
                    <a:xfrm>
                      <a:off x="0" y="0"/>
                      <a:ext cx="1143000" cy="989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CA" w:eastAsia="en-CA"/>
        </w:rPr>
        <w:t xml:space="preserve"> 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31B71741" wp14:editId="5803DBF9">
            <wp:extent cx="1113288" cy="59909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t="69085" b="17577"/>
                    <a:stretch/>
                  </pic:blipFill>
                  <pic:spPr bwMode="auto">
                    <a:xfrm>
                      <a:off x="0" y="0"/>
                      <a:ext cx="1114425" cy="599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71AC49D" wp14:editId="48F576C1">
            <wp:extent cx="1170305" cy="59909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t="70179" b="16337"/>
                    <a:stretch/>
                  </pic:blipFill>
                  <pic:spPr bwMode="auto">
                    <a:xfrm>
                      <a:off x="0" y="0"/>
                      <a:ext cx="1171575" cy="599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45/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0BD99B0A" wp14:editId="361D88B4">
            <wp:extent cx="1180876" cy="1166648"/>
            <wp:effectExtent l="0" t="0" r="63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t="61677" b="12532"/>
                    <a:stretch/>
                  </pic:blipFill>
                  <pic:spPr bwMode="auto">
                    <a:xfrm>
                      <a:off x="0" y="0"/>
                      <a:ext cx="1181100" cy="1166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lastRenderedPageBreak/>
        <w:drawing>
          <wp:inline distT="0" distB="0" distL="0" distR="0" wp14:anchorId="26123277" wp14:editId="2326C73D">
            <wp:extent cx="1171371" cy="945931"/>
            <wp:effectExtent l="0" t="0" r="0" b="698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t="66207" b="12659"/>
                    <a:stretch/>
                  </pic:blipFill>
                  <pic:spPr bwMode="auto">
                    <a:xfrm>
                      <a:off x="0" y="0"/>
                      <a:ext cx="1171575" cy="946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47/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1B637FE" wp14:editId="668ED407">
            <wp:extent cx="1152182" cy="993227"/>
            <wp:effectExtent l="0" t="0" r="0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t="65214" b="12450"/>
                    <a:stretch/>
                  </pic:blipFill>
                  <pic:spPr bwMode="auto">
                    <a:xfrm>
                      <a:off x="0" y="0"/>
                      <a:ext cx="1152525" cy="993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48/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1068F8B2" wp14:editId="26198A93">
            <wp:extent cx="850900" cy="189186"/>
            <wp:effectExtent l="0" t="0" r="635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t="47341" r="-3941" b="50522"/>
                    <a:stretch/>
                  </pic:blipFill>
                  <pic:spPr bwMode="auto">
                    <a:xfrm>
                      <a:off x="0" y="0"/>
                      <a:ext cx="851438" cy="189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3CE5EEF0" wp14:editId="5C0C363E">
            <wp:extent cx="818779" cy="268014"/>
            <wp:effectExtent l="0" t="0" r="63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3851" t="54108" r="-3942" b="42862"/>
                    <a:stretch/>
                  </pic:blipFill>
                  <pic:spPr bwMode="auto">
                    <a:xfrm>
                      <a:off x="0" y="0"/>
                      <a:ext cx="819887" cy="268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49/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Chemistry/2016/m/Paper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5B89C62F" wp14:editId="4F84D4DC">
            <wp:extent cx="1247660" cy="595423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t="5105" b="81897"/>
                    <a:stretch/>
                  </pic:blipFill>
                  <pic:spPr bwMode="auto">
                    <a:xfrm>
                      <a:off x="0" y="0"/>
                      <a:ext cx="1247775" cy="595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50/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  <w:lang w:val="en-CA" w:eastAsia="en-CA"/>
        </w:rPr>
        <w:drawing>
          <wp:inline distT="0" distB="0" distL="0" distR="0" wp14:anchorId="35E6E951" wp14:editId="7691A9C1">
            <wp:extent cx="1142818" cy="749509"/>
            <wp:effectExtent l="0" t="0" r="63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b="83255"/>
                    <a:stretch/>
                  </pic:blipFill>
                  <pic:spPr bwMode="auto">
                    <a:xfrm>
                      <a:off x="0" y="0"/>
                      <a:ext cx="1143000" cy="749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51/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4D2A4F71" wp14:editId="6B36857A">
            <wp:extent cx="1161415" cy="583007"/>
            <wp:effectExtent l="0" t="0" r="635" b="762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t="4571" b="82426"/>
                    <a:stretch/>
                  </pic:blipFill>
                  <pic:spPr bwMode="auto">
                    <a:xfrm>
                      <a:off x="0" y="0"/>
                      <a:ext cx="1162050" cy="583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52/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5AB9AF3" wp14:editId="4364190B">
            <wp:extent cx="1227972" cy="740454"/>
            <wp:effectExtent l="0" t="0" r="0" b="254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t="4861" b="78832"/>
                    <a:stretch/>
                  </pic:blipFill>
                  <pic:spPr bwMode="auto">
                    <a:xfrm>
                      <a:off x="0" y="0"/>
                      <a:ext cx="1228725" cy="740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53/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21/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7221A0BF" wp14:editId="0F20B2DB">
            <wp:extent cx="1141730" cy="173421"/>
            <wp:effectExtent l="0" t="0" r="127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t="4211" b="91927"/>
                    <a:stretch/>
                  </pic:blipFill>
                  <pic:spPr bwMode="auto">
                    <a:xfrm>
                      <a:off x="0" y="0"/>
                      <a:ext cx="1143000" cy="173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noProof/>
        </w:rPr>
        <w:drawing>
          <wp:inline distT="0" distB="0" distL="0" distR="0" wp14:anchorId="747A2B96" wp14:editId="0DE703E5">
            <wp:extent cx="1141730" cy="251898"/>
            <wp:effectExtent l="0" t="0" r="127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t="12288" b="82103"/>
                    <a:stretch/>
                  </pic:blipFill>
                  <pic:spPr bwMode="auto">
                    <a:xfrm>
                      <a:off x="0" y="0"/>
                      <a:ext cx="1143000" cy="252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54/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22/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728D18F8" wp14:editId="2A03C573">
            <wp:extent cx="1160893" cy="173421"/>
            <wp:effectExtent l="0" t="0" r="127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t="3529" b="92585"/>
                    <a:stretch/>
                  </pic:blipFill>
                  <pic:spPr bwMode="auto">
                    <a:xfrm>
                      <a:off x="0" y="0"/>
                      <a:ext cx="1162050" cy="173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DE446E">
        <w:rPr>
          <w:rFonts w:ascii="Calibri" w:hAnsi="Calibri"/>
          <w:noProof/>
          <w:color w:val="000000"/>
        </w:rPr>
        <w:drawing>
          <wp:inline distT="0" distB="0" distL="0" distR="0" wp14:anchorId="6DBAA138" wp14:editId="2BC7D662">
            <wp:extent cx="1160893" cy="188683"/>
            <wp:effectExtent l="0" t="0" r="1270" b="190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t="12007" b="83765"/>
                    <a:stretch/>
                  </pic:blipFill>
                  <pic:spPr bwMode="auto">
                    <a:xfrm>
                      <a:off x="0" y="0"/>
                      <a:ext cx="1162050" cy="188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55/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Chemistry/2016/w/Paper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2C783CF4" wp14:editId="1BC71DD5">
            <wp:extent cx="1200109" cy="204951"/>
            <wp:effectExtent l="0" t="0" r="635" b="508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t="12732" b="82670"/>
                    <a:stretch/>
                  </pic:blipFill>
                  <pic:spPr bwMode="auto">
                    <a:xfrm>
                      <a:off x="0" y="0"/>
                      <a:ext cx="1200150" cy="204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Q# 56/</w:t>
      </w:r>
      <w:r>
        <w:rPr>
          <w:rFonts w:ascii="Calibri" w:hAnsi="Calibri" w:cs="Calibri"/>
          <w:b/>
          <w:bCs/>
          <w:color w:val="000000"/>
        </w:rPr>
        <w:t xml:space="preserve"> </w:t>
      </w:r>
      <w:r>
        <w:rPr>
          <w:rFonts w:ascii="Calibri" w:hAnsi="Calibri"/>
          <w:color w:val="000000"/>
        </w:rPr>
        <w:t>iGCSE Chemistry/2017/s/Paper 23/</w:t>
      </w:r>
    </w:p>
    <w:p w:rsidR="00481544" w:rsidRDefault="00481544" w:rsidP="00481544">
      <w:pPr>
        <w:spacing w:after="0" w:line="240" w:lineRule="auto"/>
        <w:rPr>
          <w:rFonts w:ascii="Calibri" w:hAnsi="Calibri"/>
          <w:color w:val="000000"/>
        </w:rPr>
      </w:pPr>
      <w:r w:rsidRPr="005926AA">
        <w:rPr>
          <w:rFonts w:ascii="Calibri" w:hAnsi="Calibri"/>
          <w:noProof/>
          <w:color w:val="000000"/>
        </w:rPr>
        <w:drawing>
          <wp:inline distT="0" distB="0" distL="0" distR="0" wp14:anchorId="40D028E7" wp14:editId="0CBE0C6C">
            <wp:extent cx="803892" cy="867104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t="75996" r="1845" b="14213"/>
                    <a:stretch/>
                  </pic:blipFill>
                  <pic:spPr bwMode="auto">
                    <a:xfrm>
                      <a:off x="0" y="0"/>
                      <a:ext cx="804041" cy="86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544" w:rsidRDefault="00481544" w:rsidP="00481544">
      <w:pPr>
        <w:spacing w:after="0" w:line="240" w:lineRule="auto"/>
        <w:sectPr w:rsidR="00481544" w:rsidSect="00481544">
          <w:type w:val="continuous"/>
          <w:pgSz w:w="11906" w:h="16838"/>
          <w:pgMar w:top="851" w:right="1440" w:bottom="993" w:left="851" w:header="708" w:footer="415" w:gutter="0"/>
          <w:cols w:num="2" w:space="708"/>
          <w:docGrid w:linePitch="360"/>
        </w:sectPr>
      </w:pPr>
    </w:p>
    <w:p w:rsidR="00481544" w:rsidRDefault="00481544" w:rsidP="00481544">
      <w:pPr>
        <w:spacing w:after="0" w:line="240" w:lineRule="auto"/>
      </w:pPr>
    </w:p>
    <w:sectPr w:rsidR="00481544" w:rsidSect="00481544">
      <w:type w:val="continuous"/>
      <w:pgSz w:w="11906" w:h="16838"/>
      <w:pgMar w:top="851" w:right="1440" w:bottom="993" w:left="851" w:header="708" w:footer="41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D3897" w:rsidRDefault="00BD3897" w:rsidP="004E04F1">
      <w:pPr>
        <w:spacing w:after="0" w:line="240" w:lineRule="auto"/>
      </w:pPr>
      <w:r>
        <w:separator/>
      </w:r>
    </w:p>
  </w:endnote>
  <w:endnote w:type="continuationSeparator" w:id="0">
    <w:p w:rsidR="00BD3897" w:rsidRDefault="00BD3897" w:rsidP="004E04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81544" w:rsidRPr="00272210" w:rsidRDefault="00481544" w:rsidP="00272210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  <w:lang w:val="en-CA" w:eastAsia="en-CA"/>
      </w:rPr>
      <w:drawing>
        <wp:anchor distT="0" distB="0" distL="114300" distR="114300" simplePos="0" relativeHeight="251659264" behindDoc="1" locked="0" layoutInCell="1" allowOverlap="1" wp14:anchorId="19E7AAE3" wp14:editId="6793900B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78" name="Picture 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-1727214437"/>
        <w:docPartObj>
          <w:docPartGallery w:val="Page Numbers (Bottom of Page)"/>
          <w:docPartUnique/>
        </w:docPartObj>
      </w:sdtPr>
      <w:sdtContent>
        <w:sdt>
          <w:sdtPr>
            <w:id w:val="-918716719"/>
            <w:docPartObj>
              <w:docPartGallery w:val="Page Numbers (Top of Page)"/>
              <w:docPartUnique/>
            </w:docPartObj>
          </w:sdtPr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353D97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353D97">
              <w:rPr>
                <w:b/>
                <w:bCs/>
                <w:noProof/>
              </w:rPr>
              <w:t>48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D3897" w:rsidRDefault="00BD3897" w:rsidP="004E04F1">
      <w:pPr>
        <w:spacing w:after="0" w:line="240" w:lineRule="auto"/>
      </w:pPr>
      <w:r>
        <w:separator/>
      </w:r>
    </w:p>
  </w:footnote>
  <w:footnote w:type="continuationSeparator" w:id="0">
    <w:p w:rsidR="00BD3897" w:rsidRDefault="00BD3897" w:rsidP="004E04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1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46F2"/>
    <w:rsid w:val="000262EF"/>
    <w:rsid w:val="00031D92"/>
    <w:rsid w:val="00040E21"/>
    <w:rsid w:val="00055234"/>
    <w:rsid w:val="000D0955"/>
    <w:rsid w:val="000E610E"/>
    <w:rsid w:val="001373B4"/>
    <w:rsid w:val="0015739F"/>
    <w:rsid w:val="001A0913"/>
    <w:rsid w:val="001B1296"/>
    <w:rsid w:val="001C6E7F"/>
    <w:rsid w:val="001D10E0"/>
    <w:rsid w:val="001D52E3"/>
    <w:rsid w:val="0020435B"/>
    <w:rsid w:val="00222027"/>
    <w:rsid w:val="002274F5"/>
    <w:rsid w:val="0024121B"/>
    <w:rsid w:val="00242515"/>
    <w:rsid w:val="0024498D"/>
    <w:rsid w:val="00246AE9"/>
    <w:rsid w:val="00260E67"/>
    <w:rsid w:val="00272210"/>
    <w:rsid w:val="00292FE1"/>
    <w:rsid w:val="002A738B"/>
    <w:rsid w:val="002B0126"/>
    <w:rsid w:val="002B2E5D"/>
    <w:rsid w:val="002D68DA"/>
    <w:rsid w:val="002E2343"/>
    <w:rsid w:val="003058CD"/>
    <w:rsid w:val="00307582"/>
    <w:rsid w:val="0032123A"/>
    <w:rsid w:val="003317FB"/>
    <w:rsid w:val="00353D97"/>
    <w:rsid w:val="00355250"/>
    <w:rsid w:val="0037659C"/>
    <w:rsid w:val="00387A38"/>
    <w:rsid w:val="00395436"/>
    <w:rsid w:val="0039734F"/>
    <w:rsid w:val="00404254"/>
    <w:rsid w:val="004107E0"/>
    <w:rsid w:val="00465C18"/>
    <w:rsid w:val="00481544"/>
    <w:rsid w:val="00481652"/>
    <w:rsid w:val="004846F2"/>
    <w:rsid w:val="004E04F1"/>
    <w:rsid w:val="00507047"/>
    <w:rsid w:val="005241B3"/>
    <w:rsid w:val="00536660"/>
    <w:rsid w:val="00550A5E"/>
    <w:rsid w:val="0056113A"/>
    <w:rsid w:val="00567AD5"/>
    <w:rsid w:val="00575C70"/>
    <w:rsid w:val="005809DE"/>
    <w:rsid w:val="00584932"/>
    <w:rsid w:val="005860A9"/>
    <w:rsid w:val="0059243A"/>
    <w:rsid w:val="005926AA"/>
    <w:rsid w:val="005A128D"/>
    <w:rsid w:val="005A2380"/>
    <w:rsid w:val="005B1437"/>
    <w:rsid w:val="005B6E2B"/>
    <w:rsid w:val="006022D9"/>
    <w:rsid w:val="006351E0"/>
    <w:rsid w:val="00660793"/>
    <w:rsid w:val="00667902"/>
    <w:rsid w:val="006807E6"/>
    <w:rsid w:val="00696B2B"/>
    <w:rsid w:val="006A6AAB"/>
    <w:rsid w:val="006E0D17"/>
    <w:rsid w:val="006E1BF1"/>
    <w:rsid w:val="006E2DD6"/>
    <w:rsid w:val="006E6A21"/>
    <w:rsid w:val="006F2DF8"/>
    <w:rsid w:val="007011F1"/>
    <w:rsid w:val="007169D0"/>
    <w:rsid w:val="007218AD"/>
    <w:rsid w:val="007531FE"/>
    <w:rsid w:val="007A718A"/>
    <w:rsid w:val="007B2489"/>
    <w:rsid w:val="007C10CD"/>
    <w:rsid w:val="007F1E4C"/>
    <w:rsid w:val="007F4357"/>
    <w:rsid w:val="00867BF2"/>
    <w:rsid w:val="00885808"/>
    <w:rsid w:val="008A22FF"/>
    <w:rsid w:val="008B2396"/>
    <w:rsid w:val="008D2AE5"/>
    <w:rsid w:val="00903461"/>
    <w:rsid w:val="00906D63"/>
    <w:rsid w:val="00907153"/>
    <w:rsid w:val="00910FD7"/>
    <w:rsid w:val="009200E2"/>
    <w:rsid w:val="009204ED"/>
    <w:rsid w:val="0094108A"/>
    <w:rsid w:val="00944CFA"/>
    <w:rsid w:val="009461CC"/>
    <w:rsid w:val="00960CAE"/>
    <w:rsid w:val="00966240"/>
    <w:rsid w:val="00970771"/>
    <w:rsid w:val="0098442A"/>
    <w:rsid w:val="009903CE"/>
    <w:rsid w:val="00991F96"/>
    <w:rsid w:val="009B2C0B"/>
    <w:rsid w:val="009B78F0"/>
    <w:rsid w:val="00A3123B"/>
    <w:rsid w:val="00A3683A"/>
    <w:rsid w:val="00A44A79"/>
    <w:rsid w:val="00A5076B"/>
    <w:rsid w:val="00A73DFA"/>
    <w:rsid w:val="00A811F4"/>
    <w:rsid w:val="00AA323D"/>
    <w:rsid w:val="00AA4711"/>
    <w:rsid w:val="00AB502A"/>
    <w:rsid w:val="00AD4698"/>
    <w:rsid w:val="00AD7B84"/>
    <w:rsid w:val="00B017EB"/>
    <w:rsid w:val="00B12990"/>
    <w:rsid w:val="00B3081E"/>
    <w:rsid w:val="00B3143E"/>
    <w:rsid w:val="00B3560C"/>
    <w:rsid w:val="00B364B4"/>
    <w:rsid w:val="00B607EC"/>
    <w:rsid w:val="00BA79AB"/>
    <w:rsid w:val="00BB5B44"/>
    <w:rsid w:val="00BC015F"/>
    <w:rsid w:val="00BC235B"/>
    <w:rsid w:val="00BD3897"/>
    <w:rsid w:val="00BF1EC6"/>
    <w:rsid w:val="00BF6ED4"/>
    <w:rsid w:val="00C10398"/>
    <w:rsid w:val="00C14F66"/>
    <w:rsid w:val="00C224AA"/>
    <w:rsid w:val="00C52618"/>
    <w:rsid w:val="00C53CE7"/>
    <w:rsid w:val="00C7104A"/>
    <w:rsid w:val="00C75F84"/>
    <w:rsid w:val="00CA0809"/>
    <w:rsid w:val="00CA08F1"/>
    <w:rsid w:val="00CB5690"/>
    <w:rsid w:val="00CC2261"/>
    <w:rsid w:val="00CE5102"/>
    <w:rsid w:val="00CF7DD9"/>
    <w:rsid w:val="00D239C8"/>
    <w:rsid w:val="00D25AD3"/>
    <w:rsid w:val="00D56FC3"/>
    <w:rsid w:val="00D96667"/>
    <w:rsid w:val="00DC1947"/>
    <w:rsid w:val="00DC1C3D"/>
    <w:rsid w:val="00DD174C"/>
    <w:rsid w:val="00DE446E"/>
    <w:rsid w:val="00E013D4"/>
    <w:rsid w:val="00E252BB"/>
    <w:rsid w:val="00E70E5D"/>
    <w:rsid w:val="00E779D3"/>
    <w:rsid w:val="00E852A6"/>
    <w:rsid w:val="00E93C76"/>
    <w:rsid w:val="00EC4313"/>
    <w:rsid w:val="00ED79AE"/>
    <w:rsid w:val="00EF2041"/>
    <w:rsid w:val="00F0288F"/>
    <w:rsid w:val="00F12D81"/>
    <w:rsid w:val="00F341D9"/>
    <w:rsid w:val="00F36DCA"/>
    <w:rsid w:val="00F60FBE"/>
    <w:rsid w:val="00F67BE1"/>
    <w:rsid w:val="00FA7211"/>
    <w:rsid w:val="00FB7154"/>
    <w:rsid w:val="00FC4B50"/>
    <w:rsid w:val="00FD6245"/>
    <w:rsid w:val="00FF63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E50F22"/>
  <w15:docId w15:val="{6CEFF39A-055B-4FAC-A01E-43C754463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n-GB" w:eastAsia="ko-K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81544"/>
  </w:style>
  <w:style w:type="paragraph" w:styleId="Heading1">
    <w:name w:val="heading 1"/>
    <w:basedOn w:val="Normal"/>
    <w:next w:val="Normal"/>
    <w:link w:val="Heading1Char"/>
    <w:uiPriority w:val="9"/>
    <w:qFormat/>
    <w:rsid w:val="00481544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81544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1544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1544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1544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1544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1544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1544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1544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E04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E04F1"/>
  </w:style>
  <w:style w:type="paragraph" w:styleId="Footer">
    <w:name w:val="footer"/>
    <w:basedOn w:val="Normal"/>
    <w:link w:val="FooterChar"/>
    <w:uiPriority w:val="99"/>
    <w:unhideWhenUsed/>
    <w:rsid w:val="004E04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E04F1"/>
  </w:style>
  <w:style w:type="table" w:styleId="TableGrid">
    <w:name w:val="Table Grid"/>
    <w:basedOn w:val="TableNormal"/>
    <w:uiPriority w:val="59"/>
    <w:rsid w:val="007531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531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31FE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C224AA"/>
    <w:rPr>
      <w:color w:val="0563C1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481544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81544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81544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81544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81544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81544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81544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81544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81544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481544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1544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0"/>
    <w:rsid w:val="00481544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1544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481544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Strong">
    <w:name w:val="Strong"/>
    <w:basedOn w:val="DefaultParagraphFont"/>
    <w:uiPriority w:val="22"/>
    <w:qFormat/>
    <w:rsid w:val="00481544"/>
    <w:rPr>
      <w:b/>
      <w:bCs/>
    </w:rPr>
  </w:style>
  <w:style w:type="character" w:styleId="Emphasis">
    <w:name w:val="Emphasis"/>
    <w:basedOn w:val="DefaultParagraphFont"/>
    <w:uiPriority w:val="20"/>
    <w:qFormat/>
    <w:rsid w:val="00481544"/>
    <w:rPr>
      <w:i/>
      <w:iCs/>
    </w:rPr>
  </w:style>
  <w:style w:type="paragraph" w:styleId="NoSpacing">
    <w:name w:val="No Spacing"/>
    <w:uiPriority w:val="1"/>
    <w:qFormat/>
    <w:rsid w:val="00481544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481544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81544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1544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81544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481544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481544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481544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481544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481544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81544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image" Target="media/image1.emf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1" Type="http://schemas.openxmlformats.org/officeDocument/2006/relationships/styles" Target="styles.xml"/><Relationship Id="rId6" Type="http://schemas.openxmlformats.org/officeDocument/2006/relationships/chart" Target="charts/chart1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7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addy%20Smashing\Documents\Custom%20Office%20Templates\iG%20EQ%20MASTER%20TEMPLATE%20for%20breaking%20apart%20a%20paper.dotx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D:\Dropbox\aaiG%20Chem\iG%20Chem%20Various%20Tests%20Analysi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/>
              <a:t>Topics Test</a:t>
            </a:r>
          </a:p>
          <a:p>
            <a:pPr>
              <a:defRPr/>
            </a:pPr>
            <a:r>
              <a:rPr lang="en-GB"/>
              <a:t>Percentage of all marks awarded for each topic in this test (blue diamonds) and total wieghted marks for each topic in all papers (red squares)</a:t>
            </a:r>
            <a:endParaRPr lang="en-CA"/>
          </a:p>
        </c:rich>
      </c:tx>
      <c:layout>
        <c:manualLayout>
          <c:xMode val="edge"/>
          <c:yMode val="edge"/>
          <c:x val="0.12645508828081362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iGP216mto17sRevision!$U$1</c:f>
              <c:strCache>
                <c:ptCount val="1"/>
                <c:pt idx="0">
                  <c:v>% Marks in Test</c:v>
                </c:pt>
              </c:strCache>
            </c:strRef>
          </c:tx>
          <c:spPr>
            <a:ln w="317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1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iGP216mto17sRevision!$T$2:$T$14</c:f>
              <c:strCache>
                <c:ptCount val="13"/>
                <c:pt idx="0">
                  <c:v>c1</c:v>
                </c:pt>
                <c:pt idx="1">
                  <c:v>c3</c:v>
                </c:pt>
                <c:pt idx="2">
                  <c:v>c4</c:v>
                </c:pt>
                <c:pt idx="3">
                  <c:v>c5</c:v>
                </c:pt>
                <c:pt idx="4">
                  <c:v>c6</c:v>
                </c:pt>
                <c:pt idx="5">
                  <c:v>c7</c:v>
                </c:pt>
                <c:pt idx="6">
                  <c:v>c8</c:v>
                </c:pt>
                <c:pt idx="7">
                  <c:v>c9</c:v>
                </c:pt>
                <c:pt idx="8">
                  <c:v>c10</c:v>
                </c:pt>
                <c:pt idx="9">
                  <c:v>c11</c:v>
                </c:pt>
                <c:pt idx="10">
                  <c:v>c12</c:v>
                </c:pt>
                <c:pt idx="11">
                  <c:v>c13</c:v>
                </c:pt>
                <c:pt idx="12">
                  <c:v>c14</c:v>
                </c:pt>
              </c:strCache>
            </c:strRef>
          </c:cat>
          <c:val>
            <c:numRef>
              <c:f>iGP216mto17sRevision!$U$2:$U$14</c:f>
              <c:numCache>
                <c:formatCode>0.0</c:formatCode>
                <c:ptCount val="13"/>
                <c:pt idx="0">
                  <c:v>13.970588235294118</c:v>
                </c:pt>
                <c:pt idx="1">
                  <c:v>20.588235294117645</c:v>
                </c:pt>
                <c:pt idx="2">
                  <c:v>11.76470588235294</c:v>
                </c:pt>
                <c:pt idx="3">
                  <c:v>8.0882352941176467</c:v>
                </c:pt>
                <c:pt idx="4">
                  <c:v>11.029411764705882</c:v>
                </c:pt>
                <c:pt idx="5">
                  <c:v>19.852941176470587</c:v>
                </c:pt>
                <c:pt idx="6">
                  <c:v>0</c:v>
                </c:pt>
                <c:pt idx="7">
                  <c:v>14.705882352941178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</c:numCache>
            </c:numRef>
          </c:val>
          <c:smooth val="0"/>
          <c:extLst xmlns:c15="http://schemas.microsoft.com/office/drawing/2012/chart">
            <c:ext xmlns:c16="http://schemas.microsoft.com/office/drawing/2014/chart" uri="{C3380CC4-5D6E-409C-BE32-E72D297353CC}">
              <c16:uniqueId val="{00000000-0794-4BA2-9DAB-BFFC9D0A560B}"/>
            </c:ext>
          </c:extLst>
        </c:ser>
        <c:ser>
          <c:idx val="1"/>
          <c:order val="1"/>
          <c:tx>
            <c:strRef>
              <c:f>iGP216mto17sRevision!$W$1</c:f>
              <c:strCache>
                <c:ptCount val="1"/>
                <c:pt idx="0">
                  <c:v>P1 ALL Topics</c:v>
                </c:pt>
              </c:strCache>
            </c:strRef>
          </c:tx>
          <c:spPr>
            <a:ln w="317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17"/>
            <c:spPr>
              <a:solidFill>
                <a:schemeClr val="accent2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iGP216mto17sRevision!$T$2:$T$14</c:f>
              <c:strCache>
                <c:ptCount val="13"/>
                <c:pt idx="0">
                  <c:v>c1</c:v>
                </c:pt>
                <c:pt idx="1">
                  <c:v>c3</c:v>
                </c:pt>
                <c:pt idx="2">
                  <c:v>c4</c:v>
                </c:pt>
                <c:pt idx="3">
                  <c:v>c5</c:v>
                </c:pt>
                <c:pt idx="4">
                  <c:v>c6</c:v>
                </c:pt>
                <c:pt idx="5">
                  <c:v>c7</c:v>
                </c:pt>
                <c:pt idx="6">
                  <c:v>c8</c:v>
                </c:pt>
                <c:pt idx="7">
                  <c:v>c9</c:v>
                </c:pt>
                <c:pt idx="8">
                  <c:v>c10</c:v>
                </c:pt>
                <c:pt idx="9">
                  <c:v>c11</c:v>
                </c:pt>
                <c:pt idx="10">
                  <c:v>c12</c:v>
                </c:pt>
                <c:pt idx="11">
                  <c:v>c13</c:v>
                </c:pt>
                <c:pt idx="12">
                  <c:v>c14</c:v>
                </c:pt>
              </c:strCache>
            </c:strRef>
          </c:cat>
          <c:val>
            <c:numRef>
              <c:f>iGP216mto17sRevision!$W$2:$W$14</c:f>
              <c:numCache>
                <c:formatCode>0.0</c:formatCode>
                <c:ptCount val="13"/>
                <c:pt idx="0">
                  <c:v>8.6306098964326807</c:v>
                </c:pt>
                <c:pt idx="1">
                  <c:v>11.967779056386652</c:v>
                </c:pt>
                <c:pt idx="2">
                  <c:v>4.1426927502876865</c:v>
                </c:pt>
                <c:pt idx="3">
                  <c:v>5.983889528193326</c:v>
                </c:pt>
                <c:pt idx="4">
                  <c:v>4.2577675489067897</c:v>
                </c:pt>
                <c:pt idx="5">
                  <c:v>6.2140391254315306</c:v>
                </c:pt>
                <c:pt idx="6">
                  <c:v>10.241657077100115</c:v>
                </c:pt>
                <c:pt idx="7">
                  <c:v>9.6662830840046023</c:v>
                </c:pt>
                <c:pt idx="8">
                  <c:v>12.082853855005753</c:v>
                </c:pt>
                <c:pt idx="9">
                  <c:v>12.082853855005753</c:v>
                </c:pt>
                <c:pt idx="10">
                  <c:v>0</c:v>
                </c:pt>
                <c:pt idx="11">
                  <c:v>2.0713463751438432</c:v>
                </c:pt>
                <c:pt idx="12">
                  <c:v>12.658227848101266</c:v>
                </c:pt>
              </c:numCache>
            </c:numRef>
          </c:val>
          <c:smooth val="0"/>
          <c:extLst xmlns:c15="http://schemas.microsoft.com/office/drawing/2012/chart">
            <c:ext xmlns:c16="http://schemas.microsoft.com/office/drawing/2014/chart" uri="{C3380CC4-5D6E-409C-BE32-E72D297353CC}">
              <c16:uniqueId val="{00000001-0794-4BA2-9DAB-BFFC9D0A560B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/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Topic Number</a:t>
                </a:r>
              </a:p>
            </c:rich>
          </c:tx>
          <c:layout>
            <c:manualLayout>
              <c:xMode val="edge"/>
              <c:yMode val="edge"/>
              <c:x val="0.4651630451260132"/>
              <c:y val="0.9448218185451902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dk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% of Marks awarded for each topic</a:t>
                </a:r>
              </a:p>
            </c:rich>
          </c:tx>
          <c:layout>
            <c:manualLayout>
              <c:xMode val="edge"/>
              <c:yMode val="edge"/>
              <c:x val="6.4852441063891361E-2"/>
              <c:y val="0.1778026507017201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dk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0.0" sourceLinked="1"/>
        <c:majorTickMark val="none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dk1">
                <a:lumMod val="35000"/>
                <a:lumOff val="6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>
      <cs:styleClr val="auto"/>
    </cs:fillRef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7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iG EQ MASTER TEMPLATE for breaking apart a paper.dotx</Template>
  <TotalTime>0</TotalTime>
  <Pages>48</Pages>
  <Words>825</Words>
  <Characters>4704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Patrick Brannac</dc:creator>
  <cp:keywords/>
  <dc:description/>
  <cp:lastModifiedBy>Paddy Smashing</cp:lastModifiedBy>
  <cp:revision>3</cp:revision>
  <dcterms:created xsi:type="dcterms:W3CDTF">2017-12-01T07:15:00Z</dcterms:created>
  <dcterms:modified xsi:type="dcterms:W3CDTF">2017-12-01T07:27:00Z</dcterms:modified>
</cp:coreProperties>
</file>