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33E76" w14:textId="28DF6295" w:rsidR="00DB7BA5" w:rsidRDefault="00366567" w:rsidP="00366567">
      <w:pPr>
        <w:pStyle w:val="Heading1"/>
      </w:pPr>
      <w:proofErr w:type="spellStart"/>
      <w:r>
        <w:t>iG</w:t>
      </w:r>
      <w:proofErr w:type="spellEnd"/>
      <w:r>
        <w:t xml:space="preserve"> Chem 3 EQ P1 12w to 02s 104marks</w:t>
      </w:r>
    </w:p>
    <w:p w14:paraId="703AF3C7" w14:textId="2F16F53E" w:rsidR="00366567" w:rsidRPr="00366567" w:rsidRDefault="00E969ED" w:rsidP="0036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</w:rPr>
        <w:drawing>
          <wp:inline distT="0" distB="0" distL="0" distR="0" wp14:anchorId="1ECB2AD6" wp14:editId="11F3E96F">
            <wp:extent cx="6509982" cy="3821373"/>
            <wp:effectExtent l="0" t="0" r="5715" b="825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CD5A474" w14:textId="6F7B2F54" w:rsidR="00366567" w:rsidRDefault="00366567" w:rsidP="00301366">
      <w:pPr>
        <w:spacing w:after="0" w:line="240" w:lineRule="auto"/>
      </w:pPr>
    </w:p>
    <w:p w14:paraId="2669D4C5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Chemistry/2012/w/Paper 11/</w:t>
      </w:r>
    </w:p>
    <w:p w14:paraId="4514418A" w14:textId="69503FDE" w:rsidR="00F24D68" w:rsidRDefault="00F24D68" w:rsidP="00366567">
      <w:pPr>
        <w:spacing w:after="0" w:line="240" w:lineRule="auto"/>
        <w:rPr>
          <w:noProof/>
        </w:rPr>
      </w:pPr>
      <w:r w:rsidRPr="00FC33D8">
        <w:rPr>
          <w:noProof/>
        </w:rPr>
        <w:drawing>
          <wp:inline distT="0" distB="0" distL="0" distR="0" wp14:anchorId="391C86C7" wp14:editId="225833A2">
            <wp:extent cx="5909310" cy="4238171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39"/>
                    <a:stretch/>
                  </pic:blipFill>
                  <pic:spPr bwMode="auto">
                    <a:xfrm>
                      <a:off x="0" y="0"/>
                      <a:ext cx="5909310" cy="4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F2959" w14:textId="2B2D610E" w:rsidR="00F24D68" w:rsidRPr="001D31F3" w:rsidRDefault="00F24D68" w:rsidP="00366567">
      <w:pPr>
        <w:spacing w:after="0" w:line="240" w:lineRule="auto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06F12BF5" wp14:editId="3AC471EC">
            <wp:extent cx="5909310" cy="216680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3"/>
                    <a:stretch/>
                  </pic:blipFill>
                  <pic:spPr bwMode="auto">
                    <a:xfrm>
                      <a:off x="0" y="0"/>
                      <a:ext cx="5909310" cy="21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318E9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Chemistry/2012/s/Paper 11/</w:t>
      </w:r>
    </w:p>
    <w:p w14:paraId="1E7F6AF4" w14:textId="77777777" w:rsidR="00F24D68" w:rsidRPr="001D31F3" w:rsidRDefault="00F24D68" w:rsidP="00366567">
      <w:pPr>
        <w:spacing w:after="0" w:line="240" w:lineRule="auto"/>
        <w:rPr>
          <w:noProof/>
        </w:rPr>
      </w:pPr>
      <w:bookmarkStart w:id="0" w:name="_GoBack"/>
      <w:r w:rsidRPr="00A37621">
        <w:rPr>
          <w:noProof/>
        </w:rPr>
        <w:drawing>
          <wp:inline distT="0" distB="0" distL="0" distR="0" wp14:anchorId="2BBEC672" wp14:editId="50CFBF6E">
            <wp:extent cx="5895975" cy="3876040"/>
            <wp:effectExtent l="0" t="0" r="9525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36D0FC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Chemistry/2012/s/Paper 11/</w:t>
      </w:r>
    </w:p>
    <w:p w14:paraId="66FC0BD1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A37621">
        <w:rPr>
          <w:noProof/>
        </w:rPr>
        <w:drawing>
          <wp:inline distT="0" distB="0" distL="0" distR="0" wp14:anchorId="4CEFCBC2" wp14:editId="2668A16D">
            <wp:extent cx="5814060" cy="320738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3A92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Chemistry/2012/s/Paper 11/</w:t>
      </w:r>
    </w:p>
    <w:p w14:paraId="2FF9F797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A37621">
        <w:rPr>
          <w:noProof/>
        </w:rPr>
        <w:drawing>
          <wp:inline distT="0" distB="0" distL="0" distR="0" wp14:anchorId="1705A52C" wp14:editId="143E4CE9">
            <wp:extent cx="6591935" cy="5428343"/>
            <wp:effectExtent l="0" t="0" r="0" b="127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6"/>
                    <a:stretch/>
                  </pic:blipFill>
                  <pic:spPr bwMode="auto">
                    <a:xfrm>
                      <a:off x="0" y="0"/>
                      <a:ext cx="6591935" cy="542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C1BC5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Chemistry/2011/w/Paper 11/</w:t>
      </w:r>
    </w:p>
    <w:p w14:paraId="36E22C15" w14:textId="30072F25" w:rsidR="00F24D68" w:rsidRDefault="00F24D68" w:rsidP="00366567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2879816B" wp14:editId="745E0AF0">
            <wp:extent cx="6577965" cy="37592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75"/>
                    <a:stretch/>
                  </pic:blipFill>
                  <pic:spPr bwMode="auto">
                    <a:xfrm>
                      <a:off x="0" y="0"/>
                      <a:ext cx="657796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87356" w14:textId="27CBF321" w:rsidR="00F24D68" w:rsidRDefault="00F24D68" w:rsidP="00366567">
      <w:pPr>
        <w:spacing w:after="0" w:line="240" w:lineRule="auto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563AFB4C" wp14:editId="72A4F3BB">
            <wp:extent cx="6285823" cy="537872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8"/>
                    <a:stretch/>
                  </pic:blipFill>
                  <pic:spPr bwMode="auto">
                    <a:xfrm>
                      <a:off x="0" y="0"/>
                      <a:ext cx="6285865" cy="53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20177" w14:textId="37403D04" w:rsidR="00F24D68" w:rsidRDefault="00F24D68" w:rsidP="00366567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77658B57" wp14:editId="2F169610">
            <wp:extent cx="6591935" cy="2075543"/>
            <wp:effectExtent l="0" t="0" r="0" b="127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28"/>
                    <a:stretch/>
                  </pic:blipFill>
                  <pic:spPr bwMode="auto">
                    <a:xfrm>
                      <a:off x="0" y="0"/>
                      <a:ext cx="6591935" cy="20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193E7" w14:textId="6BBFE027" w:rsidR="00F24D68" w:rsidRDefault="00F24D68" w:rsidP="00366567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4C8D74EB" wp14:editId="2AEDF1DB">
            <wp:extent cx="6284595" cy="1915886"/>
            <wp:effectExtent l="0" t="0" r="190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2" b="31054"/>
                    <a:stretch/>
                  </pic:blipFill>
                  <pic:spPr bwMode="auto">
                    <a:xfrm>
                      <a:off x="0" y="0"/>
                      <a:ext cx="6285865" cy="19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73333" w14:textId="19862134" w:rsidR="00F24D68" w:rsidRPr="001D31F3" w:rsidRDefault="00F24D68" w:rsidP="00366567">
      <w:pPr>
        <w:spacing w:after="0" w:line="240" w:lineRule="auto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49B48F26" wp14:editId="3CFAA1D1">
            <wp:extent cx="6284595" cy="1772274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31" b="1"/>
                    <a:stretch/>
                  </pic:blipFill>
                  <pic:spPr bwMode="auto">
                    <a:xfrm>
                      <a:off x="0" y="0"/>
                      <a:ext cx="6285865" cy="17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EF1EC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Chemistry/2011/s/Paper 11/</w:t>
      </w:r>
    </w:p>
    <w:p w14:paraId="5653AD58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C021A">
        <w:rPr>
          <w:noProof/>
        </w:rPr>
        <w:drawing>
          <wp:inline distT="0" distB="0" distL="0" distR="0" wp14:anchorId="3ACF1047" wp14:editId="34B03CED">
            <wp:extent cx="6577965" cy="110553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F52A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Chemistry/2011/s/Paper 11/</w:t>
      </w:r>
    </w:p>
    <w:p w14:paraId="7523312F" w14:textId="43152448" w:rsidR="00F24D68" w:rsidRDefault="00F24D68" w:rsidP="00366567">
      <w:pPr>
        <w:spacing w:after="0" w:line="240" w:lineRule="auto"/>
        <w:rPr>
          <w:noProof/>
        </w:rPr>
      </w:pPr>
      <w:r w:rsidRPr="003C021A">
        <w:rPr>
          <w:noProof/>
        </w:rPr>
        <w:drawing>
          <wp:inline distT="0" distB="0" distL="0" distR="0" wp14:anchorId="681E0E5C" wp14:editId="2852375B">
            <wp:extent cx="5895681" cy="5312229"/>
            <wp:effectExtent l="0" t="0" r="0" b="317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137"/>
                    <a:stretch/>
                  </pic:blipFill>
                  <pic:spPr bwMode="auto">
                    <a:xfrm>
                      <a:off x="0" y="0"/>
                      <a:ext cx="5895975" cy="53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DA737" w14:textId="7542AC39" w:rsidR="00F24D68" w:rsidRPr="001D31F3" w:rsidRDefault="00F24D68" w:rsidP="00366567">
      <w:pPr>
        <w:spacing w:after="0" w:line="240" w:lineRule="auto"/>
        <w:rPr>
          <w:noProof/>
        </w:rPr>
      </w:pPr>
      <w:r w:rsidRPr="003C021A">
        <w:rPr>
          <w:noProof/>
        </w:rPr>
        <w:lastRenderedPageBreak/>
        <w:drawing>
          <wp:inline distT="0" distB="0" distL="0" distR="0" wp14:anchorId="19D6050A" wp14:editId="4787E82A">
            <wp:extent cx="5895975" cy="18125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63" b="2059"/>
                    <a:stretch/>
                  </pic:blipFill>
                  <pic:spPr bwMode="auto">
                    <a:xfrm>
                      <a:off x="0" y="0"/>
                      <a:ext cx="5895975" cy="18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2CB9D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Chemistry/2010/w/Paper 11/</w:t>
      </w:r>
    </w:p>
    <w:p w14:paraId="6BEA2378" w14:textId="77777777" w:rsidR="00F24D68" w:rsidRDefault="00F24D68" w:rsidP="00366567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4F51728C" wp14:editId="02A442AC">
            <wp:extent cx="5608955" cy="832485"/>
            <wp:effectExtent l="0" t="0" r="0" b="571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9FD8" w14:textId="6D6E7E4F" w:rsidR="00F24D68" w:rsidRDefault="00F24D68" w:rsidP="00366567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729E83D8" wp14:editId="127C9359">
            <wp:extent cx="5650230" cy="3454400"/>
            <wp:effectExtent l="0" t="0" r="762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55"/>
                    <a:stretch/>
                  </pic:blipFill>
                  <pic:spPr bwMode="auto">
                    <a:xfrm>
                      <a:off x="0" y="0"/>
                      <a:ext cx="565023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07DCE" w14:textId="0F883628" w:rsidR="00F24D68" w:rsidRDefault="00F24D68" w:rsidP="00366567">
      <w:pPr>
        <w:spacing w:after="0" w:line="240" w:lineRule="auto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779264AF" wp14:editId="1A1BF0E4">
            <wp:extent cx="5791200" cy="449137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6"/>
                    <a:stretch/>
                  </pic:blipFill>
                  <pic:spPr bwMode="auto">
                    <a:xfrm>
                      <a:off x="0" y="0"/>
                      <a:ext cx="5793404" cy="44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3CEA7" w14:textId="302A1327" w:rsidR="00F24D68" w:rsidRDefault="00F24D68" w:rsidP="00366567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74B3FEEB" wp14:editId="78B417F9">
            <wp:extent cx="5950857" cy="4301015"/>
            <wp:effectExtent l="0" t="0" r="0" b="444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8"/>
                    <a:stretch/>
                  </pic:blipFill>
                  <pic:spPr bwMode="auto">
                    <a:xfrm>
                      <a:off x="0" y="0"/>
                      <a:ext cx="5951868" cy="430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D8587" w14:textId="60222D92" w:rsidR="00F24D68" w:rsidRPr="001D31F3" w:rsidRDefault="00F24D68" w:rsidP="00366567">
      <w:pPr>
        <w:spacing w:after="0" w:line="240" w:lineRule="auto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1A3B1B39" wp14:editId="780410BB">
            <wp:extent cx="5622925" cy="19308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10" b="4062"/>
                    <a:stretch/>
                  </pic:blipFill>
                  <pic:spPr bwMode="auto">
                    <a:xfrm>
                      <a:off x="0" y="0"/>
                      <a:ext cx="5622925" cy="19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A473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Chemistry/2010/s/Paper 11/</w:t>
      </w:r>
    </w:p>
    <w:p w14:paraId="7400AA10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95EC4">
        <w:rPr>
          <w:noProof/>
        </w:rPr>
        <w:drawing>
          <wp:inline distT="0" distB="0" distL="0" distR="0" wp14:anchorId="2802B516" wp14:editId="0AE9DE5E">
            <wp:extent cx="6236970" cy="181546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234B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Chemistry/2010/s/Paper 11/</w:t>
      </w:r>
    </w:p>
    <w:p w14:paraId="201BDB46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95EC4">
        <w:rPr>
          <w:noProof/>
        </w:rPr>
        <w:drawing>
          <wp:inline distT="0" distB="0" distL="0" distR="0" wp14:anchorId="490479AA" wp14:editId="20961B9A">
            <wp:extent cx="6487886" cy="4480030"/>
            <wp:effectExtent l="0" t="0" r="825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68" cy="44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FA92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7B7DCE7" w14:textId="3008B135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11/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Chemistry/2010/s/Paper 11/</w:t>
      </w:r>
    </w:p>
    <w:p w14:paraId="13A266E8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95EC4">
        <w:rPr>
          <w:noProof/>
        </w:rPr>
        <w:drawing>
          <wp:inline distT="0" distB="0" distL="0" distR="0" wp14:anchorId="11F4BEDA" wp14:editId="754A64E5">
            <wp:extent cx="5909310" cy="7138035"/>
            <wp:effectExtent l="0" t="0" r="0" b="571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36CC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85295B7" w14:textId="33D39559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Chemistry/2009/w/Paper 11/</w:t>
      </w:r>
    </w:p>
    <w:p w14:paraId="73467999" w14:textId="77777777" w:rsidR="00F24D68" w:rsidRDefault="00F24D68" w:rsidP="00366567">
      <w:pPr>
        <w:spacing w:after="0" w:line="240" w:lineRule="auto"/>
        <w:rPr>
          <w:noProof/>
        </w:rPr>
      </w:pPr>
      <w:r w:rsidRPr="00062595">
        <w:rPr>
          <w:noProof/>
        </w:rPr>
        <w:drawing>
          <wp:inline distT="0" distB="0" distL="0" distR="0" wp14:anchorId="420D8BC5" wp14:editId="1CB7D1AC">
            <wp:extent cx="4721860" cy="5636260"/>
            <wp:effectExtent l="0" t="0" r="2540" b="25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E6E7" w14:textId="6F006BAB" w:rsidR="00F24D68" w:rsidRDefault="00F24D68" w:rsidP="00366567">
      <w:pPr>
        <w:spacing w:after="0" w:line="240" w:lineRule="auto"/>
        <w:rPr>
          <w:noProof/>
        </w:rPr>
      </w:pPr>
      <w:r w:rsidRPr="00062595">
        <w:rPr>
          <w:noProof/>
        </w:rPr>
        <w:drawing>
          <wp:inline distT="0" distB="0" distL="0" distR="0" wp14:anchorId="52F36370" wp14:editId="26BD7048">
            <wp:extent cx="5923280" cy="3802743"/>
            <wp:effectExtent l="0" t="0" r="127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41"/>
                    <a:stretch/>
                  </pic:blipFill>
                  <pic:spPr bwMode="auto">
                    <a:xfrm>
                      <a:off x="0" y="0"/>
                      <a:ext cx="5923280" cy="38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F7F2C" w14:textId="018991B1" w:rsidR="00F24D68" w:rsidRPr="001D31F3" w:rsidRDefault="00F24D68" w:rsidP="00366567">
      <w:pPr>
        <w:spacing w:after="0" w:line="240" w:lineRule="auto"/>
        <w:rPr>
          <w:noProof/>
        </w:rPr>
      </w:pPr>
      <w:r w:rsidRPr="00062595">
        <w:rPr>
          <w:noProof/>
        </w:rPr>
        <w:lastRenderedPageBreak/>
        <w:drawing>
          <wp:inline distT="0" distB="0" distL="0" distR="0" wp14:anchorId="15A6D47F" wp14:editId="4954673C">
            <wp:extent cx="5923280" cy="1316083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8"/>
                    <a:stretch/>
                  </pic:blipFill>
                  <pic:spPr bwMode="auto">
                    <a:xfrm>
                      <a:off x="0" y="0"/>
                      <a:ext cx="5923280" cy="13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E23BB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Chemistry/2009/s/Paper 1/</w:t>
      </w:r>
    </w:p>
    <w:p w14:paraId="3C9D817E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BF16C5">
        <w:rPr>
          <w:noProof/>
        </w:rPr>
        <w:drawing>
          <wp:inline distT="0" distB="0" distL="0" distR="0" wp14:anchorId="0A90912A" wp14:editId="671DB4DF">
            <wp:extent cx="5431790" cy="211518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A056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Chemistry/2009/s/Paper 1/</w:t>
      </w:r>
    </w:p>
    <w:p w14:paraId="4B7CA363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BF16C5">
        <w:rPr>
          <w:noProof/>
        </w:rPr>
        <w:drawing>
          <wp:inline distT="0" distB="0" distL="0" distR="0" wp14:anchorId="79B0CD30" wp14:editId="0EBCA626">
            <wp:extent cx="5909310" cy="580009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E3E3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Chemistry/2009/s/Paper 1/</w:t>
      </w:r>
    </w:p>
    <w:p w14:paraId="75F72F03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BF16C5">
        <w:rPr>
          <w:noProof/>
        </w:rPr>
        <w:drawing>
          <wp:inline distT="0" distB="0" distL="0" distR="0" wp14:anchorId="763EAF15" wp14:editId="5DCFAA12">
            <wp:extent cx="5909310" cy="1938020"/>
            <wp:effectExtent l="0" t="0" r="0" b="508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8518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Chemistry/2009/s/Paper 1/</w:t>
      </w:r>
    </w:p>
    <w:p w14:paraId="1BA5BF11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BF16C5">
        <w:rPr>
          <w:noProof/>
        </w:rPr>
        <w:drawing>
          <wp:inline distT="0" distB="0" distL="0" distR="0" wp14:anchorId="02BC4EAF" wp14:editId="0D233065">
            <wp:extent cx="5895975" cy="305689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9E62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Chemistry/2008/w/Paper 1/</w:t>
      </w:r>
    </w:p>
    <w:p w14:paraId="468BD9B6" w14:textId="77777777" w:rsidR="00F24D68" w:rsidRDefault="00F24D68" w:rsidP="00366567">
      <w:pPr>
        <w:spacing w:after="0" w:line="240" w:lineRule="auto"/>
        <w:rPr>
          <w:noProof/>
        </w:rPr>
      </w:pPr>
      <w:r w:rsidRPr="00607C55">
        <w:rPr>
          <w:noProof/>
        </w:rPr>
        <w:drawing>
          <wp:inline distT="0" distB="0" distL="0" distR="0" wp14:anchorId="1A045B9A" wp14:editId="343AE34D">
            <wp:extent cx="3657600" cy="1610360"/>
            <wp:effectExtent l="0" t="0" r="0" b="889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F939" w14:textId="1EFD4F64" w:rsidR="00F24D68" w:rsidRDefault="00F24D68" w:rsidP="00366567">
      <w:pPr>
        <w:spacing w:after="0" w:line="240" w:lineRule="auto"/>
        <w:rPr>
          <w:noProof/>
        </w:rPr>
      </w:pPr>
      <w:r w:rsidRPr="00607C55">
        <w:rPr>
          <w:noProof/>
        </w:rPr>
        <w:drawing>
          <wp:inline distT="0" distB="0" distL="0" distR="0" wp14:anchorId="522ECCB0" wp14:editId="12B9485E">
            <wp:extent cx="5950585" cy="1727200"/>
            <wp:effectExtent l="0" t="0" r="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38"/>
                    <a:stretch/>
                  </pic:blipFill>
                  <pic:spPr bwMode="auto">
                    <a:xfrm>
                      <a:off x="0" y="0"/>
                      <a:ext cx="595058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B7F33" w14:textId="3D561D9E" w:rsidR="00F24D68" w:rsidRDefault="00F24D68" w:rsidP="00366567">
      <w:pPr>
        <w:spacing w:after="0" w:line="240" w:lineRule="auto"/>
        <w:rPr>
          <w:noProof/>
        </w:rPr>
      </w:pPr>
      <w:r w:rsidRPr="00607C55">
        <w:rPr>
          <w:noProof/>
        </w:rPr>
        <w:lastRenderedPageBreak/>
        <w:drawing>
          <wp:inline distT="0" distB="0" distL="0" distR="0" wp14:anchorId="2BBB1376" wp14:editId="267674D9">
            <wp:extent cx="5950585" cy="58175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5"/>
                    <a:stretch/>
                  </pic:blipFill>
                  <pic:spPr bwMode="auto">
                    <a:xfrm>
                      <a:off x="0" y="0"/>
                      <a:ext cx="5950585" cy="581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054D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607C55">
        <w:rPr>
          <w:noProof/>
        </w:rPr>
        <w:drawing>
          <wp:inline distT="0" distB="0" distL="0" distR="0" wp14:anchorId="1280F1C3" wp14:editId="77C78381">
            <wp:extent cx="5895975" cy="2715895"/>
            <wp:effectExtent l="0" t="0" r="9525" b="825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0C18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AFF1B96" w14:textId="296D611B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Chemistry/2008/s/Paper 1/</w:t>
      </w:r>
    </w:p>
    <w:p w14:paraId="37D22774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66AC2">
        <w:rPr>
          <w:noProof/>
        </w:rPr>
        <w:drawing>
          <wp:inline distT="0" distB="0" distL="0" distR="0" wp14:anchorId="3C0CD883" wp14:editId="53DADBC0">
            <wp:extent cx="5131435" cy="248412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5E71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Chemistry/2008/s/Paper 1/</w:t>
      </w:r>
    </w:p>
    <w:p w14:paraId="0473CB9A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66AC2">
        <w:rPr>
          <w:noProof/>
        </w:rPr>
        <w:drawing>
          <wp:inline distT="0" distB="0" distL="0" distR="0" wp14:anchorId="0E2D3D81" wp14:editId="789D2ECA">
            <wp:extent cx="5895975" cy="548640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CE1F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9568F69" w14:textId="1563D2E8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21/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Chemistry/2008/s/Paper 1/</w:t>
      </w:r>
    </w:p>
    <w:p w14:paraId="38C89F63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66AC2">
        <w:rPr>
          <w:noProof/>
        </w:rPr>
        <w:drawing>
          <wp:inline distT="0" distB="0" distL="0" distR="0" wp14:anchorId="4118ECAD" wp14:editId="743C74E6">
            <wp:extent cx="5936615" cy="7601585"/>
            <wp:effectExtent l="0" t="0" r="698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2827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397768E" w14:textId="34564BD0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22/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Chemistry/2007/w/Paper 1/</w:t>
      </w:r>
    </w:p>
    <w:p w14:paraId="64ABD40A" w14:textId="77777777" w:rsidR="00F24D68" w:rsidRDefault="00F24D68" w:rsidP="00366567">
      <w:pPr>
        <w:spacing w:after="0" w:line="240" w:lineRule="auto"/>
        <w:rPr>
          <w:noProof/>
        </w:rPr>
      </w:pPr>
      <w:r w:rsidRPr="000B02DC">
        <w:rPr>
          <w:noProof/>
        </w:rPr>
        <w:drawing>
          <wp:inline distT="0" distB="0" distL="0" distR="0" wp14:anchorId="4E5D8368" wp14:editId="7486FD54">
            <wp:extent cx="5923280" cy="7901940"/>
            <wp:effectExtent l="0" t="0" r="1270" b="381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7527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0B02DC">
        <w:rPr>
          <w:noProof/>
        </w:rPr>
        <w:lastRenderedPageBreak/>
        <w:drawing>
          <wp:inline distT="0" distB="0" distL="0" distR="0" wp14:anchorId="79B16377" wp14:editId="2541D86C">
            <wp:extent cx="5895975" cy="6687185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13C4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Chemistry/2007/s/Paper 1/</w:t>
      </w:r>
    </w:p>
    <w:p w14:paraId="5A53FB53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7F33B5">
        <w:rPr>
          <w:noProof/>
        </w:rPr>
        <w:drawing>
          <wp:inline distT="0" distB="0" distL="0" distR="0" wp14:anchorId="6A187B60" wp14:editId="48421167">
            <wp:extent cx="5895975" cy="177419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5C0B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2DD9709" w14:textId="40BC45D9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Chemistry/2007/s/Paper 1/</w:t>
      </w:r>
    </w:p>
    <w:p w14:paraId="69F82615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7F33B5">
        <w:rPr>
          <w:noProof/>
        </w:rPr>
        <w:drawing>
          <wp:inline distT="0" distB="0" distL="0" distR="0" wp14:anchorId="29A27C1A" wp14:editId="597FC98F">
            <wp:extent cx="5909310" cy="35483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F075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Chemistry/2007/s/Paper 1/</w:t>
      </w:r>
    </w:p>
    <w:p w14:paraId="16EAA9E0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7F33B5">
        <w:rPr>
          <w:noProof/>
        </w:rPr>
        <w:drawing>
          <wp:inline distT="0" distB="0" distL="0" distR="0" wp14:anchorId="1664642B" wp14:editId="24638AB5">
            <wp:extent cx="5882005" cy="5336540"/>
            <wp:effectExtent l="0" t="0" r="444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D792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383A31B" w14:textId="0167CD0B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Chemistry/2006/w/Paper 1/</w:t>
      </w:r>
    </w:p>
    <w:p w14:paraId="2C152D82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F56A07">
        <w:rPr>
          <w:noProof/>
        </w:rPr>
        <w:drawing>
          <wp:inline distT="0" distB="0" distL="0" distR="0" wp14:anchorId="19CD075D" wp14:editId="69A04ACE">
            <wp:extent cx="4394835" cy="1337310"/>
            <wp:effectExtent l="0" t="0" r="571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2CE">
        <w:rPr>
          <w:noProof/>
        </w:rPr>
        <w:drawing>
          <wp:inline distT="0" distB="0" distL="0" distR="0" wp14:anchorId="4562C0BD" wp14:editId="7888EED2">
            <wp:extent cx="5909310" cy="691959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4EF1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37FA0E1" w14:textId="4127B4D6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27/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Chemistry/2006/s/Paper 1/</w:t>
      </w:r>
    </w:p>
    <w:p w14:paraId="124BAA9D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DE353D">
        <w:rPr>
          <w:noProof/>
        </w:rPr>
        <w:drawing>
          <wp:inline distT="0" distB="0" distL="0" distR="0" wp14:anchorId="383ED82A" wp14:editId="5DF7900F">
            <wp:extent cx="3712210" cy="1951355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F876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Chemistry/2006/s/Paper 1/</w:t>
      </w:r>
    </w:p>
    <w:p w14:paraId="6734C63E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DE353D">
        <w:rPr>
          <w:noProof/>
        </w:rPr>
        <w:drawing>
          <wp:inline distT="0" distB="0" distL="0" distR="0" wp14:anchorId="7D5E7041" wp14:editId="2B056187">
            <wp:extent cx="6032500" cy="2633980"/>
            <wp:effectExtent l="0" t="0" r="635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30A2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Chemistry/2006/s/Paper 1/</w:t>
      </w:r>
    </w:p>
    <w:p w14:paraId="74942561" w14:textId="77777777" w:rsidR="00F24D68" w:rsidRDefault="00F24D68" w:rsidP="00366567">
      <w:pPr>
        <w:spacing w:after="0" w:line="240" w:lineRule="auto"/>
        <w:rPr>
          <w:noProof/>
        </w:rPr>
      </w:pPr>
      <w:r w:rsidRPr="00DE353D">
        <w:rPr>
          <w:noProof/>
        </w:rPr>
        <w:drawing>
          <wp:inline distT="0" distB="0" distL="0" distR="0" wp14:anchorId="087B51E3" wp14:editId="11215C51">
            <wp:extent cx="5963920" cy="1756228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0"/>
                    <a:stretch/>
                  </pic:blipFill>
                  <pic:spPr bwMode="auto">
                    <a:xfrm>
                      <a:off x="0" y="0"/>
                      <a:ext cx="5963920" cy="17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49735" w14:textId="726AF305" w:rsidR="00F24D68" w:rsidRDefault="00F24D68" w:rsidP="00366567">
      <w:pPr>
        <w:spacing w:after="0" w:line="240" w:lineRule="auto"/>
        <w:rPr>
          <w:noProof/>
        </w:rPr>
      </w:pPr>
      <w:r w:rsidRPr="00DE353D">
        <w:rPr>
          <w:noProof/>
        </w:rPr>
        <w:lastRenderedPageBreak/>
        <w:drawing>
          <wp:inline distT="0" distB="0" distL="0" distR="0" wp14:anchorId="0BF9FF88" wp14:editId="3FD6C060">
            <wp:extent cx="5963481" cy="47461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7" b="2668"/>
                    <a:stretch/>
                  </pic:blipFill>
                  <pic:spPr bwMode="auto">
                    <a:xfrm>
                      <a:off x="0" y="0"/>
                      <a:ext cx="5963920" cy="47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353D">
        <w:rPr>
          <w:noProof/>
        </w:rPr>
        <w:drawing>
          <wp:inline distT="0" distB="0" distL="0" distR="0" wp14:anchorId="0BB9B153" wp14:editId="6DD46516">
            <wp:extent cx="5909310" cy="1706245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BCDF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DE353D">
        <w:rPr>
          <w:noProof/>
        </w:rPr>
        <w:drawing>
          <wp:inline distT="0" distB="0" distL="0" distR="0" wp14:anchorId="0836F614" wp14:editId="3F8B251F">
            <wp:extent cx="6305550" cy="3002280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7B5A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0DF9126" w14:textId="2C9EF2C0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30/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Chemistry/2005/w/Paper 1/</w:t>
      </w:r>
    </w:p>
    <w:p w14:paraId="4BD04C59" w14:textId="77777777" w:rsidR="00F24D68" w:rsidRDefault="00F24D68" w:rsidP="00366567">
      <w:pPr>
        <w:spacing w:after="0" w:line="240" w:lineRule="auto"/>
        <w:rPr>
          <w:noProof/>
        </w:rPr>
      </w:pPr>
      <w:r w:rsidRPr="006C1F1F">
        <w:rPr>
          <w:noProof/>
        </w:rPr>
        <w:drawing>
          <wp:inline distT="0" distB="0" distL="0" distR="0" wp14:anchorId="581BF784" wp14:editId="43F37A50">
            <wp:extent cx="5336540" cy="124206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E1C1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6C1F1F">
        <w:rPr>
          <w:noProof/>
        </w:rPr>
        <w:drawing>
          <wp:inline distT="0" distB="0" distL="0" distR="0" wp14:anchorId="6EA83676" wp14:editId="463E402F">
            <wp:extent cx="5336540" cy="2661285"/>
            <wp:effectExtent l="0" t="0" r="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6069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Chemistry/2005/w/Paper 1/</w:t>
      </w:r>
    </w:p>
    <w:p w14:paraId="297177EF" w14:textId="77777777" w:rsidR="00F24D68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5D311387" wp14:editId="3EC714AF">
            <wp:extent cx="5145405" cy="383476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D2DC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767153F7" wp14:editId="74AF1520">
            <wp:extent cx="5923280" cy="4231005"/>
            <wp:effectExtent l="0" t="0" r="127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FCE4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Chemistry/2005/s/Paper 1/</w:t>
      </w:r>
    </w:p>
    <w:p w14:paraId="2E058ECC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DC6670">
        <w:rPr>
          <w:noProof/>
        </w:rPr>
        <w:drawing>
          <wp:inline distT="0" distB="0" distL="0" distR="0" wp14:anchorId="7BCA6A20" wp14:editId="1F56576C">
            <wp:extent cx="5868670" cy="229298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F07E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Chemistry/2005/s/Paper 1/</w:t>
      </w:r>
    </w:p>
    <w:p w14:paraId="176DD716" w14:textId="61F99192" w:rsidR="00F24D68" w:rsidRDefault="00F24D68" w:rsidP="00366567">
      <w:pPr>
        <w:spacing w:after="0" w:line="240" w:lineRule="auto"/>
        <w:rPr>
          <w:noProof/>
        </w:rPr>
      </w:pPr>
      <w:r w:rsidRPr="00DC6670">
        <w:rPr>
          <w:noProof/>
        </w:rPr>
        <w:drawing>
          <wp:inline distT="0" distB="0" distL="0" distR="0" wp14:anchorId="4E647F35" wp14:editId="5877D637">
            <wp:extent cx="5704840" cy="2757714"/>
            <wp:effectExtent l="0" t="0" r="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9"/>
                    <a:stretch/>
                  </pic:blipFill>
                  <pic:spPr bwMode="auto">
                    <a:xfrm>
                      <a:off x="0" y="0"/>
                      <a:ext cx="5704840" cy="27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28AA5" w14:textId="318FDF7A" w:rsidR="00F24D68" w:rsidRPr="001D31F3" w:rsidRDefault="00F24D68" w:rsidP="00366567">
      <w:pPr>
        <w:spacing w:after="0" w:line="240" w:lineRule="auto"/>
        <w:rPr>
          <w:noProof/>
        </w:rPr>
      </w:pPr>
      <w:r w:rsidRPr="00DC6670">
        <w:rPr>
          <w:noProof/>
        </w:rPr>
        <w:lastRenderedPageBreak/>
        <w:drawing>
          <wp:inline distT="0" distB="0" distL="0" distR="0" wp14:anchorId="777D0AC8" wp14:editId="3BF5DF24">
            <wp:extent cx="6471884" cy="1306286"/>
            <wp:effectExtent l="0" t="0" r="571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89" b="1829"/>
                    <a:stretch/>
                  </pic:blipFill>
                  <pic:spPr bwMode="auto">
                    <a:xfrm>
                      <a:off x="0" y="0"/>
                      <a:ext cx="6476803" cy="13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11B24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Chemistry/2005/s/Paper 1/</w:t>
      </w:r>
    </w:p>
    <w:p w14:paraId="35DB1E1A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DC6670">
        <w:rPr>
          <w:noProof/>
        </w:rPr>
        <w:drawing>
          <wp:inline distT="0" distB="0" distL="0" distR="0" wp14:anchorId="09D4E497" wp14:editId="47522436">
            <wp:extent cx="5868670" cy="807974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A62F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35/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Chemistry/2004/w/Paper 1/</w:t>
      </w:r>
    </w:p>
    <w:p w14:paraId="5CDA31A3" w14:textId="77777777" w:rsidR="00F24D68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3544092B" wp14:editId="0E2074D1">
            <wp:extent cx="5882005" cy="8515985"/>
            <wp:effectExtent l="0" t="0" r="444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2EE1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0E2E2043" wp14:editId="1A9875DF">
            <wp:extent cx="5923280" cy="1788160"/>
            <wp:effectExtent l="0" t="0" r="127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4076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Chemistry/2004/s/Paper 1/</w:t>
      </w:r>
    </w:p>
    <w:p w14:paraId="5503B6B9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F57509">
        <w:rPr>
          <w:noProof/>
        </w:rPr>
        <w:drawing>
          <wp:inline distT="0" distB="0" distL="0" distR="0" wp14:anchorId="65EEA315" wp14:editId="0EF349E1">
            <wp:extent cx="4298950" cy="186944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B878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Chemistry/2004/s/Paper 1/</w:t>
      </w:r>
    </w:p>
    <w:p w14:paraId="47027E3A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F57509">
        <w:rPr>
          <w:noProof/>
        </w:rPr>
        <w:drawing>
          <wp:inline distT="0" distB="0" distL="0" distR="0" wp14:anchorId="2665E9C6" wp14:editId="2EC60AC7">
            <wp:extent cx="3971290" cy="1651635"/>
            <wp:effectExtent l="0" t="0" r="0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5E79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Chemistry/2004/s/Paper 1/</w:t>
      </w:r>
    </w:p>
    <w:p w14:paraId="408214E9" w14:textId="45639C1A" w:rsidR="00F24D68" w:rsidRDefault="00F24D68" w:rsidP="00366567">
      <w:pPr>
        <w:spacing w:after="0" w:line="240" w:lineRule="auto"/>
        <w:rPr>
          <w:noProof/>
        </w:rPr>
      </w:pPr>
      <w:r w:rsidRPr="00F57509">
        <w:rPr>
          <w:noProof/>
        </w:rPr>
        <w:drawing>
          <wp:inline distT="0" distB="0" distL="0" distR="0" wp14:anchorId="7E983075" wp14:editId="5A8ECD2B">
            <wp:extent cx="5881619" cy="1596571"/>
            <wp:effectExtent l="0" t="0" r="508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95"/>
                    <a:stretch/>
                  </pic:blipFill>
                  <pic:spPr bwMode="auto">
                    <a:xfrm>
                      <a:off x="0" y="0"/>
                      <a:ext cx="5882005" cy="15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87E3E" w14:textId="54531CA7" w:rsidR="00F24D68" w:rsidRPr="001D31F3" w:rsidRDefault="00F24D68" w:rsidP="00366567">
      <w:pPr>
        <w:spacing w:after="0" w:line="240" w:lineRule="auto"/>
        <w:rPr>
          <w:noProof/>
        </w:rPr>
      </w:pPr>
      <w:r w:rsidRPr="00F57509">
        <w:rPr>
          <w:noProof/>
        </w:rPr>
        <w:lastRenderedPageBreak/>
        <w:drawing>
          <wp:inline distT="0" distB="0" distL="0" distR="0" wp14:anchorId="137F02EB" wp14:editId="4C3E6C0F">
            <wp:extent cx="5882005" cy="5946957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7"/>
                    <a:stretch/>
                  </pic:blipFill>
                  <pic:spPr bwMode="auto">
                    <a:xfrm>
                      <a:off x="0" y="0"/>
                      <a:ext cx="5882005" cy="59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8F706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Chemistry/2003/w/Paper 1/</w:t>
      </w:r>
    </w:p>
    <w:p w14:paraId="2AD98CDA" w14:textId="77777777" w:rsidR="00F24D68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0D8B3305" wp14:editId="303101B6">
            <wp:extent cx="3780155" cy="225171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61B5" w14:textId="77777777" w:rsidR="00F24D68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631B741D" wp14:editId="2F4263F0">
            <wp:extent cx="5936615" cy="5200015"/>
            <wp:effectExtent l="0" t="0" r="6985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46C6" w14:textId="77777777" w:rsidR="00F24D68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2100BB24" wp14:editId="34181C76">
            <wp:extent cx="3780155" cy="214249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A1B08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1C08A02E" wp14:editId="11F5B8DD">
            <wp:extent cx="4599305" cy="195135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515F" w14:textId="77777777" w:rsidR="00F24D68" w:rsidRDefault="00F24D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10BDA8C" w14:textId="11C4634E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40/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Chemistry/2003/s/Paper 1/</w:t>
      </w:r>
    </w:p>
    <w:p w14:paraId="5ECC0220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2E3085">
        <w:rPr>
          <w:noProof/>
        </w:rPr>
        <w:drawing>
          <wp:inline distT="0" distB="0" distL="0" distR="0" wp14:anchorId="1AC1B9F3" wp14:editId="35AC081D">
            <wp:extent cx="5882005" cy="2481943"/>
            <wp:effectExtent l="0" t="0" r="444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5"/>
                    <a:stretch/>
                  </pic:blipFill>
                  <pic:spPr bwMode="auto">
                    <a:xfrm>
                      <a:off x="0" y="0"/>
                      <a:ext cx="5882005" cy="24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A7A96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Chemistry/2003/s/Paper 1/</w:t>
      </w:r>
    </w:p>
    <w:p w14:paraId="1CBDBB17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2E3085">
        <w:rPr>
          <w:noProof/>
        </w:rPr>
        <w:drawing>
          <wp:inline distT="0" distB="0" distL="0" distR="0" wp14:anchorId="551E265D" wp14:editId="00B29036">
            <wp:extent cx="5909310" cy="36849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18BA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Chemistry/2002/w/Paper 1/</w:t>
      </w:r>
    </w:p>
    <w:p w14:paraId="7F247A53" w14:textId="77777777" w:rsidR="00F24D68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5D531399" wp14:editId="5723C653">
            <wp:extent cx="6005195" cy="293433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AB6D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127C391E" wp14:editId="23818A7D">
            <wp:extent cx="5731278" cy="5573486"/>
            <wp:effectExtent l="0" t="0" r="3175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91" cy="55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5660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Chemistry/2002/s/Paper 1/</w:t>
      </w:r>
    </w:p>
    <w:p w14:paraId="3884A2A7" w14:textId="3ADC46B6" w:rsidR="00F24D68" w:rsidRDefault="00F24D68" w:rsidP="00366567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41553DAA" wp14:editId="49351C71">
            <wp:extent cx="5210629" cy="223735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" b="43388"/>
                    <a:stretch/>
                  </pic:blipFill>
                  <pic:spPr bwMode="auto">
                    <a:xfrm>
                      <a:off x="0" y="0"/>
                      <a:ext cx="5232854" cy="22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18857" w14:textId="464D6DC9" w:rsidR="00F24D68" w:rsidRPr="001D31F3" w:rsidRDefault="00F24D68" w:rsidP="00366567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2379869F" wp14:editId="05C5F10B">
            <wp:extent cx="5814060" cy="169690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0" b="3776"/>
                    <a:stretch/>
                  </pic:blipFill>
                  <pic:spPr bwMode="auto">
                    <a:xfrm>
                      <a:off x="0" y="0"/>
                      <a:ext cx="5814060" cy="16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0AB39" w14:textId="77777777" w:rsidR="00F24D68" w:rsidRDefault="00F24D68" w:rsidP="0036656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44/</w:t>
      </w:r>
      <w:r>
        <w:rPr>
          <w:rFonts w:cs="Calibri"/>
          <w:b/>
          <w:bCs/>
          <w:color w:val="000000"/>
        </w:rPr>
        <w:t xml:space="preserve"> </w:t>
      </w:r>
      <w:r>
        <w:rPr>
          <w:noProof/>
        </w:rPr>
        <w:t>iGCSE Chemistry/2002/s/Paper 1/</w:t>
      </w:r>
    </w:p>
    <w:p w14:paraId="3E957948" w14:textId="77777777" w:rsidR="00F24D68" w:rsidRDefault="00F24D68" w:rsidP="00366567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6471D599" wp14:editId="7E1C3EE5">
            <wp:extent cx="5909310" cy="95504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9541" w14:textId="77777777" w:rsidR="00F24D68" w:rsidRPr="001D31F3" w:rsidRDefault="00F24D68" w:rsidP="00366567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1CA5E21C" wp14:editId="22E01D06">
            <wp:extent cx="5909310" cy="58000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4D75" w14:textId="616839F3" w:rsidR="00366567" w:rsidRDefault="00F24D68" w:rsidP="00F24D68">
      <w:pPr>
        <w:pStyle w:val="Heading1"/>
      </w:pPr>
      <w:r>
        <w:t>Mark Scheme</w:t>
      </w:r>
    </w:p>
    <w:p w14:paraId="6FBF5FC2" w14:textId="77777777" w:rsidR="00F24D68" w:rsidRDefault="00F24D68" w:rsidP="007B72B0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F24D68" w:rsidSect="00987748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705C728A" w14:textId="7440A9CF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5A312DE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57075">
        <w:rPr>
          <w:noProof/>
        </w:rPr>
        <w:drawing>
          <wp:inline distT="0" distB="0" distL="0" distR="0" wp14:anchorId="7C1B45DA" wp14:editId="3D53C23E">
            <wp:extent cx="1610360" cy="1364615"/>
            <wp:effectExtent l="0" t="0" r="8890" b="698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4" b="2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9680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2FF5B41F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433B78">
        <w:rPr>
          <w:noProof/>
        </w:rPr>
        <w:drawing>
          <wp:inline distT="0" distB="0" distL="0" distR="0" wp14:anchorId="514F9CB7" wp14:editId="763BEA4D">
            <wp:extent cx="1746885" cy="327660"/>
            <wp:effectExtent l="0" t="0" r="571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27" b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DA6A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61C6BD1E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433B78">
        <w:rPr>
          <w:noProof/>
        </w:rPr>
        <w:drawing>
          <wp:inline distT="0" distB="0" distL="0" distR="0" wp14:anchorId="7398734C" wp14:editId="3A8C1708">
            <wp:extent cx="1774190" cy="532130"/>
            <wp:effectExtent l="0" t="0" r="0" b="127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1" b="5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12FA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07AEB13A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433B78">
        <w:rPr>
          <w:noProof/>
        </w:rPr>
        <w:drawing>
          <wp:inline distT="0" distB="0" distL="0" distR="0" wp14:anchorId="2B5C6174" wp14:editId="121366ED">
            <wp:extent cx="1719580" cy="55943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1" t="54024" r="9665" b="3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BE95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30894308" w14:textId="69C2C8D5" w:rsidR="00F24D68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57075">
        <w:rPr>
          <w:noProof/>
        </w:rPr>
        <w:drawing>
          <wp:inline distT="0" distB="0" distL="0" distR="0" wp14:anchorId="0D604607" wp14:editId="26D79696">
            <wp:extent cx="1774190" cy="522514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 b="57579"/>
                    <a:stretch/>
                  </pic:blipFill>
                  <pic:spPr bwMode="auto">
                    <a:xfrm>
                      <a:off x="0" y="0"/>
                      <a:ext cx="1774190" cy="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F8CFC" w14:textId="1BB50ECA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57075">
        <w:rPr>
          <w:noProof/>
        </w:rPr>
        <w:lastRenderedPageBreak/>
        <w:drawing>
          <wp:inline distT="0" distB="0" distL="0" distR="0" wp14:anchorId="0C0509D8" wp14:editId="6AD6079A">
            <wp:extent cx="1774190" cy="51416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2" b="28647"/>
                    <a:stretch/>
                  </pic:blipFill>
                  <pic:spPr bwMode="auto">
                    <a:xfrm>
                      <a:off x="0" y="0"/>
                      <a:ext cx="1774190" cy="5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D48C6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703D969D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C021A">
        <w:rPr>
          <w:noProof/>
        </w:rPr>
        <w:drawing>
          <wp:inline distT="0" distB="0" distL="0" distR="0" wp14:anchorId="471C2FA3" wp14:editId="1F5C50B1">
            <wp:extent cx="1610360" cy="231775"/>
            <wp:effectExtent l="0" t="0" r="889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91" b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F834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63899D68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C021A">
        <w:rPr>
          <w:noProof/>
        </w:rPr>
        <w:drawing>
          <wp:inline distT="0" distB="0" distL="0" distR="0" wp14:anchorId="33904CED" wp14:editId="41E3E389">
            <wp:extent cx="1706245" cy="1078230"/>
            <wp:effectExtent l="0" t="0" r="8255" b="762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6" b="3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99AA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14DBE467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5E9CC487" wp14:editId="3F2C4D01">
            <wp:extent cx="1788160" cy="2047240"/>
            <wp:effectExtent l="0" t="0" r="254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6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0E7F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78F6F81F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95EC4">
        <w:rPr>
          <w:noProof/>
        </w:rPr>
        <w:drawing>
          <wp:inline distT="0" distB="0" distL="0" distR="0" wp14:anchorId="2192F0AA" wp14:editId="1D27604F">
            <wp:extent cx="1788160" cy="245745"/>
            <wp:effectExtent l="0" t="0" r="2540" b="190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8" t="62439" b="2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C33C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66E3A5F1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95EC4">
        <w:rPr>
          <w:noProof/>
        </w:rPr>
        <w:drawing>
          <wp:inline distT="0" distB="0" distL="0" distR="0" wp14:anchorId="0AA6732C" wp14:editId="2E9D0280">
            <wp:extent cx="1746885" cy="628015"/>
            <wp:effectExtent l="0" t="0" r="5715" b="63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09" r="15520"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03E3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393C068A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95EC4">
        <w:rPr>
          <w:noProof/>
        </w:rPr>
        <w:drawing>
          <wp:inline distT="0" distB="0" distL="0" distR="0" wp14:anchorId="5875C616" wp14:editId="393D0ED0">
            <wp:extent cx="1706245" cy="955040"/>
            <wp:effectExtent l="0" t="0" r="825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8" b="3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A543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2877DFF8" w14:textId="70C5B7F5" w:rsidR="00F24D68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766E0CB6" wp14:editId="4FDA8235">
            <wp:extent cx="1774190" cy="580571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1" b="56095"/>
                    <a:stretch/>
                  </pic:blipFill>
                  <pic:spPr bwMode="auto">
                    <a:xfrm>
                      <a:off x="0" y="0"/>
                      <a:ext cx="1774190" cy="58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F1E6C" w14:textId="64E43FA5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236A8458" wp14:editId="3D4EFDBC">
            <wp:extent cx="1774190" cy="1142728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6" b="8003"/>
                    <a:stretch/>
                  </pic:blipFill>
                  <pic:spPr bwMode="auto">
                    <a:xfrm>
                      <a:off x="0" y="0"/>
                      <a:ext cx="1774190" cy="114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804C3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0F3B7440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F16C5">
        <w:rPr>
          <w:noProof/>
        </w:rPr>
        <w:drawing>
          <wp:inline distT="0" distB="0" distL="0" distR="0" wp14:anchorId="23730954" wp14:editId="0F3994B0">
            <wp:extent cx="1706245" cy="273050"/>
            <wp:effectExtent l="0" t="0" r="825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6" r="12735" b="3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72B2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28280064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F16C5">
        <w:rPr>
          <w:noProof/>
        </w:rPr>
        <w:drawing>
          <wp:inline distT="0" distB="0" distL="0" distR="0" wp14:anchorId="2F09EE1E" wp14:editId="2B00C7FF">
            <wp:extent cx="1706245" cy="340995"/>
            <wp:effectExtent l="0" t="0" r="8255" b="190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25" r="13605" b="2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BB32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21512FDA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F16C5">
        <w:rPr>
          <w:noProof/>
        </w:rPr>
        <w:drawing>
          <wp:inline distT="0" distB="0" distL="0" distR="0" wp14:anchorId="580545F8" wp14:editId="5D5A2E1B">
            <wp:extent cx="1706245" cy="259080"/>
            <wp:effectExtent l="0" t="0" r="8255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0" r="12914" b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8AFF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63D23971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F16C5">
        <w:rPr>
          <w:noProof/>
        </w:rPr>
        <w:drawing>
          <wp:inline distT="0" distB="0" distL="0" distR="0" wp14:anchorId="67A7BB0A" wp14:editId="28BF6ACA">
            <wp:extent cx="1788160" cy="573405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3" r="12807" b="5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97F8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7FBCB87E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5270A066" wp14:editId="45C63ACD">
            <wp:extent cx="1706245" cy="1637665"/>
            <wp:effectExtent l="0" t="0" r="8255" b="63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7" b="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AAD8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15ECD7B2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40426B">
        <w:rPr>
          <w:noProof/>
        </w:rPr>
        <w:drawing>
          <wp:inline distT="0" distB="0" distL="0" distR="0" wp14:anchorId="60CAAAD4" wp14:editId="5A08777B">
            <wp:extent cx="1788160" cy="259080"/>
            <wp:effectExtent l="0" t="0" r="2540" b="762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1" r="14545" b="2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761F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A8F4E6A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40426B">
        <w:rPr>
          <w:noProof/>
        </w:rPr>
        <w:drawing>
          <wp:inline distT="0" distB="0" distL="0" distR="0" wp14:anchorId="11DC9C2D" wp14:editId="576032CD">
            <wp:extent cx="1719580" cy="129667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35234" r="11032" b="3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1976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29DC5B8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40426B">
        <w:rPr>
          <w:noProof/>
        </w:rPr>
        <w:drawing>
          <wp:inline distT="0" distB="0" distL="0" distR="0" wp14:anchorId="2089D51D" wp14:editId="62C18FED">
            <wp:extent cx="1788160" cy="859790"/>
            <wp:effectExtent l="0" t="0" r="254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F571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3AF2C279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36BB617F" wp14:editId="4D981C47">
            <wp:extent cx="1842135" cy="1760855"/>
            <wp:effectExtent l="0" t="0" r="571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7" b="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6E4E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4D6371B7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66AC2">
        <w:rPr>
          <w:noProof/>
        </w:rPr>
        <w:drawing>
          <wp:inline distT="0" distB="0" distL="0" distR="0" wp14:anchorId="5F81B325" wp14:editId="0DC28D1A">
            <wp:extent cx="1733550" cy="300355"/>
            <wp:effectExtent l="0" t="0" r="0" b="44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4" b="2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48FA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6E12944E" w14:textId="77777777" w:rsidR="00F24D68" w:rsidRDefault="00F24D68" w:rsidP="007B72B0">
      <w:pPr>
        <w:spacing w:after="0" w:line="240" w:lineRule="auto"/>
      </w:pPr>
      <w:r w:rsidRPr="007F33B5">
        <w:rPr>
          <w:noProof/>
        </w:rPr>
        <w:drawing>
          <wp:inline distT="0" distB="0" distL="0" distR="0" wp14:anchorId="7BABDF2E" wp14:editId="0B9DE585">
            <wp:extent cx="1910715" cy="85979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3" b="3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6D58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</w:p>
    <w:p w14:paraId="2BFFB04C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0B1B1999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366AC2">
        <w:rPr>
          <w:noProof/>
        </w:rPr>
        <w:lastRenderedPageBreak/>
        <w:drawing>
          <wp:inline distT="0" distB="0" distL="0" distR="0" wp14:anchorId="437AD1E5" wp14:editId="59D308F8">
            <wp:extent cx="1733550" cy="641350"/>
            <wp:effectExtent l="0" t="0" r="0" b="63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7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A8B9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1FA28625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B57075">
        <w:rPr>
          <w:noProof/>
        </w:rPr>
        <w:drawing>
          <wp:inline distT="0" distB="0" distL="0" distR="0" wp14:anchorId="100BF693" wp14:editId="35FF2F22">
            <wp:extent cx="1692275" cy="1706245"/>
            <wp:effectExtent l="0" t="0" r="3175" b="825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7" b="1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F11D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742EBDCC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4F4537">
        <w:rPr>
          <w:noProof/>
        </w:rPr>
        <w:drawing>
          <wp:inline distT="0" distB="0" distL="0" distR="0" wp14:anchorId="19BFFB01" wp14:editId="750D0C0F">
            <wp:extent cx="1733550" cy="354965"/>
            <wp:effectExtent l="0" t="0" r="0" b="698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10" r="11427" b="1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3A43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2EABFF9F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4F4537">
        <w:rPr>
          <w:noProof/>
        </w:rPr>
        <w:drawing>
          <wp:inline distT="0" distB="0" distL="0" distR="0" wp14:anchorId="10948C38" wp14:editId="2DD4020F">
            <wp:extent cx="1733550" cy="28638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5" t="83546" r="10930" b="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4417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4892EB37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4F4537">
        <w:rPr>
          <w:noProof/>
        </w:rPr>
        <w:drawing>
          <wp:inline distT="0" distB="0" distL="0" distR="0" wp14:anchorId="395FB864" wp14:editId="28319DFC">
            <wp:extent cx="1733550" cy="1364615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2" b="2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740C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AAECCBF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1286953B" wp14:editId="5017B340">
            <wp:extent cx="1733550" cy="682625"/>
            <wp:effectExtent l="0" t="0" r="0" b="317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4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93CC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14C00634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38448EA5" wp14:editId="3921151A">
            <wp:extent cx="1624330" cy="1118870"/>
            <wp:effectExtent l="0" t="0" r="0" b="508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3" b="3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AD91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05A161C1" w14:textId="77777777" w:rsidR="00F24D68" w:rsidRDefault="00F24D68" w:rsidP="007B72B0">
      <w:pPr>
        <w:spacing w:after="0" w:line="240" w:lineRule="auto"/>
      </w:pPr>
      <w:r w:rsidRPr="00380E90">
        <w:rPr>
          <w:noProof/>
        </w:rPr>
        <w:drawing>
          <wp:inline distT="0" distB="0" distL="0" distR="0" wp14:anchorId="45335306" wp14:editId="5D04D915">
            <wp:extent cx="1733550" cy="32766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61638" b="2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E6EF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</w:p>
    <w:p w14:paraId="17BB0CAF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7DE24F57" w14:textId="77777777" w:rsidR="00F24D68" w:rsidRDefault="00F24D68" w:rsidP="007B72B0">
      <w:pPr>
        <w:spacing w:after="0" w:line="240" w:lineRule="auto"/>
      </w:pPr>
      <w:r w:rsidRPr="00380E90">
        <w:rPr>
          <w:noProof/>
        </w:rPr>
        <w:drawing>
          <wp:inline distT="0" distB="0" distL="0" distR="0" wp14:anchorId="1E08D48C" wp14:editId="53CEB123">
            <wp:extent cx="1733550" cy="628015"/>
            <wp:effectExtent l="0" t="0" r="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6" t="68922" r="13788" b="1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BE87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</w:p>
    <w:p w14:paraId="2D3C400C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7B71E1B3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380E90">
        <w:rPr>
          <w:noProof/>
        </w:rPr>
        <w:drawing>
          <wp:inline distT="0" distB="0" distL="0" distR="0" wp14:anchorId="3B6E60FC" wp14:editId="148B7226">
            <wp:extent cx="1815465" cy="436880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0" b="4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8BF5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3FC220A1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D31E5B">
        <w:rPr>
          <w:noProof/>
        </w:rPr>
        <w:drawing>
          <wp:inline distT="0" distB="0" distL="0" distR="0" wp14:anchorId="44A6E409" wp14:editId="51870B01">
            <wp:extent cx="1419225" cy="1351280"/>
            <wp:effectExtent l="0" t="0" r="9525" b="12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2" b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862D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32AA1CFA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AF69ED">
        <w:rPr>
          <w:noProof/>
        </w:rPr>
        <w:drawing>
          <wp:inline distT="0" distB="0" distL="0" distR="0" wp14:anchorId="44BE081E" wp14:editId="494A502C">
            <wp:extent cx="1692275" cy="245745"/>
            <wp:effectExtent l="0" t="0" r="3175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t="47240" r="13182" b="4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783D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35DF98B3" w14:textId="77777777" w:rsidR="00F24D68" w:rsidRDefault="00F24D68" w:rsidP="007B72B0">
      <w:pPr>
        <w:spacing w:after="0" w:line="240" w:lineRule="auto"/>
      </w:pPr>
      <w:r w:rsidRPr="00AF69ED">
        <w:rPr>
          <w:noProof/>
        </w:rPr>
        <w:drawing>
          <wp:inline distT="0" distB="0" distL="0" distR="0" wp14:anchorId="42F289B1" wp14:editId="6D991FBE">
            <wp:extent cx="1815465" cy="259080"/>
            <wp:effectExtent l="0" t="0" r="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3810" b="8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CB04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</w:p>
    <w:p w14:paraId="200636F1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297670E7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AF69ED">
        <w:rPr>
          <w:noProof/>
        </w:rPr>
        <w:drawing>
          <wp:inline distT="0" distB="0" distL="0" distR="0" wp14:anchorId="2663B110" wp14:editId="598C8229">
            <wp:extent cx="1733550" cy="55943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t="62405" r="11809" b="2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0DFB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11E33BA4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  <w:rPr>
          <w:noProof/>
        </w:rPr>
      </w:pPr>
      <w:r w:rsidRPr="008919A0">
        <w:rPr>
          <w:noProof/>
        </w:rPr>
        <w:drawing>
          <wp:inline distT="0" distB="0" distL="0" distR="0" wp14:anchorId="7E6A4671" wp14:editId="4E1D5E4D">
            <wp:extent cx="1733550" cy="152844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2" b="1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B3CE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52C5CCA3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F57509">
        <w:rPr>
          <w:noProof/>
        </w:rPr>
        <w:drawing>
          <wp:inline distT="0" distB="0" distL="0" distR="0" wp14:anchorId="57B7968C" wp14:editId="39176C40">
            <wp:extent cx="1733550" cy="32766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1" t="73836" b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6B26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3A4353CB" w14:textId="565FF801" w:rsidR="00F24D68" w:rsidRDefault="00F24D68" w:rsidP="007B72B0">
      <w:pPr>
        <w:tabs>
          <w:tab w:val="left" w:pos="3906"/>
        </w:tabs>
        <w:spacing w:after="0" w:line="240" w:lineRule="auto"/>
        <w:ind w:left="389"/>
      </w:pPr>
      <w:r w:rsidRPr="00F57509">
        <w:rPr>
          <w:noProof/>
        </w:rPr>
        <w:drawing>
          <wp:inline distT="0" distB="0" distL="0" distR="0" wp14:anchorId="52A0A299" wp14:editId="06A620F8">
            <wp:extent cx="1692275" cy="232228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7" t="46280" r="4865" b="47953"/>
                    <a:stretch/>
                  </pic:blipFill>
                  <pic:spPr bwMode="auto">
                    <a:xfrm>
                      <a:off x="0" y="0"/>
                      <a:ext cx="1692275" cy="2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A2790" w14:textId="128C9A0E" w:rsidR="00F54B1A" w:rsidRPr="001D31F3" w:rsidRDefault="00F54B1A" w:rsidP="007B72B0">
      <w:pPr>
        <w:tabs>
          <w:tab w:val="left" w:pos="3906"/>
        </w:tabs>
        <w:spacing w:after="0" w:line="240" w:lineRule="auto"/>
        <w:ind w:left="389"/>
      </w:pPr>
      <w:r w:rsidRPr="00F57509">
        <w:rPr>
          <w:noProof/>
        </w:rPr>
        <w:drawing>
          <wp:inline distT="0" distB="0" distL="0" distR="0" wp14:anchorId="36FEBD4A" wp14:editId="19F7E1AF">
            <wp:extent cx="1692275" cy="452936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7" t="62141" r="4865" b="26610"/>
                    <a:stretch/>
                  </pic:blipFill>
                  <pic:spPr bwMode="auto">
                    <a:xfrm>
                      <a:off x="0" y="0"/>
                      <a:ext cx="1692275" cy="4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2550F" w14:textId="77777777" w:rsidR="00F24D68" w:rsidRDefault="00F24D68" w:rsidP="007B72B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42B5F0C6" w14:textId="77777777" w:rsidR="00F24D68" w:rsidRDefault="00F24D68" w:rsidP="007B72B0">
      <w:pPr>
        <w:spacing w:after="0" w:line="240" w:lineRule="auto"/>
      </w:pPr>
      <w:r w:rsidRPr="008919A0">
        <w:rPr>
          <w:noProof/>
        </w:rPr>
        <w:drawing>
          <wp:inline distT="0" distB="0" distL="0" distR="0" wp14:anchorId="1E6D863E" wp14:editId="6AC3B8BC">
            <wp:extent cx="1692275" cy="518795"/>
            <wp:effectExtent l="0" t="0" r="317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3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2AAFA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8919A0">
        <w:rPr>
          <w:noProof/>
        </w:rPr>
        <w:drawing>
          <wp:inline distT="0" distB="0" distL="0" distR="0" wp14:anchorId="7192F7AF" wp14:editId="2E34EA4A">
            <wp:extent cx="1733550" cy="5048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24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2ADD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6F67254B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7F1773">
        <w:rPr>
          <w:noProof/>
        </w:rPr>
        <w:drawing>
          <wp:inline distT="0" distB="0" distL="0" distR="0" wp14:anchorId="3F0CDA25" wp14:editId="6B199F4C">
            <wp:extent cx="1637665" cy="218440"/>
            <wp:effectExtent l="0" t="0" r="63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50" b="1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933F" w14:textId="77777777" w:rsidR="00F24D68" w:rsidRDefault="00F24D68" w:rsidP="007B72B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44/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4133D265" w14:textId="77777777" w:rsidR="00F24D68" w:rsidRPr="001D31F3" w:rsidRDefault="00F24D68" w:rsidP="007B72B0">
      <w:pPr>
        <w:tabs>
          <w:tab w:val="left" w:pos="3906"/>
        </w:tabs>
        <w:spacing w:after="0" w:line="240" w:lineRule="auto"/>
        <w:ind w:left="389"/>
      </w:pPr>
      <w:r w:rsidRPr="007F1773">
        <w:rPr>
          <w:noProof/>
        </w:rPr>
        <w:drawing>
          <wp:inline distT="0" distB="0" distL="0" distR="0" wp14:anchorId="510108FD" wp14:editId="2FC2BEC8">
            <wp:extent cx="1733550" cy="9417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49048" b="2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4638" w14:textId="77777777" w:rsidR="00F24D68" w:rsidRDefault="00F24D68" w:rsidP="00301366">
      <w:pPr>
        <w:spacing w:after="0" w:line="240" w:lineRule="auto"/>
        <w:sectPr w:rsidR="00F24D68" w:rsidSect="00F24D68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768414B0" w14:textId="1BC99588" w:rsidR="00F24D68" w:rsidRPr="008D30BA" w:rsidRDefault="00F24D68" w:rsidP="00301366">
      <w:pPr>
        <w:spacing w:after="0" w:line="240" w:lineRule="auto"/>
      </w:pPr>
    </w:p>
    <w:sectPr w:rsidR="00F24D68" w:rsidRPr="008D30BA" w:rsidSect="00F24D68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13843" w14:textId="77777777" w:rsidR="00567811" w:rsidRDefault="00567811" w:rsidP="006B1F1E">
      <w:pPr>
        <w:spacing w:after="0" w:line="240" w:lineRule="auto"/>
      </w:pPr>
      <w:r>
        <w:separator/>
      </w:r>
    </w:p>
  </w:endnote>
  <w:endnote w:type="continuationSeparator" w:id="0">
    <w:p w14:paraId="5FE93183" w14:textId="77777777" w:rsidR="00567811" w:rsidRDefault="00567811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95531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056C4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0C33785" wp14:editId="6C35C8C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6FC6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6643D80" wp14:editId="2E985528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F108F" w14:textId="77777777" w:rsidR="00567811" w:rsidRDefault="00567811" w:rsidP="006B1F1E">
      <w:pPr>
        <w:spacing w:after="0" w:line="240" w:lineRule="auto"/>
      </w:pPr>
      <w:r>
        <w:separator/>
      </w:r>
    </w:p>
  </w:footnote>
  <w:footnote w:type="continuationSeparator" w:id="0">
    <w:p w14:paraId="73A14557" w14:textId="77777777" w:rsidR="00567811" w:rsidRDefault="00567811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3B9C3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16C77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1588B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67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66567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67811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969ED"/>
    <w:rsid w:val="00EA77C5"/>
    <w:rsid w:val="00ED640C"/>
    <w:rsid w:val="00EE7EA5"/>
    <w:rsid w:val="00EF6C09"/>
    <w:rsid w:val="00F03B76"/>
    <w:rsid w:val="00F20713"/>
    <w:rsid w:val="00F24D68"/>
    <w:rsid w:val="00F4683F"/>
    <w:rsid w:val="00F54B1A"/>
    <w:rsid w:val="00F56A07"/>
    <w:rsid w:val="00F73E50"/>
    <w:rsid w:val="00F9132E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33CEC"/>
  <w15:chartTrackingRefBased/>
  <w15:docId w15:val="{755048E6-3C25-426E-B61A-A5DC1CF1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4.emf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97" Type="http://schemas.openxmlformats.org/officeDocument/2006/relationships/image" Target="media/image85.emf"/><Relationship Id="rId7" Type="http://schemas.openxmlformats.org/officeDocument/2006/relationships/chart" Target="charts/chart1.xml"/><Relationship Id="rId71" Type="http://schemas.openxmlformats.org/officeDocument/2006/relationships/footer" Target="footer1.xml"/><Relationship Id="rId92" Type="http://schemas.openxmlformats.org/officeDocument/2006/relationships/image" Target="media/image8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footer" Target="footer3.xml"/><Relationship Id="rId79" Type="http://schemas.openxmlformats.org/officeDocument/2006/relationships/image" Target="media/image67.emf"/><Relationship Id="rId87" Type="http://schemas.openxmlformats.org/officeDocument/2006/relationships/image" Target="media/image75.emf"/><Relationship Id="rId5" Type="http://schemas.openxmlformats.org/officeDocument/2006/relationships/footnotes" Target="footnotes.xml"/><Relationship Id="rId61" Type="http://schemas.openxmlformats.org/officeDocument/2006/relationships/image" Target="media/image54.emf"/><Relationship Id="rId82" Type="http://schemas.openxmlformats.org/officeDocument/2006/relationships/image" Target="media/image70.emf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header" Target="header1.xml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footer" Target="footer2.xml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93" Type="http://schemas.openxmlformats.org/officeDocument/2006/relationships/image" Target="media/image81.emf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header" Target="header2.xml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header" Target="header3.xml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39-4FAB-B23F-650A7FC2CDE6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39-4FAB-B23F-650A7FC2CD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8F39-4FAB-B23F-650A7FC2CDE6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F39-4FAB-B23F-650A7FC2CDE6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5C523-F02C-4A59-9DC6-ED75A5AD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33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2018-03-26T06:44:00Z</dcterms:created>
  <dcterms:modified xsi:type="dcterms:W3CDTF">2018-03-26T06:54:00Z</dcterms:modified>
</cp:coreProperties>
</file>