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9BB5BAC" w14:textId="77777777" w:rsidR="0020027B" w:rsidRDefault="0020027B" w:rsidP="0020027B">
      <w:pPr>
        <w:pStyle w:val="Heading1"/>
      </w:pPr>
      <w:bookmarkStart w:id="0" w:name="_Toc507579266"/>
      <w:proofErr w:type="spellStart"/>
      <w:r>
        <w:t>iG</w:t>
      </w:r>
      <w:proofErr w:type="spellEnd"/>
      <w:r>
        <w:t xml:space="preserve"> Chem 4 5 7 8 EQ 15w to 01s 747marks Revision Booklet</w:t>
      </w:r>
      <w:bookmarkEnd w:id="0"/>
    </w:p>
    <w:p w14:paraId="63B8A2BC" w14:textId="77777777" w:rsidR="0020027B" w:rsidRDefault="0020027B" w:rsidP="0020027B">
      <w:pPr>
        <w:rPr>
          <w:noProof/>
        </w:rPr>
      </w:pPr>
      <w:r w:rsidRPr="00693C7A">
        <w:rPr>
          <w:noProof/>
        </w:rPr>
        <w:drawing>
          <wp:inline distT="0" distB="0" distL="0" distR="0" wp14:anchorId="1632A5A2" wp14:editId="3008FFDC">
            <wp:extent cx="6277610" cy="3534410"/>
            <wp:effectExtent l="0" t="0" r="0" b="0"/>
            <wp:docPr id="7969" name="Chart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3D47EA8D" w14:textId="6D990F68" w:rsidR="006C1440" w:rsidRDefault="0020027B" w:rsidP="0020027B">
      <w:pPr>
        <w:rPr>
          <w:noProof/>
        </w:rPr>
      </w:pPr>
      <w:r w:rsidRPr="00693C7A">
        <w:rPr>
          <w:noProof/>
        </w:rPr>
        <w:drawing>
          <wp:inline distT="0" distB="0" distL="0" distR="0" wp14:anchorId="644C63C0" wp14:editId="619BABDE">
            <wp:extent cx="6252210" cy="4219575"/>
            <wp:effectExtent l="0" t="0" r="0" b="0"/>
            <wp:docPr id="8125" name="Chart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3F0F4E8" w14:textId="77777777" w:rsidR="006C1440" w:rsidRDefault="006C1440">
      <w:pPr>
        <w:rPr>
          <w:noProof/>
        </w:rPr>
      </w:pPr>
      <w:r>
        <w:rPr>
          <w:noProof/>
        </w:rPr>
        <w:br w:type="page"/>
      </w:r>
    </w:p>
    <w:sdt>
      <w:sdtPr>
        <w:id w:val="446275636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 w:cstheme="minorBidi"/>
          <w:b/>
          <w:bCs/>
          <w:noProof/>
          <w:color w:val="auto"/>
          <w:sz w:val="21"/>
          <w:szCs w:val="21"/>
        </w:rPr>
      </w:sdtEndPr>
      <w:sdtContent>
        <w:p w14:paraId="27966DD6" w14:textId="35C850B3" w:rsidR="006C1440" w:rsidRDefault="006C1440">
          <w:pPr>
            <w:pStyle w:val="TOCHeading"/>
          </w:pPr>
          <w:r>
            <w:t>Contents</w:t>
          </w:r>
        </w:p>
        <w:p w14:paraId="3AF23C3C" w14:textId="5C80FBAA" w:rsidR="006C1440" w:rsidRDefault="006C1440">
          <w:pPr>
            <w:pStyle w:val="TOC1"/>
            <w:tabs>
              <w:tab w:val="right" w:leader="dot" w:pos="9889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07579266" w:history="1">
            <w:r w:rsidRPr="004D097F">
              <w:rPr>
                <w:rStyle w:val="Hyperlink"/>
                <w:noProof/>
              </w:rPr>
              <w:t>iG Chem 4 5 7 8 EQ 15w to 01s 747marks Revision Booklet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_Toc507579266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FDA249" w14:textId="6BD35439" w:rsidR="006C1440" w:rsidRDefault="006C1440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07579267" w:history="1">
            <w:r w:rsidRPr="004D097F">
              <w:rPr>
                <w:rStyle w:val="Hyperlink"/>
                <w:noProof/>
              </w:rPr>
              <w:t>Tests for ions (Topic 8)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_Toc507579267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47B838" w14:textId="74D8F71F" w:rsidR="006C1440" w:rsidRDefault="006C1440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07579268" w:history="1">
            <w:r w:rsidRPr="004D097F">
              <w:rPr>
                <w:rStyle w:val="Hyperlink"/>
                <w:noProof/>
              </w:rPr>
              <w:t>Topic 4 Stoichiometry and moles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_Toc507579268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72ECD2" w14:textId="53485800" w:rsidR="006C1440" w:rsidRDefault="006C1440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07579269" w:history="1">
            <w:r w:rsidRPr="004D097F">
              <w:rPr>
                <w:rStyle w:val="Hyperlink"/>
                <w:noProof/>
              </w:rPr>
              <w:t>Topic 4 Mark Scheme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_Toc507579269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F42223" w14:textId="6FE8A694" w:rsidR="006C1440" w:rsidRDefault="006C1440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07579270" w:history="1">
            <w:r w:rsidRPr="004D097F">
              <w:rPr>
                <w:rStyle w:val="Hyperlink"/>
                <w:noProof/>
              </w:rPr>
              <w:t>Topic 5 Electrochemistry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_Toc507579270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CE5721" w14:textId="7E05519A" w:rsidR="006C1440" w:rsidRDefault="006C1440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07579271" w:history="1">
            <w:r w:rsidRPr="004D097F">
              <w:rPr>
                <w:rStyle w:val="Hyperlink"/>
                <w:noProof/>
              </w:rPr>
              <w:t>Topic 5 Mark Scheme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_Toc507579271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F17298" w14:textId="6771A5F3" w:rsidR="006C1440" w:rsidRDefault="006C1440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07579272" w:history="1">
            <w:r w:rsidRPr="004D097F">
              <w:rPr>
                <w:rStyle w:val="Hyperlink"/>
                <w:noProof/>
              </w:rPr>
              <w:t>Topic 7 Chemical reactions including rate, equilibrium and redox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_Toc507579272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C5F062" w14:textId="5305CAE6" w:rsidR="006C1440" w:rsidRDefault="006C1440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07579273" w:history="1">
            <w:r w:rsidRPr="004D097F">
              <w:rPr>
                <w:rStyle w:val="Hyperlink"/>
                <w:noProof/>
              </w:rPr>
              <w:t>Topic 7 Mark Scheme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_Toc507579273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A3BE29" w14:textId="29F98315" w:rsidR="006C1440" w:rsidRDefault="006C1440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07579274" w:history="1">
            <w:r w:rsidRPr="004D097F">
              <w:rPr>
                <w:rStyle w:val="Hyperlink"/>
                <w:noProof/>
              </w:rPr>
              <w:t>Topic 8 Acids, bases and salts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_Toc507579274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C30DBA" w14:textId="6F90A9C3" w:rsidR="006C1440" w:rsidRDefault="006C1440">
          <w:pPr>
            <w:pStyle w:val="TOC1"/>
            <w:tabs>
              <w:tab w:val="right" w:leader="dot" w:pos="9889"/>
            </w:tabs>
            <w:rPr>
              <w:noProof/>
            </w:rPr>
          </w:pPr>
          <w:hyperlink w:anchor="_Toc507579275" w:history="1">
            <w:r w:rsidRPr="004D097F">
              <w:rPr>
                <w:rStyle w:val="Hyperlink"/>
                <w:noProof/>
              </w:rPr>
              <w:t>Topic 8 Mark Scheme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_Toc507579275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007F7C" w14:textId="1BCD8086" w:rsidR="006C1440" w:rsidRDefault="006C1440">
          <w:r>
            <w:rPr>
              <w:b/>
              <w:bCs/>
              <w:noProof/>
            </w:rPr>
            <w:fldChar w:fldCharType="end"/>
          </w:r>
        </w:p>
      </w:sdtContent>
    </w:sdt>
    <w:p w14:paraId="1EB3AA4D" w14:textId="77777777" w:rsidR="0020027B" w:rsidRDefault="0020027B" w:rsidP="0020027B">
      <w:pPr>
        <w:rPr>
          <w:noProof/>
        </w:rPr>
      </w:pPr>
    </w:p>
    <w:p w14:paraId="7773C895" w14:textId="77777777" w:rsidR="006C1440" w:rsidRDefault="006C1440">
      <w:pPr>
        <w:rPr>
          <w:sz w:val="32"/>
        </w:rPr>
      </w:pPr>
      <w:r>
        <w:rPr>
          <w:sz w:val="32"/>
        </w:rPr>
        <w:br w:type="page"/>
      </w:r>
    </w:p>
    <w:p w14:paraId="0AFDFE6A" w14:textId="48C98EB0" w:rsidR="0020027B" w:rsidRDefault="0020027B" w:rsidP="0020027B">
      <w:pPr>
        <w:spacing w:after="0" w:line="240" w:lineRule="auto"/>
        <w:rPr>
          <w:sz w:val="32"/>
        </w:rPr>
      </w:pPr>
      <w:bookmarkStart w:id="1" w:name="_GoBack"/>
      <w:bookmarkEnd w:id="1"/>
      <w:r w:rsidRPr="006C66FC">
        <w:rPr>
          <w:noProof/>
        </w:rPr>
        <w:lastRenderedPageBreak/>
        <w:drawing>
          <wp:inline distT="0" distB="0" distL="0" distR="0" wp14:anchorId="2C1D4BCD" wp14:editId="7AF1BD61">
            <wp:extent cx="6104890" cy="6387465"/>
            <wp:effectExtent l="0" t="0" r="0" b="0"/>
            <wp:docPr id="81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90" cy="638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5DE28" w14:textId="3EA746FD" w:rsidR="0020027B" w:rsidRDefault="0020027B" w:rsidP="0020027B">
      <w:pPr>
        <w:spacing w:after="0" w:line="240" w:lineRule="auto"/>
        <w:rPr>
          <w:sz w:val="32"/>
        </w:rPr>
      </w:pPr>
      <w:r w:rsidRPr="006C66FC">
        <w:rPr>
          <w:noProof/>
        </w:rPr>
        <w:drawing>
          <wp:inline distT="0" distB="0" distL="0" distR="0" wp14:anchorId="26FB1E23" wp14:editId="40FD8660">
            <wp:extent cx="6103803" cy="3273552"/>
            <wp:effectExtent l="0" t="0" r="0" b="3175"/>
            <wp:docPr id="812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1" b="54009"/>
                    <a:stretch/>
                  </pic:blipFill>
                  <pic:spPr bwMode="auto">
                    <a:xfrm>
                      <a:off x="0" y="0"/>
                      <a:ext cx="6104890" cy="327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5B3319" w14:textId="2A8F2783" w:rsidR="00950D1B" w:rsidRDefault="00950D1B" w:rsidP="0020027B">
      <w:pPr>
        <w:spacing w:after="0" w:line="240" w:lineRule="auto"/>
        <w:rPr>
          <w:sz w:val="32"/>
        </w:rPr>
      </w:pPr>
      <w:r w:rsidRPr="006C66FC">
        <w:rPr>
          <w:noProof/>
        </w:rPr>
        <w:lastRenderedPageBreak/>
        <w:drawing>
          <wp:inline distT="0" distB="0" distL="0" distR="0" wp14:anchorId="50EB96EB" wp14:editId="29E69212">
            <wp:extent cx="6104890" cy="4069842"/>
            <wp:effectExtent l="0" t="0" r="0" b="6985"/>
            <wp:docPr id="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245"/>
                    <a:stretch/>
                  </pic:blipFill>
                  <pic:spPr bwMode="auto">
                    <a:xfrm>
                      <a:off x="0" y="0"/>
                      <a:ext cx="6104890" cy="4069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F88078" w14:textId="77777777" w:rsidR="0020027B" w:rsidRDefault="0020027B" w:rsidP="0020027B">
      <w:pPr>
        <w:spacing w:after="0" w:line="240" w:lineRule="auto"/>
        <w:rPr>
          <w:sz w:val="32"/>
        </w:rPr>
      </w:pPr>
      <w:r w:rsidRPr="006C66FC">
        <w:rPr>
          <w:noProof/>
        </w:rPr>
        <w:drawing>
          <wp:inline distT="0" distB="0" distL="0" distR="0" wp14:anchorId="00117C3B" wp14:editId="39D798DC">
            <wp:extent cx="6104890" cy="3818890"/>
            <wp:effectExtent l="0" t="0" r="0" b="0"/>
            <wp:docPr id="8122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9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55091" w14:textId="77777777" w:rsidR="0020027B" w:rsidRDefault="0020027B" w:rsidP="0020027B">
      <w:pPr>
        <w:spacing w:after="0" w:line="240" w:lineRule="auto"/>
        <w:rPr>
          <w:sz w:val="32"/>
        </w:rPr>
      </w:pPr>
      <w:r w:rsidRPr="006C66FC">
        <w:rPr>
          <w:noProof/>
        </w:rPr>
        <w:lastRenderedPageBreak/>
        <w:drawing>
          <wp:inline distT="0" distB="0" distL="0" distR="0" wp14:anchorId="1F0FF6F5" wp14:editId="4281DD9C">
            <wp:extent cx="6104890" cy="2098040"/>
            <wp:effectExtent l="0" t="0" r="0" b="0"/>
            <wp:docPr id="812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90" cy="2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07D66" w14:textId="77777777" w:rsidR="0020027B" w:rsidRDefault="0020027B" w:rsidP="0020027B">
      <w:pPr>
        <w:spacing w:after="0" w:line="240" w:lineRule="auto"/>
        <w:rPr>
          <w:sz w:val="32"/>
        </w:rPr>
      </w:pPr>
      <w:r w:rsidRPr="006C66FC">
        <w:rPr>
          <w:noProof/>
        </w:rPr>
        <w:drawing>
          <wp:inline distT="0" distB="0" distL="0" distR="0" wp14:anchorId="0B1F83E4" wp14:editId="5313699D">
            <wp:extent cx="6104890" cy="4114800"/>
            <wp:effectExtent l="0" t="0" r="0" b="0"/>
            <wp:docPr id="8120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9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7B122" w14:textId="0F0CDCC6" w:rsidR="0020027B" w:rsidRDefault="0020027B" w:rsidP="0020027B">
      <w:pPr>
        <w:spacing w:after="0" w:line="240" w:lineRule="auto"/>
        <w:rPr>
          <w:sz w:val="32"/>
        </w:rPr>
      </w:pPr>
      <w:r w:rsidRPr="006C66FC">
        <w:rPr>
          <w:noProof/>
        </w:rPr>
        <w:drawing>
          <wp:inline distT="0" distB="0" distL="0" distR="0" wp14:anchorId="2AC7972F" wp14:editId="527DAE46">
            <wp:extent cx="6103926" cy="3072384"/>
            <wp:effectExtent l="0" t="0" r="0" b="0"/>
            <wp:docPr id="811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29467"/>
                    <a:stretch/>
                  </pic:blipFill>
                  <pic:spPr bwMode="auto">
                    <a:xfrm>
                      <a:off x="0" y="0"/>
                      <a:ext cx="6104890" cy="3072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7E41BD" w14:textId="73BF2F88" w:rsidR="00950D1B" w:rsidRDefault="00950D1B" w:rsidP="0020027B">
      <w:pPr>
        <w:spacing w:after="0" w:line="240" w:lineRule="auto"/>
        <w:rPr>
          <w:sz w:val="32"/>
        </w:rPr>
      </w:pPr>
      <w:r w:rsidRPr="006C66FC">
        <w:rPr>
          <w:noProof/>
        </w:rPr>
        <w:lastRenderedPageBreak/>
        <w:drawing>
          <wp:inline distT="0" distB="0" distL="0" distR="0" wp14:anchorId="088F7822" wp14:editId="774BAA51">
            <wp:extent cx="6104890" cy="1375791"/>
            <wp:effectExtent l="0" t="0" r="0" b="0"/>
            <wp:docPr id="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422"/>
                    <a:stretch/>
                  </pic:blipFill>
                  <pic:spPr bwMode="auto">
                    <a:xfrm>
                      <a:off x="0" y="0"/>
                      <a:ext cx="6104890" cy="1375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34196" w14:textId="77777777" w:rsidR="0020027B" w:rsidRDefault="0020027B" w:rsidP="0020027B">
      <w:pPr>
        <w:spacing w:after="0" w:line="240" w:lineRule="auto"/>
        <w:rPr>
          <w:sz w:val="32"/>
        </w:rPr>
      </w:pPr>
      <w:r w:rsidRPr="006C66FC">
        <w:rPr>
          <w:noProof/>
        </w:rPr>
        <w:drawing>
          <wp:inline distT="0" distB="0" distL="0" distR="0" wp14:anchorId="7DFC967D" wp14:editId="5E2637D0">
            <wp:extent cx="6104890" cy="4276090"/>
            <wp:effectExtent l="0" t="0" r="0" b="0"/>
            <wp:docPr id="811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90" cy="427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80857" w14:textId="77777777" w:rsidR="0020027B" w:rsidRDefault="0020027B" w:rsidP="0020027B">
      <w:pPr>
        <w:pStyle w:val="Heading1"/>
        <w:spacing w:before="0" w:after="0"/>
      </w:pPr>
      <w:bookmarkStart w:id="2" w:name="_Toc456101450"/>
      <w:bookmarkStart w:id="3" w:name="_Toc507579267"/>
      <w:r>
        <w:t>Tests for ions (Topic 8)</w:t>
      </w:r>
      <w:bookmarkEnd w:id="2"/>
      <w:bookmarkEnd w:id="3"/>
    </w:p>
    <w:p w14:paraId="466493FF" w14:textId="77777777" w:rsidR="0020027B" w:rsidRDefault="0020027B" w:rsidP="0020027B">
      <w:pPr>
        <w:spacing w:after="0" w:line="240" w:lineRule="auto"/>
        <w:rPr>
          <w:sz w:val="32"/>
        </w:rPr>
      </w:pPr>
      <w:r w:rsidRPr="006C66FC">
        <w:rPr>
          <w:noProof/>
        </w:rPr>
        <w:drawing>
          <wp:inline distT="0" distB="0" distL="0" distR="0" wp14:anchorId="7B3810E2" wp14:editId="30ECA4A4">
            <wp:extent cx="5970270" cy="3173730"/>
            <wp:effectExtent l="0" t="0" r="0" b="0"/>
            <wp:docPr id="8117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E85CA" w14:textId="77777777" w:rsidR="0020027B" w:rsidRDefault="0020027B" w:rsidP="0020027B">
      <w:pPr>
        <w:spacing w:after="0" w:line="240" w:lineRule="auto"/>
        <w:rPr>
          <w:sz w:val="32"/>
        </w:rPr>
      </w:pPr>
      <w:r w:rsidRPr="006C66FC">
        <w:rPr>
          <w:noProof/>
        </w:rPr>
        <w:lastRenderedPageBreak/>
        <w:drawing>
          <wp:inline distT="0" distB="0" distL="0" distR="0" wp14:anchorId="0174E8D8" wp14:editId="7D1561F5">
            <wp:extent cx="5970270" cy="4612640"/>
            <wp:effectExtent l="0" t="0" r="0" b="0"/>
            <wp:docPr id="811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461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F67C1" w14:textId="77777777" w:rsidR="0020027B" w:rsidRDefault="0020027B" w:rsidP="0020027B">
      <w:pPr>
        <w:spacing w:after="0" w:line="240" w:lineRule="auto"/>
        <w:rPr>
          <w:noProof/>
        </w:rPr>
      </w:pPr>
      <w:r w:rsidRPr="006C66FC">
        <w:rPr>
          <w:noProof/>
        </w:rPr>
        <w:drawing>
          <wp:inline distT="0" distB="0" distL="0" distR="0" wp14:anchorId="385BFCC0" wp14:editId="3BFC23CC">
            <wp:extent cx="5970270" cy="1290955"/>
            <wp:effectExtent l="0" t="0" r="0" b="0"/>
            <wp:docPr id="8115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20" b="3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129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C3AFD" w14:textId="77777777" w:rsidR="0020027B" w:rsidRDefault="0020027B" w:rsidP="0020027B"/>
    <w:p w14:paraId="3CE000FC" w14:textId="1615092D" w:rsidR="0020027B" w:rsidRDefault="000B1DAA" w:rsidP="000B1DAA">
      <w:pPr>
        <w:pStyle w:val="Heading1"/>
      </w:pPr>
      <w:bookmarkStart w:id="4" w:name="_Toc507579268"/>
      <w:r>
        <w:t>Topic 4 Stoichiometry and moles</w:t>
      </w:r>
      <w:bookmarkEnd w:id="4"/>
    </w:p>
    <w:p w14:paraId="1DC29A17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1/ </w:t>
      </w:r>
      <w:r>
        <w:rPr>
          <w:noProof/>
        </w:rPr>
        <w:t>iGCSE Chemistry/2015/w/Paper 31/</w:t>
      </w:r>
    </w:p>
    <w:p w14:paraId="4D9E2ADD" w14:textId="5DACCAB8" w:rsidR="000B1DAA" w:rsidRDefault="000B1DAA" w:rsidP="000B1DAA">
      <w:pPr>
        <w:spacing w:after="0" w:line="240" w:lineRule="auto"/>
        <w:rPr>
          <w:noProof/>
        </w:rPr>
      </w:pPr>
      <w:r w:rsidRPr="005C5863">
        <w:rPr>
          <w:noProof/>
        </w:rPr>
        <w:drawing>
          <wp:inline distT="0" distB="0" distL="0" distR="0" wp14:anchorId="5102163E" wp14:editId="7D299901">
            <wp:extent cx="6360160" cy="2505456"/>
            <wp:effectExtent l="0" t="0" r="2540" b="9525"/>
            <wp:docPr id="96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306"/>
                    <a:stretch/>
                  </pic:blipFill>
                  <pic:spPr bwMode="auto">
                    <a:xfrm>
                      <a:off x="0" y="0"/>
                      <a:ext cx="6360160" cy="250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9D700" w14:textId="748D58FC" w:rsidR="00950D1B" w:rsidRDefault="00950D1B" w:rsidP="000B1DAA">
      <w:pPr>
        <w:spacing w:after="0" w:line="240" w:lineRule="auto"/>
        <w:rPr>
          <w:noProof/>
        </w:rPr>
      </w:pPr>
      <w:r w:rsidRPr="005C5863">
        <w:rPr>
          <w:noProof/>
        </w:rPr>
        <w:lastRenderedPageBreak/>
        <w:drawing>
          <wp:inline distT="0" distB="0" distL="0" distR="0" wp14:anchorId="6D9BA33F" wp14:editId="096D3848">
            <wp:extent cx="6285751" cy="1820037"/>
            <wp:effectExtent l="0" t="0" r="1270" b="889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23" b="47252"/>
                    <a:stretch/>
                  </pic:blipFill>
                  <pic:spPr bwMode="auto">
                    <a:xfrm>
                      <a:off x="0" y="0"/>
                      <a:ext cx="6285865" cy="182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DF3734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2/ </w:t>
      </w:r>
      <w:r>
        <w:rPr>
          <w:noProof/>
        </w:rPr>
        <w:t>iGCSE Chemistry/2015/s/Paper 31/ Q3</w:t>
      </w:r>
    </w:p>
    <w:p w14:paraId="59559457" w14:textId="77777777" w:rsidR="000B1DAA" w:rsidRDefault="000B1DAA" w:rsidP="000B1DAA">
      <w:pPr>
        <w:spacing w:after="0" w:line="240" w:lineRule="auto"/>
        <w:rPr>
          <w:noProof/>
        </w:rPr>
      </w:pPr>
      <w:r w:rsidRPr="00A35CE9">
        <w:rPr>
          <w:noProof/>
        </w:rPr>
        <w:drawing>
          <wp:inline distT="0" distB="0" distL="0" distR="0" wp14:anchorId="4DAF154E" wp14:editId="50D136A3">
            <wp:extent cx="6158865" cy="2379980"/>
            <wp:effectExtent l="0" t="0" r="0" b="0"/>
            <wp:docPr id="96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865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8AE43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3/ </w:t>
      </w:r>
      <w:r>
        <w:rPr>
          <w:noProof/>
        </w:rPr>
        <w:t>iGCSE Chemistry/2014/s/Paper 31/</w:t>
      </w:r>
    </w:p>
    <w:p w14:paraId="0AB22652" w14:textId="77777777" w:rsidR="000B1DAA" w:rsidRDefault="000B1DAA" w:rsidP="000B1DAA">
      <w:pPr>
        <w:spacing w:after="0" w:line="240" w:lineRule="auto"/>
        <w:rPr>
          <w:noProof/>
        </w:rPr>
      </w:pPr>
      <w:r w:rsidRPr="003924B8">
        <w:rPr>
          <w:noProof/>
        </w:rPr>
        <w:drawing>
          <wp:inline distT="0" distB="0" distL="0" distR="0" wp14:anchorId="0529FB3D" wp14:editId="3697F57A">
            <wp:extent cx="6387465" cy="403225"/>
            <wp:effectExtent l="0" t="0" r="0" b="0"/>
            <wp:docPr id="96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4D36E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924B8">
        <w:rPr>
          <w:noProof/>
        </w:rPr>
        <w:drawing>
          <wp:inline distT="0" distB="0" distL="0" distR="0" wp14:anchorId="7EB12A80" wp14:editId="6DB860E4">
            <wp:extent cx="6131560" cy="2098040"/>
            <wp:effectExtent l="0" t="0" r="0" b="0"/>
            <wp:docPr id="96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560" cy="2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74102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6FE01347" w14:textId="5168BD69" w:rsidR="000B1DAA" w:rsidRDefault="000B1DAA" w:rsidP="000B1DAA">
      <w:pPr>
        <w:spacing w:after="0" w:line="240" w:lineRule="auto"/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4/ </w:t>
      </w:r>
      <w:r>
        <w:t>iGCSE Chemistry/2013/w/Paper 31/ Q4</w:t>
      </w:r>
    </w:p>
    <w:p w14:paraId="02506F6D" w14:textId="77777777" w:rsidR="000B1DAA" w:rsidRPr="001D31F3" w:rsidRDefault="000B1DAA" w:rsidP="000B1DAA">
      <w:pPr>
        <w:spacing w:after="0" w:line="240" w:lineRule="auto"/>
      </w:pPr>
      <w:r w:rsidRPr="00ED0B31">
        <w:rPr>
          <w:noProof/>
        </w:rPr>
        <w:drawing>
          <wp:inline distT="0" distB="0" distL="0" distR="0" wp14:anchorId="5569F659" wp14:editId="5D1CA758">
            <wp:extent cx="6078220" cy="3953510"/>
            <wp:effectExtent l="0" t="0" r="0" b="0"/>
            <wp:docPr id="96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22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F59F9" w14:textId="77777777" w:rsidR="000B1DAA" w:rsidRDefault="000B1DAA" w:rsidP="000B1DAA">
      <w:pPr>
        <w:spacing w:after="0" w:line="240" w:lineRule="auto"/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5/ </w:t>
      </w:r>
      <w:r>
        <w:t>iGCSE Chemistry/2013/w/Paper 31/</w:t>
      </w:r>
    </w:p>
    <w:p w14:paraId="47BB9A33" w14:textId="77777777" w:rsidR="000B1DAA" w:rsidRPr="001D31F3" w:rsidRDefault="000B1DAA" w:rsidP="000B1DAA">
      <w:pPr>
        <w:spacing w:after="0" w:line="240" w:lineRule="auto"/>
      </w:pPr>
      <w:r w:rsidRPr="00ED0B31">
        <w:rPr>
          <w:noProof/>
        </w:rPr>
        <w:drawing>
          <wp:inline distT="0" distB="0" distL="0" distR="0" wp14:anchorId="2F4CD434" wp14:editId="3175A4AF">
            <wp:extent cx="6091555" cy="3912870"/>
            <wp:effectExtent l="0" t="0" r="0" b="0"/>
            <wp:docPr id="96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391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760DC" w14:textId="77777777" w:rsidR="000B1DAA" w:rsidRDefault="000B1DAA" w:rsidP="000B1DAA">
      <w:pPr>
        <w:spacing w:after="0" w:line="240" w:lineRule="auto"/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6/ </w:t>
      </w:r>
      <w:r>
        <w:t>iGCSE Chemistry/2013/s/Paper 31/ Q6</w:t>
      </w:r>
    </w:p>
    <w:p w14:paraId="32EB9298" w14:textId="77777777" w:rsidR="000B1DAA" w:rsidRPr="00AA6C6E" w:rsidRDefault="000B1DAA" w:rsidP="000B1DAA">
      <w:pPr>
        <w:spacing w:after="0" w:line="240" w:lineRule="auto"/>
        <w:rPr>
          <w:sz w:val="28"/>
          <w:vertAlign w:val="subscript"/>
        </w:rPr>
      </w:pPr>
      <w:r w:rsidRPr="00AA6C6E">
        <w:rPr>
          <w:sz w:val="28"/>
        </w:rPr>
        <w:t>Ammonia i</w:t>
      </w:r>
      <w:r>
        <w:rPr>
          <w:sz w:val="28"/>
        </w:rPr>
        <w:t>s/</w:t>
      </w:r>
      <w:r w:rsidRPr="00AA6C6E">
        <w:rPr>
          <w:sz w:val="28"/>
        </w:rPr>
        <w:t xml:space="preserve"> a compound </w:t>
      </w:r>
      <w:r>
        <w:rPr>
          <w:sz w:val="28"/>
        </w:rPr>
        <w:t>w/</w:t>
      </w:r>
      <w:proofErr w:type="spellStart"/>
      <w:r w:rsidRPr="00AA6C6E">
        <w:rPr>
          <w:sz w:val="28"/>
        </w:rPr>
        <w:t>ith</w:t>
      </w:r>
      <w:proofErr w:type="spellEnd"/>
      <w:r w:rsidRPr="00AA6C6E">
        <w:rPr>
          <w:sz w:val="28"/>
        </w:rPr>
        <w:t xml:space="preserve"> the molecular formula NH</w:t>
      </w:r>
      <w:r w:rsidRPr="00AA6C6E">
        <w:rPr>
          <w:sz w:val="28"/>
          <w:vertAlign w:val="subscript"/>
        </w:rPr>
        <w:t>3</w:t>
      </w:r>
    </w:p>
    <w:p w14:paraId="12638D51" w14:textId="77777777" w:rsidR="000B1DAA" w:rsidRPr="001D31F3" w:rsidRDefault="000B1DAA" w:rsidP="000B1DAA">
      <w:pPr>
        <w:spacing w:after="0" w:line="240" w:lineRule="auto"/>
      </w:pPr>
      <w:r w:rsidRPr="00270A8D">
        <w:rPr>
          <w:noProof/>
        </w:rPr>
        <w:drawing>
          <wp:inline distT="0" distB="0" distL="0" distR="0" wp14:anchorId="093BA698" wp14:editId="5072C09A">
            <wp:extent cx="6145530" cy="995045"/>
            <wp:effectExtent l="0" t="0" r="0" b="0"/>
            <wp:docPr id="96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87" b="44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99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11A78" w14:textId="77777777" w:rsidR="000B1DAA" w:rsidRDefault="000B1DAA" w:rsidP="000B1DAA">
      <w:pPr>
        <w:spacing w:after="0" w:line="240" w:lineRule="auto"/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7/ </w:t>
      </w:r>
      <w:r>
        <w:t>iGCSE Chemistry/2013/s/Paper 31/</w:t>
      </w:r>
    </w:p>
    <w:p w14:paraId="46D1305B" w14:textId="77777777" w:rsidR="000B1DAA" w:rsidRDefault="000B1DAA" w:rsidP="000B1DAA">
      <w:pPr>
        <w:spacing w:after="0" w:line="240" w:lineRule="auto"/>
      </w:pPr>
      <w:r w:rsidRPr="00D23DAB">
        <w:rPr>
          <w:noProof/>
        </w:rPr>
        <w:drawing>
          <wp:inline distT="0" distB="0" distL="0" distR="0" wp14:anchorId="5D53B44D" wp14:editId="6F38DE70">
            <wp:extent cx="6387465" cy="1869440"/>
            <wp:effectExtent l="0" t="0" r="0" b="0"/>
            <wp:docPr id="9672" name="Picture 9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18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8E6D4" w14:textId="77777777" w:rsidR="000B1DAA" w:rsidRPr="001D31F3" w:rsidRDefault="000B1DAA" w:rsidP="000B1DAA">
      <w:pPr>
        <w:spacing w:after="0" w:line="240" w:lineRule="auto"/>
      </w:pPr>
      <w:r w:rsidRPr="00D23DAB">
        <w:rPr>
          <w:noProof/>
        </w:rPr>
        <w:drawing>
          <wp:inline distT="0" distB="0" distL="0" distR="0" wp14:anchorId="73BA612D" wp14:editId="502EEA2A">
            <wp:extent cx="6279515" cy="1506220"/>
            <wp:effectExtent l="0" t="0" r="0" b="0"/>
            <wp:docPr id="9673" name="Picture 9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150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C2FB4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8/ </w:t>
      </w:r>
      <w:r>
        <w:rPr>
          <w:noProof/>
        </w:rPr>
        <w:t>iGCSE Chemistry/2012/w/Paper 31/ Q7</w:t>
      </w:r>
    </w:p>
    <w:p w14:paraId="54BEDA5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941E54">
        <w:rPr>
          <w:noProof/>
        </w:rPr>
        <w:drawing>
          <wp:inline distT="0" distB="0" distL="0" distR="0" wp14:anchorId="32DA3FF9" wp14:editId="79D510D1">
            <wp:extent cx="6400800" cy="2433955"/>
            <wp:effectExtent l="0" t="0" r="0" b="0"/>
            <wp:docPr id="9670" name="Picture 9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A2BAB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9/ </w:t>
      </w:r>
      <w:r>
        <w:rPr>
          <w:noProof/>
        </w:rPr>
        <w:t>iGCSE Chemistry/2012/w/Paper 31/ Q2</w:t>
      </w:r>
    </w:p>
    <w:p w14:paraId="3EFA1B9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2B4295">
        <w:rPr>
          <w:noProof/>
        </w:rPr>
        <w:drawing>
          <wp:inline distT="0" distB="0" distL="0" distR="0" wp14:anchorId="7DF30833" wp14:editId="6F8E8A7B">
            <wp:extent cx="6400800" cy="2460625"/>
            <wp:effectExtent l="0" t="0" r="0" b="0"/>
            <wp:docPr id="9668" name="Picture 9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10284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10/ </w:t>
      </w:r>
      <w:r>
        <w:rPr>
          <w:noProof/>
        </w:rPr>
        <w:t>iGCSE Chemistry/2012/s/Paper 31/</w:t>
      </w:r>
    </w:p>
    <w:p w14:paraId="6DCA3E31" w14:textId="77777777" w:rsidR="000B1DAA" w:rsidRDefault="000B1DAA" w:rsidP="000B1DAA">
      <w:pPr>
        <w:spacing w:after="0" w:line="240" w:lineRule="auto"/>
        <w:rPr>
          <w:noProof/>
        </w:rPr>
      </w:pPr>
      <w:r w:rsidRPr="001338FB">
        <w:rPr>
          <w:noProof/>
        </w:rPr>
        <w:drawing>
          <wp:inline distT="0" distB="0" distL="0" distR="0" wp14:anchorId="4A63778F" wp14:editId="64EE91EC">
            <wp:extent cx="6239510" cy="376555"/>
            <wp:effectExtent l="0" t="0" r="0" b="0"/>
            <wp:docPr id="9665" name="Picture 9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37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0DF8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1338FB">
        <w:rPr>
          <w:noProof/>
        </w:rPr>
        <w:lastRenderedPageBreak/>
        <w:drawing>
          <wp:inline distT="0" distB="0" distL="0" distR="0" wp14:anchorId="2F60F6EF" wp14:editId="35EDED64">
            <wp:extent cx="6320155" cy="2958465"/>
            <wp:effectExtent l="0" t="0" r="0" b="0"/>
            <wp:docPr id="9666" name="Picture 9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B1B86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11/ </w:t>
      </w:r>
      <w:r>
        <w:rPr>
          <w:noProof/>
        </w:rPr>
        <w:t>iGCSE Chemistry/2012/s/Paper 31/</w:t>
      </w:r>
    </w:p>
    <w:p w14:paraId="286BBE59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972B85">
        <w:rPr>
          <w:noProof/>
        </w:rPr>
        <w:drawing>
          <wp:inline distT="0" distB="0" distL="0" distR="0" wp14:anchorId="03B8E282" wp14:editId="66D64C26">
            <wp:extent cx="6198870" cy="2702560"/>
            <wp:effectExtent l="0" t="0" r="0" b="0"/>
            <wp:docPr id="9663" name="Picture 9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21E92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12/ </w:t>
      </w:r>
      <w:r>
        <w:rPr>
          <w:noProof/>
        </w:rPr>
        <w:t>iGCSE Chemistry/2011/w/Paper 31/ Q7</w:t>
      </w:r>
    </w:p>
    <w:p w14:paraId="5D0B9064" w14:textId="4F99D16B" w:rsidR="000B1DAA" w:rsidRDefault="000B1DAA" w:rsidP="000B1DAA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46342D1D" wp14:editId="7B8DC119">
            <wp:extent cx="6305825" cy="3145536"/>
            <wp:effectExtent l="0" t="0" r="0" b="0"/>
            <wp:docPr id="9660" name="Picture 9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0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883"/>
                    <a:stretch/>
                  </pic:blipFill>
                  <pic:spPr bwMode="auto">
                    <a:xfrm>
                      <a:off x="0" y="0"/>
                      <a:ext cx="6306820" cy="3146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3DCE5" w14:textId="1EB16509" w:rsidR="00950D1B" w:rsidRDefault="00950D1B" w:rsidP="000B1DAA">
      <w:pPr>
        <w:spacing w:after="0" w:line="240" w:lineRule="auto"/>
        <w:rPr>
          <w:noProof/>
        </w:rPr>
      </w:pPr>
      <w:r w:rsidRPr="00D72060">
        <w:rPr>
          <w:noProof/>
        </w:rPr>
        <w:lastRenderedPageBreak/>
        <w:drawing>
          <wp:inline distT="0" distB="0" distL="0" distR="0" wp14:anchorId="167DD25B" wp14:editId="600A7995">
            <wp:extent cx="6285412" cy="1032891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0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13"/>
                    <a:stretch/>
                  </pic:blipFill>
                  <pic:spPr bwMode="auto">
                    <a:xfrm>
                      <a:off x="0" y="0"/>
                      <a:ext cx="6285865" cy="103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AF45DD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353BB072" wp14:editId="4DECC8A0">
            <wp:extent cx="6333490" cy="2891155"/>
            <wp:effectExtent l="0" t="0" r="0" b="0"/>
            <wp:docPr id="9661" name="Picture 9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289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7FA97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13/ </w:t>
      </w:r>
      <w:r>
        <w:rPr>
          <w:noProof/>
        </w:rPr>
        <w:t>iGCSE Chemistry/2011/s/Paper 31/ Q5</w:t>
      </w:r>
    </w:p>
    <w:p w14:paraId="0CF53B64" w14:textId="77777777" w:rsidR="000B1DAA" w:rsidRDefault="000B1DAA" w:rsidP="000B1DAA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0FD97958" wp14:editId="2510E8EE">
            <wp:extent cx="6333490" cy="3415665"/>
            <wp:effectExtent l="0" t="0" r="0" b="0"/>
            <wp:docPr id="9657" name="Picture 9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341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41836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14C4C2A3" wp14:editId="5B6BA854">
            <wp:extent cx="6279515" cy="1290955"/>
            <wp:effectExtent l="0" t="0" r="0" b="0"/>
            <wp:docPr id="9658" name="Picture 9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129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545AD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4D51A1E3" w14:textId="4B172BB9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14/ </w:t>
      </w:r>
      <w:r>
        <w:rPr>
          <w:noProof/>
        </w:rPr>
        <w:t>iGCSE Chemistry/2010/w/Paper 31/ Q5</w:t>
      </w:r>
    </w:p>
    <w:p w14:paraId="4FBC6C3D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B68DD">
        <w:rPr>
          <w:noProof/>
        </w:rPr>
        <w:drawing>
          <wp:inline distT="0" distB="0" distL="0" distR="0" wp14:anchorId="4C25726F" wp14:editId="53A3F6F2">
            <wp:extent cx="6306820" cy="5728335"/>
            <wp:effectExtent l="0" t="0" r="0" b="0"/>
            <wp:docPr id="9655" name="Picture 9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820" cy="572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133C9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15/ </w:t>
      </w:r>
      <w:r>
        <w:rPr>
          <w:noProof/>
        </w:rPr>
        <w:t>iGCSE Chemistry/2010/s/Paper 31/ Q7</w:t>
      </w:r>
    </w:p>
    <w:p w14:paraId="7F7C4E67" w14:textId="65F11F5D" w:rsidR="000B1DAA" w:rsidRDefault="000B1DAA" w:rsidP="000B1DAA">
      <w:pPr>
        <w:spacing w:after="0" w:line="240" w:lineRule="auto"/>
        <w:rPr>
          <w:noProof/>
        </w:rPr>
      </w:pPr>
      <w:r w:rsidRPr="00EF0EF7">
        <w:rPr>
          <w:noProof/>
        </w:rPr>
        <w:drawing>
          <wp:inline distT="0" distB="0" distL="0" distR="0" wp14:anchorId="54458DF6" wp14:editId="3112A51A">
            <wp:extent cx="6142677" cy="3621024"/>
            <wp:effectExtent l="0" t="0" r="0" b="0"/>
            <wp:docPr id="9653" name="Picture 9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7262"/>
                    <a:stretch/>
                  </pic:blipFill>
                  <pic:spPr bwMode="auto">
                    <a:xfrm>
                      <a:off x="0" y="0"/>
                      <a:ext cx="6144570" cy="362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4D2306" w14:textId="21AC8559" w:rsidR="00950D1B" w:rsidRPr="001D31F3" w:rsidRDefault="00950D1B" w:rsidP="000B1DAA">
      <w:pPr>
        <w:spacing w:after="0" w:line="240" w:lineRule="auto"/>
        <w:rPr>
          <w:noProof/>
        </w:rPr>
      </w:pPr>
      <w:r w:rsidRPr="00EF0EF7">
        <w:rPr>
          <w:noProof/>
        </w:rPr>
        <w:lastRenderedPageBreak/>
        <w:drawing>
          <wp:inline distT="0" distB="0" distL="0" distR="0" wp14:anchorId="728479FA" wp14:editId="35753BCA">
            <wp:extent cx="6285292" cy="619252"/>
            <wp:effectExtent l="0" t="0" r="127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171"/>
                    <a:stretch/>
                  </pic:blipFill>
                  <pic:spPr bwMode="auto">
                    <a:xfrm>
                      <a:off x="0" y="0"/>
                      <a:ext cx="6285865" cy="61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D8C1F2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16/ </w:t>
      </w:r>
      <w:r>
        <w:rPr>
          <w:noProof/>
        </w:rPr>
        <w:t>iGCSE Chemistry/2009/w/Paper 3/ Q6</w:t>
      </w:r>
    </w:p>
    <w:p w14:paraId="3C955CEC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1395B7D8" wp14:editId="71BA8FA4">
            <wp:extent cx="6374130" cy="4060825"/>
            <wp:effectExtent l="0" t="0" r="0" b="0"/>
            <wp:docPr id="9651" name="Picture 9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406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A94D0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17/ </w:t>
      </w:r>
      <w:r>
        <w:rPr>
          <w:noProof/>
        </w:rPr>
        <w:t>iGCSE Chemistry/2009/s/Paper 31/</w:t>
      </w:r>
    </w:p>
    <w:p w14:paraId="1BCBC98E" w14:textId="55B1CC59" w:rsidR="000B1DAA" w:rsidRDefault="000B1DAA" w:rsidP="000B1DAA">
      <w:pPr>
        <w:spacing w:after="0" w:line="240" w:lineRule="auto"/>
        <w:rPr>
          <w:noProof/>
        </w:rPr>
      </w:pPr>
      <w:r w:rsidRPr="00A15A2E">
        <w:rPr>
          <w:noProof/>
        </w:rPr>
        <w:drawing>
          <wp:inline distT="0" distB="0" distL="0" distR="0" wp14:anchorId="1D256CEF" wp14:editId="6C264C96">
            <wp:extent cx="5741670" cy="4261104"/>
            <wp:effectExtent l="0" t="0" r="0" b="6350"/>
            <wp:docPr id="9649" name="Picture 9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209"/>
                    <a:stretch/>
                  </pic:blipFill>
                  <pic:spPr bwMode="auto">
                    <a:xfrm>
                      <a:off x="0" y="0"/>
                      <a:ext cx="5741670" cy="4261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F9541E" w14:textId="4BB0B06F" w:rsidR="00950D1B" w:rsidRPr="001D31F3" w:rsidRDefault="00950D1B" w:rsidP="000B1DAA">
      <w:pPr>
        <w:spacing w:after="0" w:line="240" w:lineRule="auto"/>
        <w:rPr>
          <w:noProof/>
        </w:rPr>
      </w:pPr>
      <w:r w:rsidRPr="00A15A2E">
        <w:rPr>
          <w:noProof/>
        </w:rPr>
        <w:lastRenderedPageBreak/>
        <w:drawing>
          <wp:inline distT="0" distB="0" distL="0" distR="0" wp14:anchorId="546D68B7" wp14:editId="4836CAB6">
            <wp:extent cx="5741670" cy="3077464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984"/>
                    <a:stretch/>
                  </pic:blipFill>
                  <pic:spPr bwMode="auto">
                    <a:xfrm>
                      <a:off x="0" y="0"/>
                      <a:ext cx="5741670" cy="3077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0005D4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18/ </w:t>
      </w:r>
      <w:r>
        <w:rPr>
          <w:noProof/>
        </w:rPr>
        <w:t>iGCSE Chemistry/2008/w/Paper 31/</w:t>
      </w:r>
    </w:p>
    <w:p w14:paraId="3FEC8D87" w14:textId="77777777" w:rsidR="000B1DAA" w:rsidRDefault="000B1DAA" w:rsidP="000B1DAA">
      <w:pPr>
        <w:spacing w:after="0" w:line="240" w:lineRule="auto"/>
        <w:rPr>
          <w:noProof/>
        </w:rPr>
      </w:pPr>
      <w:r w:rsidRPr="000E5286">
        <w:rPr>
          <w:noProof/>
        </w:rPr>
        <w:drawing>
          <wp:inline distT="0" distB="0" distL="0" distR="0" wp14:anchorId="4726135E" wp14:editId="1AC1DB56">
            <wp:extent cx="6360160" cy="564515"/>
            <wp:effectExtent l="0" t="0" r="0" b="0"/>
            <wp:docPr id="9646" name="Picture 9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56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E4317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0E5286">
        <w:rPr>
          <w:noProof/>
        </w:rPr>
        <w:drawing>
          <wp:inline distT="0" distB="0" distL="0" distR="0" wp14:anchorId="1A083215" wp14:editId="4776202D">
            <wp:extent cx="6333490" cy="3267710"/>
            <wp:effectExtent l="0" t="0" r="0" b="0"/>
            <wp:docPr id="9647" name="Picture 9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0BB65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19/ </w:t>
      </w:r>
      <w:r>
        <w:rPr>
          <w:noProof/>
        </w:rPr>
        <w:t>iGCSE Chemistry/2008/w/Paper 31/</w:t>
      </w:r>
    </w:p>
    <w:p w14:paraId="4B01FD37" w14:textId="77777777" w:rsidR="000B1DAA" w:rsidRDefault="000B1DAA" w:rsidP="000B1DAA">
      <w:pPr>
        <w:spacing w:after="0" w:line="240" w:lineRule="auto"/>
        <w:rPr>
          <w:noProof/>
        </w:rPr>
      </w:pPr>
      <w:r w:rsidRPr="000E5286">
        <w:rPr>
          <w:noProof/>
        </w:rPr>
        <w:drawing>
          <wp:inline distT="0" distB="0" distL="0" distR="0" wp14:anchorId="19BD424E" wp14:editId="0CA569A7">
            <wp:extent cx="5042535" cy="914400"/>
            <wp:effectExtent l="0" t="0" r="0" b="0"/>
            <wp:docPr id="9643" name="Picture 9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53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BF38F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0E5286">
        <w:rPr>
          <w:noProof/>
        </w:rPr>
        <w:lastRenderedPageBreak/>
        <w:drawing>
          <wp:inline distT="0" distB="0" distL="0" distR="0" wp14:anchorId="40D2F1CD" wp14:editId="77931FE8">
            <wp:extent cx="6320155" cy="1828800"/>
            <wp:effectExtent l="0" t="0" r="0" b="0"/>
            <wp:docPr id="9644" name="Picture 9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B80DA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20/ </w:t>
      </w:r>
      <w:r>
        <w:rPr>
          <w:noProof/>
        </w:rPr>
        <w:t>iGCSE Chemistry/2008/w/Paper 31/</w:t>
      </w:r>
    </w:p>
    <w:p w14:paraId="58AB051C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A831FA">
        <w:rPr>
          <w:noProof/>
        </w:rPr>
        <w:drawing>
          <wp:inline distT="0" distB="0" distL="0" distR="0" wp14:anchorId="623C10B3" wp14:editId="355981F6">
            <wp:extent cx="6374130" cy="2797175"/>
            <wp:effectExtent l="0" t="0" r="0" b="0"/>
            <wp:docPr id="9641" name="Picture 9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279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FDBD0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21/ </w:t>
      </w:r>
      <w:r>
        <w:rPr>
          <w:noProof/>
        </w:rPr>
        <w:t>iGCSE Chemistry/2008/s/Paper 31/ Q7</w:t>
      </w:r>
    </w:p>
    <w:p w14:paraId="13D08FD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2C2E41">
        <w:rPr>
          <w:noProof/>
        </w:rPr>
        <w:drawing>
          <wp:inline distT="0" distB="0" distL="0" distR="0" wp14:anchorId="45DB9987" wp14:editId="149D9DBF">
            <wp:extent cx="6360160" cy="2904490"/>
            <wp:effectExtent l="0" t="0" r="0" b="0"/>
            <wp:docPr id="9639" name="Picture 9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290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AACFB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22/ </w:t>
      </w:r>
      <w:r>
        <w:rPr>
          <w:noProof/>
        </w:rPr>
        <w:t>iGCSE Chemistry/2007/w/Paper 3/</w:t>
      </w:r>
    </w:p>
    <w:p w14:paraId="573AE16A" w14:textId="77777777" w:rsidR="000B1DAA" w:rsidRDefault="000B1DAA" w:rsidP="000B1DAA">
      <w:pPr>
        <w:spacing w:after="0" w:line="240" w:lineRule="auto"/>
        <w:rPr>
          <w:noProof/>
        </w:rPr>
      </w:pPr>
      <w:r w:rsidRPr="007D6092">
        <w:rPr>
          <w:noProof/>
        </w:rPr>
        <w:drawing>
          <wp:inline distT="0" distB="0" distL="0" distR="0" wp14:anchorId="7DB969B9" wp14:editId="4D19C708">
            <wp:extent cx="6360160" cy="1183640"/>
            <wp:effectExtent l="0" t="0" r="0" b="0"/>
            <wp:docPr id="9635" name="Picture 9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1909C" w14:textId="77777777" w:rsidR="00950D1B" w:rsidRDefault="00950D1B">
      <w:pPr>
        <w:rPr>
          <w:noProof/>
        </w:rPr>
      </w:pPr>
      <w:r>
        <w:rPr>
          <w:noProof/>
        </w:rPr>
        <w:br w:type="page"/>
      </w:r>
    </w:p>
    <w:p w14:paraId="08E67D3F" w14:textId="2E5FFB89" w:rsidR="000B1DAA" w:rsidRDefault="000B1DAA" w:rsidP="000B1DAA">
      <w:pPr>
        <w:spacing w:after="0" w:line="240" w:lineRule="auto"/>
        <w:rPr>
          <w:noProof/>
        </w:rPr>
      </w:pPr>
      <w:r>
        <w:rPr>
          <w:noProof/>
        </w:rPr>
        <w:lastRenderedPageBreak/>
        <w:t>(b)</w:t>
      </w:r>
    </w:p>
    <w:p w14:paraId="0D5F9648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7D6092">
        <w:rPr>
          <w:noProof/>
        </w:rPr>
        <w:drawing>
          <wp:inline distT="0" distB="0" distL="0" distR="0" wp14:anchorId="70F55C3D" wp14:editId="0FE0844D">
            <wp:extent cx="6333490" cy="3119755"/>
            <wp:effectExtent l="0" t="0" r="0" b="0"/>
            <wp:docPr id="9636" name="Picture 9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311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50B12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23/ </w:t>
      </w:r>
      <w:r>
        <w:rPr>
          <w:noProof/>
        </w:rPr>
        <w:t>iGCSE Chemistry/2007/s/Paper 3/ Q7</w:t>
      </w:r>
    </w:p>
    <w:p w14:paraId="6D566CE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5D52A1">
        <w:rPr>
          <w:noProof/>
        </w:rPr>
        <w:drawing>
          <wp:inline distT="0" distB="0" distL="0" distR="0" wp14:anchorId="3340466E" wp14:editId="43DAB63D">
            <wp:extent cx="6387465" cy="4504690"/>
            <wp:effectExtent l="0" t="0" r="0" b="0"/>
            <wp:docPr id="9633" name="Picture 9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50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BEE8C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24/ </w:t>
      </w:r>
      <w:r>
        <w:rPr>
          <w:noProof/>
        </w:rPr>
        <w:t>iGCSE Chemistry/2006/w/Paper 3/ Q3</w:t>
      </w:r>
    </w:p>
    <w:p w14:paraId="241B3F9C" w14:textId="77777777" w:rsidR="000B1DAA" w:rsidRDefault="000B1DAA" w:rsidP="000B1DAA">
      <w:pPr>
        <w:spacing w:after="0" w:line="240" w:lineRule="auto"/>
        <w:rPr>
          <w:noProof/>
        </w:rPr>
      </w:pPr>
      <w:r w:rsidRPr="006B05E0">
        <w:rPr>
          <w:noProof/>
        </w:rPr>
        <w:drawing>
          <wp:inline distT="0" distB="0" distL="0" distR="0" wp14:anchorId="388E188E" wp14:editId="7D89BEE7">
            <wp:extent cx="6332490" cy="1517650"/>
            <wp:effectExtent l="0" t="0" r="0" b="6350"/>
            <wp:docPr id="9630" name="Picture 9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0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0" t="43356" b="5159"/>
                    <a:stretch/>
                  </pic:blipFill>
                  <pic:spPr bwMode="auto">
                    <a:xfrm>
                      <a:off x="0" y="0"/>
                      <a:ext cx="6333490" cy="151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419D7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B05E0">
        <w:rPr>
          <w:noProof/>
        </w:rPr>
        <w:lastRenderedPageBreak/>
        <w:drawing>
          <wp:inline distT="0" distB="0" distL="0" distR="0" wp14:anchorId="3B6D81E7" wp14:editId="131F3587">
            <wp:extent cx="6346825" cy="1225296"/>
            <wp:effectExtent l="0" t="0" r="0" b="0"/>
            <wp:docPr id="9631" name="Picture 9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95"/>
                    <a:stretch/>
                  </pic:blipFill>
                  <pic:spPr bwMode="auto">
                    <a:xfrm>
                      <a:off x="0" y="0"/>
                      <a:ext cx="6346825" cy="122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402299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25/ </w:t>
      </w:r>
      <w:r>
        <w:rPr>
          <w:noProof/>
        </w:rPr>
        <w:t>iGCSE Chemistry/2006/w/Paper 3/</w:t>
      </w:r>
    </w:p>
    <w:p w14:paraId="6A7C2B16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44231A">
        <w:rPr>
          <w:noProof/>
        </w:rPr>
        <w:drawing>
          <wp:inline distT="0" distB="0" distL="0" distR="0" wp14:anchorId="48B677B9" wp14:editId="0F7771B7">
            <wp:extent cx="6089904" cy="4194052"/>
            <wp:effectExtent l="0" t="0" r="6350" b="0"/>
            <wp:docPr id="9628" name="Picture 9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8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98"/>
                    <a:stretch/>
                  </pic:blipFill>
                  <pic:spPr bwMode="auto">
                    <a:xfrm>
                      <a:off x="0" y="0"/>
                      <a:ext cx="6091753" cy="41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8DCD39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26/ </w:t>
      </w:r>
      <w:r>
        <w:rPr>
          <w:noProof/>
        </w:rPr>
        <w:t>iGCSE Chemistry/2006/s/Paper 3/ Q7</w:t>
      </w:r>
    </w:p>
    <w:p w14:paraId="3306E29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F70F9B">
        <w:rPr>
          <w:noProof/>
        </w:rPr>
        <w:drawing>
          <wp:inline distT="0" distB="0" distL="0" distR="0" wp14:anchorId="16BC1D04" wp14:editId="399649C3">
            <wp:extent cx="5833872" cy="3851613"/>
            <wp:effectExtent l="0" t="0" r="0" b="0"/>
            <wp:docPr id="9626" name="Picture 9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6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9" b="4671"/>
                    <a:stretch/>
                  </pic:blipFill>
                  <pic:spPr bwMode="auto">
                    <a:xfrm>
                      <a:off x="0" y="0"/>
                      <a:ext cx="5840828" cy="38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2EACDE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27/ </w:t>
      </w:r>
      <w:r>
        <w:rPr>
          <w:noProof/>
        </w:rPr>
        <w:t>iGCSE Chemistry/2005/w/Paper 3/</w:t>
      </w:r>
    </w:p>
    <w:p w14:paraId="5BAA9278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C06E86">
        <w:rPr>
          <w:noProof/>
        </w:rPr>
        <w:drawing>
          <wp:inline distT="0" distB="0" distL="0" distR="0" wp14:anchorId="45A565ED" wp14:editId="75441A2C">
            <wp:extent cx="6293485" cy="6212840"/>
            <wp:effectExtent l="0" t="0" r="0" b="0"/>
            <wp:docPr id="9624" name="Picture 9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485" cy="621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1ECEC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28/ </w:t>
      </w:r>
      <w:r>
        <w:rPr>
          <w:noProof/>
        </w:rPr>
        <w:t>iGCSE Chemistry/2005/s/Paper 3/ QiGCSE Chemistry/201</w:t>
      </w:r>
    </w:p>
    <w:p w14:paraId="5FAADFB7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E2CB9">
        <w:rPr>
          <w:noProof/>
        </w:rPr>
        <w:drawing>
          <wp:inline distT="0" distB="0" distL="0" distR="0" wp14:anchorId="50AD0B76" wp14:editId="34D164E0">
            <wp:extent cx="6306820" cy="804672"/>
            <wp:effectExtent l="0" t="0" r="0" b="0"/>
            <wp:docPr id="9622" name="Picture 9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293"/>
                    <a:stretch/>
                  </pic:blipFill>
                  <pic:spPr bwMode="auto">
                    <a:xfrm>
                      <a:off x="0" y="0"/>
                      <a:ext cx="6306820" cy="80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556259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29/ </w:t>
      </w:r>
      <w:r>
        <w:rPr>
          <w:noProof/>
        </w:rPr>
        <w:t>iGCSE Chemistry/2005/s/Paper 3/ Q4</w:t>
      </w:r>
    </w:p>
    <w:p w14:paraId="1BAAB54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E2CB9">
        <w:rPr>
          <w:noProof/>
        </w:rPr>
        <w:drawing>
          <wp:inline distT="0" distB="0" distL="0" distR="0" wp14:anchorId="4AB404B4" wp14:editId="772541FB">
            <wp:extent cx="6306820" cy="2111375"/>
            <wp:effectExtent l="0" t="0" r="0" b="0"/>
            <wp:docPr id="9620" name="Picture 9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820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8CFBC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30/ </w:t>
      </w:r>
      <w:r>
        <w:rPr>
          <w:noProof/>
        </w:rPr>
        <w:t>iGCSE Chemistry/2004/w/Paper 3/ Q7</w:t>
      </w:r>
    </w:p>
    <w:p w14:paraId="2A465DED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B2032D">
        <w:rPr>
          <w:noProof/>
        </w:rPr>
        <w:drawing>
          <wp:inline distT="0" distB="0" distL="0" distR="0" wp14:anchorId="6B613D28" wp14:editId="1668FDDE">
            <wp:extent cx="6320155" cy="3200400"/>
            <wp:effectExtent l="0" t="0" r="4445" b="0"/>
            <wp:docPr id="9618" name="Picture 9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8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45"/>
                    <a:stretch/>
                  </pic:blipFill>
                  <pic:spPr bwMode="auto">
                    <a:xfrm>
                      <a:off x="0" y="0"/>
                      <a:ext cx="632015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8E2609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31/ </w:t>
      </w:r>
      <w:r>
        <w:rPr>
          <w:noProof/>
        </w:rPr>
        <w:t>iGCSE Chemistry/2004/s/Paper 3/</w:t>
      </w:r>
    </w:p>
    <w:p w14:paraId="3056186A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B24859">
        <w:rPr>
          <w:noProof/>
        </w:rPr>
        <w:drawing>
          <wp:inline distT="0" distB="0" distL="0" distR="0" wp14:anchorId="5C50C9A2" wp14:editId="2A0283C5">
            <wp:extent cx="6181344" cy="2203033"/>
            <wp:effectExtent l="0" t="0" r="0" b="6985"/>
            <wp:docPr id="9616" name="Picture 9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6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79"/>
                    <a:stretch/>
                  </pic:blipFill>
                  <pic:spPr bwMode="auto">
                    <a:xfrm>
                      <a:off x="0" y="0"/>
                      <a:ext cx="6185211" cy="220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3589F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32/ </w:t>
      </w:r>
      <w:r>
        <w:rPr>
          <w:noProof/>
        </w:rPr>
        <w:t>iGCSE Chemistry/2004/s/Paper 3/</w:t>
      </w:r>
    </w:p>
    <w:p w14:paraId="1F9BBBDB" w14:textId="77777777" w:rsidR="000B1DAA" w:rsidRDefault="000B1DAA" w:rsidP="000B1DAA">
      <w:pPr>
        <w:spacing w:after="0" w:line="240" w:lineRule="auto"/>
        <w:rPr>
          <w:noProof/>
        </w:rPr>
      </w:pPr>
    </w:p>
    <w:p w14:paraId="34829035" w14:textId="1B75806D" w:rsidR="000B1DAA" w:rsidRDefault="000B1DAA" w:rsidP="000B1DAA">
      <w:pPr>
        <w:spacing w:after="0" w:line="240" w:lineRule="auto"/>
        <w:rPr>
          <w:noProof/>
        </w:rPr>
      </w:pPr>
      <w:r w:rsidRPr="001C291F">
        <w:rPr>
          <w:noProof/>
        </w:rPr>
        <w:drawing>
          <wp:inline distT="0" distB="0" distL="0" distR="0" wp14:anchorId="12985912" wp14:editId="59AB6913">
            <wp:extent cx="5449824" cy="3579702"/>
            <wp:effectExtent l="0" t="0" r="0" b="1905"/>
            <wp:docPr id="9614" name="Picture 9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4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732"/>
                    <a:stretch/>
                  </pic:blipFill>
                  <pic:spPr bwMode="auto">
                    <a:xfrm>
                      <a:off x="0" y="0"/>
                      <a:ext cx="5457478" cy="3584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C8495" w14:textId="159207BA" w:rsidR="00950D1B" w:rsidRPr="001D31F3" w:rsidRDefault="00950D1B" w:rsidP="000B1DAA">
      <w:pPr>
        <w:spacing w:after="0" w:line="240" w:lineRule="auto"/>
        <w:rPr>
          <w:noProof/>
        </w:rPr>
      </w:pPr>
      <w:r w:rsidRPr="001C291F">
        <w:rPr>
          <w:noProof/>
        </w:rPr>
        <w:lastRenderedPageBreak/>
        <w:drawing>
          <wp:inline distT="0" distB="0" distL="0" distR="0" wp14:anchorId="1E3F1B80" wp14:editId="19AB34D9">
            <wp:extent cx="6285582" cy="4895977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4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19"/>
                    <a:stretch/>
                  </pic:blipFill>
                  <pic:spPr bwMode="auto">
                    <a:xfrm>
                      <a:off x="0" y="0"/>
                      <a:ext cx="6285865" cy="489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31E51" w14:textId="41DB8BC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33/ </w:t>
      </w:r>
      <w:r>
        <w:rPr>
          <w:noProof/>
        </w:rPr>
        <w:t>iGCSE Chemistry/2003/w/Paper 3/ Q5</w:t>
      </w:r>
    </w:p>
    <w:p w14:paraId="170ED3D5" w14:textId="77777777" w:rsidR="000B1DAA" w:rsidRPr="001D31F3" w:rsidRDefault="000B1DAA" w:rsidP="000B1DAA">
      <w:pPr>
        <w:tabs>
          <w:tab w:val="left" w:pos="2483"/>
        </w:tabs>
        <w:spacing w:after="0" w:line="240" w:lineRule="auto"/>
        <w:rPr>
          <w:noProof/>
        </w:rPr>
      </w:pPr>
      <w:r w:rsidRPr="00F57308">
        <w:rPr>
          <w:noProof/>
        </w:rPr>
        <w:drawing>
          <wp:inline distT="0" distB="0" distL="0" distR="0" wp14:anchorId="31D1C900" wp14:editId="5818C5A9">
            <wp:extent cx="6360160" cy="3133090"/>
            <wp:effectExtent l="0" t="0" r="0" b="0"/>
            <wp:docPr id="9612" name="Picture 9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313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58D7D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2EE15404" w14:textId="08C9105E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34/ </w:t>
      </w:r>
      <w:r>
        <w:rPr>
          <w:noProof/>
        </w:rPr>
        <w:t>iGCSE Chemistry/2003/s/Paper 3/</w:t>
      </w:r>
    </w:p>
    <w:p w14:paraId="1560FBCA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DD2ADF">
        <w:rPr>
          <w:noProof/>
        </w:rPr>
        <w:drawing>
          <wp:inline distT="0" distB="0" distL="0" distR="0" wp14:anchorId="4963DB3B" wp14:editId="16DE436C">
            <wp:extent cx="6400800" cy="578485"/>
            <wp:effectExtent l="0" t="0" r="0" b="0"/>
            <wp:docPr id="9609" name="Picture 9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7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2ADF">
        <w:rPr>
          <w:noProof/>
        </w:rPr>
        <w:drawing>
          <wp:inline distT="0" distB="0" distL="0" distR="0" wp14:anchorId="67CD49AB" wp14:editId="4990113E">
            <wp:extent cx="6360160" cy="4693285"/>
            <wp:effectExtent l="0" t="0" r="0" b="0"/>
            <wp:docPr id="9610" name="Picture 9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469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84229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35/ </w:t>
      </w:r>
      <w:r>
        <w:rPr>
          <w:noProof/>
        </w:rPr>
        <w:t>iGCSE Chemistry/2002/w/Paper 3/ Q3</w:t>
      </w:r>
    </w:p>
    <w:p w14:paraId="05FEE734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36F2557C" wp14:editId="09C64759">
            <wp:extent cx="6333490" cy="2891155"/>
            <wp:effectExtent l="0" t="0" r="0" b="0"/>
            <wp:docPr id="9607" name="Picture 9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289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8743C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36/ </w:t>
      </w:r>
      <w:r>
        <w:rPr>
          <w:noProof/>
        </w:rPr>
        <w:t>iGCSE Chemistry/2002/w/Paper 3/ Q3</w:t>
      </w:r>
    </w:p>
    <w:p w14:paraId="3C8FDA12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16ABD7E2" wp14:editId="5985B591">
            <wp:extent cx="6360160" cy="995045"/>
            <wp:effectExtent l="0" t="0" r="0" b="0"/>
            <wp:docPr id="9605" name="Picture 9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99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DA7D2" w14:textId="77777777" w:rsidR="000B1DAA" w:rsidRPr="001D31F3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37/ </w:t>
      </w:r>
      <w:r>
        <w:rPr>
          <w:noProof/>
        </w:rPr>
        <w:t>iGCSE Chemistry/2002/s/Paper 3/  Q5</w:t>
      </w:r>
      <w:r w:rsidRPr="00E87210">
        <w:rPr>
          <w:noProof/>
        </w:rPr>
        <w:drawing>
          <wp:inline distT="0" distB="0" distL="0" distR="0" wp14:anchorId="79936BEA" wp14:editId="279FF3F5">
            <wp:extent cx="6656070" cy="5311775"/>
            <wp:effectExtent l="0" t="0" r="0" b="0"/>
            <wp:docPr id="9604" name="Picture 9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531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C27D7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38/ </w:t>
      </w:r>
      <w:r>
        <w:rPr>
          <w:noProof/>
        </w:rPr>
        <w:t>iGCSE Chemistry/2001/w/Paper 3/ Q2</w:t>
      </w:r>
    </w:p>
    <w:p w14:paraId="4761230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7C3B41">
        <w:rPr>
          <w:noProof/>
        </w:rPr>
        <w:drawing>
          <wp:inline distT="0" distB="0" distL="0" distR="0" wp14:anchorId="3E5ED2E6" wp14:editId="56CD93AD">
            <wp:extent cx="5701665" cy="3213735"/>
            <wp:effectExtent l="0" t="0" r="0" b="0"/>
            <wp:docPr id="9602" name="Picture 9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665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91E6C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74894E54" w14:textId="0CB62514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4 </w:t>
      </w:r>
      <w:r>
        <w:rPr>
          <w:rFonts w:cs="Calibri"/>
          <w:b/>
          <w:bCs/>
          <w:color w:val="000000"/>
        </w:rPr>
        <w:t xml:space="preserve">Q# 39/ </w:t>
      </w:r>
      <w:r>
        <w:rPr>
          <w:noProof/>
        </w:rPr>
        <w:t>iGCSE Chemistry/2001/w/Paper 3/</w:t>
      </w:r>
    </w:p>
    <w:p w14:paraId="528EF2B6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7C3B41">
        <w:rPr>
          <w:noProof/>
        </w:rPr>
        <w:drawing>
          <wp:inline distT="0" distB="0" distL="0" distR="0" wp14:anchorId="27A730B0" wp14:editId="5403856F">
            <wp:extent cx="6050915" cy="2527935"/>
            <wp:effectExtent l="0" t="0" r="0" b="0"/>
            <wp:docPr id="9600" name="Picture 9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252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6977B" w14:textId="77524623" w:rsidR="0020027B" w:rsidRDefault="0020027B" w:rsidP="0020027B"/>
    <w:p w14:paraId="2A5991F2" w14:textId="36D794DD" w:rsidR="000B1DAA" w:rsidRDefault="000B1DAA" w:rsidP="000B1DAA">
      <w:pPr>
        <w:pStyle w:val="Heading1"/>
      </w:pPr>
      <w:bookmarkStart w:id="5" w:name="_Toc507579269"/>
      <w:r>
        <w:t>Topic 4 Mark Scheme</w:t>
      </w:r>
      <w:bookmarkEnd w:id="5"/>
    </w:p>
    <w:p w14:paraId="38A03C63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1/ </w:t>
      </w:r>
      <w:r>
        <w:rPr>
          <w:noProof/>
        </w:rPr>
        <w:t>iGCSE Chemistry/2015/w/Paper 31/</w:t>
      </w:r>
    </w:p>
    <w:p w14:paraId="76398278" w14:textId="77777777" w:rsidR="000B1DAA" w:rsidRDefault="000B1DAA" w:rsidP="000B1DAA">
      <w:pPr>
        <w:spacing w:after="0" w:line="240" w:lineRule="auto"/>
        <w:rPr>
          <w:noProof/>
        </w:rPr>
      </w:pPr>
      <w:r w:rsidRPr="005C5863">
        <w:rPr>
          <w:noProof/>
        </w:rPr>
        <w:drawing>
          <wp:inline distT="0" distB="0" distL="0" distR="0" wp14:anchorId="7E268E04" wp14:editId="282320D2">
            <wp:extent cx="6387465" cy="1317625"/>
            <wp:effectExtent l="0" t="0" r="0" b="0"/>
            <wp:docPr id="96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F3400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2/ </w:t>
      </w:r>
      <w:r>
        <w:rPr>
          <w:noProof/>
        </w:rPr>
        <w:t>iGCSE Chemistry/2015/s/Paper 31/ Q3</w:t>
      </w:r>
    </w:p>
    <w:p w14:paraId="548AA7F6" w14:textId="77777777" w:rsidR="000B1DAA" w:rsidRDefault="000B1DAA" w:rsidP="000B1DAA">
      <w:pPr>
        <w:spacing w:after="0" w:line="240" w:lineRule="auto"/>
        <w:rPr>
          <w:noProof/>
        </w:rPr>
      </w:pPr>
      <w:r w:rsidRPr="00E176F2">
        <w:rPr>
          <w:noProof/>
        </w:rPr>
        <w:drawing>
          <wp:inline distT="0" distB="0" distL="0" distR="0" wp14:anchorId="66AEEB62" wp14:editId="5F88F94C">
            <wp:extent cx="6226175" cy="1089025"/>
            <wp:effectExtent l="0" t="0" r="0" b="0"/>
            <wp:docPr id="96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175" cy="108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588A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3/ </w:t>
      </w:r>
      <w:r>
        <w:rPr>
          <w:noProof/>
        </w:rPr>
        <w:t>iGCSE Chemistry/2014/s/Paper 31/ Q6</w:t>
      </w:r>
    </w:p>
    <w:p w14:paraId="33038D9C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028A8">
        <w:rPr>
          <w:noProof/>
        </w:rPr>
        <w:drawing>
          <wp:inline distT="0" distB="0" distL="0" distR="0" wp14:anchorId="24D0CBA0" wp14:editId="79208BFE">
            <wp:extent cx="5916930" cy="766445"/>
            <wp:effectExtent l="0" t="0" r="0" b="0"/>
            <wp:docPr id="96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930" cy="76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C6D98" w14:textId="77777777" w:rsidR="000B1DAA" w:rsidRDefault="000B1DAA" w:rsidP="000B1DAA">
      <w:pPr>
        <w:spacing w:after="0" w:line="240" w:lineRule="auto"/>
      </w:pPr>
      <w:r>
        <w:rPr>
          <w:rFonts w:cs="Calibri"/>
          <w:b/>
          <w:bCs/>
          <w:color w:val="000000"/>
        </w:rPr>
        <w:t xml:space="preserve">Q# 4/ </w:t>
      </w:r>
      <w:r>
        <w:t>iGCSE Chemistry/2013/w/Paper 31/ Q4</w:t>
      </w:r>
    </w:p>
    <w:p w14:paraId="36E5247B" w14:textId="77777777" w:rsidR="000B1DAA" w:rsidRPr="001D31F3" w:rsidRDefault="000B1DAA" w:rsidP="000B1DAA">
      <w:pPr>
        <w:spacing w:after="0" w:line="240" w:lineRule="auto"/>
      </w:pPr>
      <w:r w:rsidRPr="00CB07B1">
        <w:rPr>
          <w:noProof/>
        </w:rPr>
        <w:drawing>
          <wp:inline distT="0" distB="0" distL="0" distR="0" wp14:anchorId="70A78B6D" wp14:editId="669CD40C">
            <wp:extent cx="5876290" cy="941070"/>
            <wp:effectExtent l="0" t="0" r="0" b="0"/>
            <wp:docPr id="9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94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5485F" w14:textId="77777777" w:rsidR="000B1DAA" w:rsidRDefault="000B1DAA" w:rsidP="000B1DAA">
      <w:pPr>
        <w:spacing w:after="0" w:line="240" w:lineRule="auto"/>
      </w:pPr>
      <w:r>
        <w:rPr>
          <w:rFonts w:cs="Calibri"/>
          <w:b/>
          <w:bCs/>
          <w:color w:val="000000"/>
        </w:rPr>
        <w:t xml:space="preserve">Q# 5/ </w:t>
      </w:r>
      <w:r>
        <w:t>iGCSE Chemistry/2013/w/Paper 31/ Q6</w:t>
      </w:r>
    </w:p>
    <w:p w14:paraId="38A61524" w14:textId="77777777" w:rsidR="000B1DAA" w:rsidRPr="001D31F3" w:rsidRDefault="000B1DAA" w:rsidP="000B1DAA">
      <w:pPr>
        <w:spacing w:after="0" w:line="240" w:lineRule="auto"/>
      </w:pPr>
      <w:r w:rsidRPr="00CB07B1">
        <w:rPr>
          <w:noProof/>
        </w:rPr>
        <w:drawing>
          <wp:inline distT="0" distB="0" distL="0" distR="0" wp14:anchorId="297FCF84" wp14:editId="2748B7CC">
            <wp:extent cx="6172200" cy="1075690"/>
            <wp:effectExtent l="0" t="0" r="0" b="0"/>
            <wp:docPr id="96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1D46F" w14:textId="77777777" w:rsidR="00950D1B" w:rsidRDefault="00950D1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5685DB7F" w14:textId="2472B04A" w:rsidR="000B1DAA" w:rsidRDefault="000B1DAA" w:rsidP="000B1DAA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 xml:space="preserve">Q# 6/ </w:t>
      </w:r>
      <w:r>
        <w:t xml:space="preserve">iGCSE Chemistry/2013/s/Paper 31/ Q6 </w:t>
      </w:r>
    </w:p>
    <w:p w14:paraId="684273AC" w14:textId="77777777" w:rsidR="000B1DAA" w:rsidRPr="001D31F3" w:rsidRDefault="000B1DAA" w:rsidP="000B1DAA">
      <w:pPr>
        <w:spacing w:after="0" w:line="240" w:lineRule="auto"/>
      </w:pPr>
      <w:r w:rsidRPr="009C3254">
        <w:rPr>
          <w:noProof/>
        </w:rPr>
        <w:drawing>
          <wp:inline distT="0" distB="0" distL="0" distR="0" wp14:anchorId="2BBFD378" wp14:editId="79206B92">
            <wp:extent cx="5593715" cy="389890"/>
            <wp:effectExtent l="0" t="0" r="0" b="0"/>
            <wp:docPr id="96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307" b="33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15" cy="38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C73D6" w14:textId="77777777" w:rsidR="000B1DAA" w:rsidRDefault="000B1DAA" w:rsidP="000B1DAA">
      <w:pPr>
        <w:spacing w:after="0" w:line="240" w:lineRule="auto"/>
      </w:pPr>
      <w:r>
        <w:rPr>
          <w:rFonts w:cs="Calibri"/>
          <w:b/>
          <w:bCs/>
          <w:color w:val="000000"/>
        </w:rPr>
        <w:t xml:space="preserve">Q# 7/ </w:t>
      </w:r>
      <w:r>
        <w:t>iGCSE Chemistry/2013/s/Paper 31/ Q3</w:t>
      </w:r>
    </w:p>
    <w:p w14:paraId="6DD4B739" w14:textId="77777777" w:rsidR="000B1DAA" w:rsidRPr="001D31F3" w:rsidRDefault="000B1DAA" w:rsidP="000B1DAA">
      <w:pPr>
        <w:spacing w:after="0" w:line="240" w:lineRule="auto"/>
      </w:pPr>
      <w:r w:rsidRPr="00824345">
        <w:rPr>
          <w:noProof/>
        </w:rPr>
        <w:drawing>
          <wp:inline distT="0" distB="0" distL="0" distR="0" wp14:anchorId="6BCBBD18" wp14:editId="022221B5">
            <wp:extent cx="5956935" cy="282575"/>
            <wp:effectExtent l="0" t="0" r="0" b="0"/>
            <wp:docPr id="96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25" b="67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28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607C9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8/ </w:t>
      </w:r>
      <w:r>
        <w:rPr>
          <w:noProof/>
        </w:rPr>
        <w:t>iGCSE Chemistry/2012/w/Paper 31/ Q7</w:t>
      </w:r>
    </w:p>
    <w:p w14:paraId="74E56A1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175926">
        <w:rPr>
          <w:noProof/>
        </w:rPr>
        <w:drawing>
          <wp:inline distT="0" distB="0" distL="0" distR="0" wp14:anchorId="7273C417" wp14:editId="5E368E0F">
            <wp:extent cx="6091555" cy="1223645"/>
            <wp:effectExtent l="0" t="0" r="0" b="0"/>
            <wp:docPr id="9671" name="Picture 9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122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38D16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9/ </w:t>
      </w:r>
      <w:r>
        <w:rPr>
          <w:noProof/>
        </w:rPr>
        <w:t>iGCSE Chemistry/2012/w/Paper 31/ Q2</w:t>
      </w:r>
    </w:p>
    <w:p w14:paraId="0EE83660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175926">
        <w:rPr>
          <w:noProof/>
        </w:rPr>
        <w:drawing>
          <wp:inline distT="0" distB="0" distL="0" distR="0" wp14:anchorId="6DF4AEFC" wp14:editId="5EE9FC12">
            <wp:extent cx="6050915" cy="511175"/>
            <wp:effectExtent l="0" t="0" r="0" b="0"/>
            <wp:docPr id="9669" name="Picture 9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5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AA8E2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10/ </w:t>
      </w:r>
      <w:r>
        <w:rPr>
          <w:noProof/>
        </w:rPr>
        <w:t>iGCSE Chemistry/2012/s/Paper 31/</w:t>
      </w:r>
    </w:p>
    <w:p w14:paraId="65ADE627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27FE0">
        <w:rPr>
          <w:noProof/>
        </w:rPr>
        <w:drawing>
          <wp:inline distT="0" distB="0" distL="0" distR="0" wp14:anchorId="51782890" wp14:editId="09B8F6FB">
            <wp:extent cx="6320155" cy="1721485"/>
            <wp:effectExtent l="0" t="0" r="0" b="0"/>
            <wp:docPr id="9667" name="Picture 9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35057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11/ </w:t>
      </w:r>
      <w:r>
        <w:rPr>
          <w:noProof/>
        </w:rPr>
        <w:t>iGCSE Chemistry/2012/s/Paper 31/</w:t>
      </w:r>
    </w:p>
    <w:p w14:paraId="0C0E023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27FE0">
        <w:rPr>
          <w:noProof/>
        </w:rPr>
        <w:drawing>
          <wp:inline distT="0" distB="0" distL="0" distR="0" wp14:anchorId="17E7A66C" wp14:editId="2CE8294B">
            <wp:extent cx="6198870" cy="470535"/>
            <wp:effectExtent l="0" t="0" r="0" b="0"/>
            <wp:docPr id="9664" name="Picture 9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47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7749D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12/ </w:t>
      </w:r>
      <w:r>
        <w:rPr>
          <w:noProof/>
        </w:rPr>
        <w:t>iGCSE Chemistry/2011/w/Paper 31/ Q7</w:t>
      </w:r>
    </w:p>
    <w:p w14:paraId="51C157D7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2B4295">
        <w:rPr>
          <w:noProof/>
        </w:rPr>
        <w:drawing>
          <wp:inline distT="0" distB="0" distL="0" distR="0" wp14:anchorId="6184F497" wp14:editId="44A83699">
            <wp:extent cx="6320155" cy="2917825"/>
            <wp:effectExtent l="0" t="0" r="0" b="0"/>
            <wp:docPr id="9662" name="Picture 9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3C4C7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13/ </w:t>
      </w:r>
      <w:r>
        <w:rPr>
          <w:noProof/>
        </w:rPr>
        <w:t>iGCSE Chemistry/2011/s/Paper 31/ Q5 (d)</w:t>
      </w:r>
    </w:p>
    <w:p w14:paraId="05B0A877" w14:textId="77777777" w:rsidR="000B1DAA" w:rsidRPr="001D31F3" w:rsidRDefault="000B1DAA" w:rsidP="000B1DAA">
      <w:pPr>
        <w:spacing w:after="0" w:line="240" w:lineRule="auto"/>
      </w:pPr>
      <w:r w:rsidRPr="009B213E">
        <w:rPr>
          <w:noProof/>
        </w:rPr>
        <w:drawing>
          <wp:inline distT="0" distB="0" distL="0" distR="0" wp14:anchorId="04435B16" wp14:editId="38D95B5A">
            <wp:extent cx="6050915" cy="822960"/>
            <wp:effectExtent l="0" t="0" r="6985" b="0"/>
            <wp:docPr id="9659" name="Picture 9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9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17"/>
                    <a:stretch/>
                  </pic:blipFill>
                  <pic:spPr bwMode="auto">
                    <a:xfrm>
                      <a:off x="0" y="0"/>
                      <a:ext cx="6050915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3B8A1D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14/ </w:t>
      </w:r>
      <w:r>
        <w:rPr>
          <w:noProof/>
        </w:rPr>
        <w:t>iGCSE Chemistry/2010/w/Paper 31/ Q5</w:t>
      </w:r>
    </w:p>
    <w:p w14:paraId="382E584E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B68DD">
        <w:rPr>
          <w:noProof/>
        </w:rPr>
        <w:drawing>
          <wp:inline distT="0" distB="0" distL="0" distR="0" wp14:anchorId="463ED5C2" wp14:editId="739B5ABA">
            <wp:extent cx="6091555" cy="2595245"/>
            <wp:effectExtent l="0" t="0" r="0" b="0"/>
            <wp:docPr id="9656" name="Picture 9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259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E73C9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15/ </w:t>
      </w:r>
      <w:r>
        <w:rPr>
          <w:noProof/>
        </w:rPr>
        <w:t>iGCSE Chemistry/2010/s/Paper 31/ Q</w:t>
      </w:r>
      <w:r>
        <w:t>7</w:t>
      </w:r>
    </w:p>
    <w:p w14:paraId="10ACE2DA" w14:textId="77777777" w:rsidR="000B1DAA" w:rsidRPr="001D31F3" w:rsidRDefault="000B1DAA" w:rsidP="000B1DAA">
      <w:pPr>
        <w:spacing w:after="0" w:line="240" w:lineRule="auto"/>
      </w:pPr>
      <w:r w:rsidRPr="00D91E2E">
        <w:rPr>
          <w:noProof/>
        </w:rPr>
        <w:drawing>
          <wp:inline distT="0" distB="0" distL="0" distR="0" wp14:anchorId="29F476F3" wp14:editId="228418FA">
            <wp:extent cx="6252845" cy="2810510"/>
            <wp:effectExtent l="0" t="0" r="0" b="0"/>
            <wp:docPr id="9654" name="Picture 9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845" cy="281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79033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16/ </w:t>
      </w:r>
      <w:r>
        <w:rPr>
          <w:noProof/>
        </w:rPr>
        <w:t>iGCSE Chemistry/2009/w/Paper 3/ Q6</w:t>
      </w:r>
    </w:p>
    <w:p w14:paraId="12B3C78D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43711">
        <w:rPr>
          <w:noProof/>
        </w:rPr>
        <w:drawing>
          <wp:inline distT="0" distB="0" distL="0" distR="0" wp14:anchorId="40BEFA59" wp14:editId="799705C4">
            <wp:extent cx="6158865" cy="1721485"/>
            <wp:effectExtent l="0" t="0" r="0" b="0"/>
            <wp:docPr id="9652" name="Picture 9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865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B2998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17/ </w:t>
      </w:r>
      <w:r>
        <w:rPr>
          <w:noProof/>
        </w:rPr>
        <w:t>iGCSE Chemistry/2009/s/Paper 31/</w:t>
      </w:r>
    </w:p>
    <w:p w14:paraId="5F7756A0" w14:textId="00EB830B" w:rsidR="000B1DAA" w:rsidRDefault="000B1DAA" w:rsidP="000B1DAA">
      <w:pPr>
        <w:spacing w:after="0" w:line="240" w:lineRule="auto"/>
      </w:pPr>
      <w:r w:rsidRPr="00A15A2E">
        <w:rPr>
          <w:noProof/>
        </w:rPr>
        <w:drawing>
          <wp:inline distT="0" distB="0" distL="0" distR="0" wp14:anchorId="31C51D73" wp14:editId="6C7863D4">
            <wp:extent cx="6198870" cy="1280160"/>
            <wp:effectExtent l="0" t="0" r="0" b="0"/>
            <wp:docPr id="9650" name="Picture 9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0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451"/>
                    <a:stretch/>
                  </pic:blipFill>
                  <pic:spPr bwMode="auto">
                    <a:xfrm>
                      <a:off x="0" y="0"/>
                      <a:ext cx="619887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0EF0EB" w14:textId="5FF4326C" w:rsidR="00950D1B" w:rsidRPr="001D31F3" w:rsidRDefault="00950D1B" w:rsidP="000B1DAA">
      <w:pPr>
        <w:spacing w:after="0" w:line="240" w:lineRule="auto"/>
      </w:pPr>
      <w:r w:rsidRPr="00A15A2E">
        <w:rPr>
          <w:noProof/>
        </w:rPr>
        <w:lastRenderedPageBreak/>
        <w:drawing>
          <wp:inline distT="0" distB="0" distL="0" distR="0" wp14:anchorId="363F4261" wp14:editId="5FFB5070">
            <wp:extent cx="6197260" cy="1328801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0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708"/>
                    <a:stretch/>
                  </pic:blipFill>
                  <pic:spPr bwMode="auto">
                    <a:xfrm>
                      <a:off x="0" y="0"/>
                      <a:ext cx="6198870" cy="132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4330FD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18/ </w:t>
      </w:r>
      <w:r>
        <w:rPr>
          <w:noProof/>
        </w:rPr>
        <w:t>iGCSE Chemistry/2008/w/Paper 31/ Q4</w:t>
      </w:r>
    </w:p>
    <w:p w14:paraId="2CBB0CDD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87725">
        <w:rPr>
          <w:noProof/>
        </w:rPr>
        <w:drawing>
          <wp:inline distT="0" distB="0" distL="0" distR="0" wp14:anchorId="286B6FEF" wp14:editId="3CB1FE43">
            <wp:extent cx="6198870" cy="1358265"/>
            <wp:effectExtent l="0" t="0" r="0" b="0"/>
            <wp:docPr id="9648" name="Picture 9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135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9418C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19/ </w:t>
      </w:r>
      <w:r>
        <w:rPr>
          <w:noProof/>
        </w:rPr>
        <w:t>iGCSE Chemistry/2008/w/Paper 31/ Q3</w:t>
      </w:r>
    </w:p>
    <w:p w14:paraId="75844FC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A831FA">
        <w:rPr>
          <w:noProof/>
        </w:rPr>
        <w:drawing>
          <wp:inline distT="0" distB="0" distL="0" distR="0" wp14:anchorId="13743366" wp14:editId="6BE48879">
            <wp:extent cx="6118225" cy="1196975"/>
            <wp:effectExtent l="0" t="0" r="0" b="0"/>
            <wp:docPr id="9645" name="Picture 9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25" cy="11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48C48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20/ </w:t>
      </w:r>
      <w:r>
        <w:rPr>
          <w:noProof/>
        </w:rPr>
        <w:t>iGCSE Chemistry/2008/w/Paper 31/</w:t>
      </w:r>
    </w:p>
    <w:p w14:paraId="13B69906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87725">
        <w:rPr>
          <w:noProof/>
        </w:rPr>
        <w:drawing>
          <wp:inline distT="0" distB="0" distL="0" distR="0" wp14:anchorId="3954818B" wp14:editId="79FA8770">
            <wp:extent cx="6346825" cy="457200"/>
            <wp:effectExtent l="0" t="0" r="0" b="0"/>
            <wp:docPr id="9642" name="Picture 9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94030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21/ </w:t>
      </w:r>
      <w:r>
        <w:rPr>
          <w:noProof/>
        </w:rPr>
        <w:t>iGCSE Chemistry/2008/s/Paper 31/ Q</w:t>
      </w:r>
      <w:r>
        <w:t>7</w:t>
      </w:r>
    </w:p>
    <w:p w14:paraId="66C05670" w14:textId="77777777" w:rsidR="000B1DAA" w:rsidRPr="001D31F3" w:rsidRDefault="000B1DAA" w:rsidP="000B1DAA">
      <w:pPr>
        <w:spacing w:after="0" w:line="240" w:lineRule="auto"/>
      </w:pPr>
      <w:r w:rsidRPr="001D3CD0">
        <w:rPr>
          <w:noProof/>
        </w:rPr>
        <w:drawing>
          <wp:inline distT="0" distB="0" distL="0" distR="0" wp14:anchorId="1B2ABAA4" wp14:editId="5146EF3B">
            <wp:extent cx="6656070" cy="2151380"/>
            <wp:effectExtent l="0" t="0" r="0" b="0"/>
            <wp:docPr id="9640" name="Picture 9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10131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22/ </w:t>
      </w:r>
      <w:r>
        <w:rPr>
          <w:noProof/>
        </w:rPr>
        <w:t xml:space="preserve">iGCSE Chemistry/2007/w/Paper 3/ Q7 (b) </w:t>
      </w:r>
    </w:p>
    <w:p w14:paraId="3657B454" w14:textId="77777777" w:rsidR="000B1DAA" w:rsidRDefault="000B1DAA" w:rsidP="000B1DAA">
      <w:pPr>
        <w:spacing w:after="0" w:line="240" w:lineRule="auto"/>
        <w:rPr>
          <w:noProof/>
        </w:rPr>
      </w:pPr>
      <w:r w:rsidRPr="00B61321">
        <w:rPr>
          <w:noProof/>
        </w:rPr>
        <w:drawing>
          <wp:inline distT="0" distB="0" distL="0" distR="0" wp14:anchorId="2954997B" wp14:editId="2D90BE81">
            <wp:extent cx="5970270" cy="1438910"/>
            <wp:effectExtent l="0" t="0" r="0" b="0"/>
            <wp:docPr id="9637" name="Picture 9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DDA59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B61321">
        <w:rPr>
          <w:noProof/>
        </w:rPr>
        <w:drawing>
          <wp:inline distT="0" distB="0" distL="0" distR="0" wp14:anchorId="24E924E5" wp14:editId="1F392A5A">
            <wp:extent cx="5889625" cy="860425"/>
            <wp:effectExtent l="0" t="0" r="0" b="0"/>
            <wp:docPr id="9638" name="Picture 9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62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E6E62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23/ </w:t>
      </w:r>
      <w:r>
        <w:rPr>
          <w:noProof/>
        </w:rPr>
        <w:t>iGCSE Chemistry/2008/s/Paper 31/ Q</w:t>
      </w:r>
      <w:r>
        <w:t>7</w:t>
      </w:r>
    </w:p>
    <w:p w14:paraId="65FD8E93" w14:textId="77777777" w:rsidR="000B1DAA" w:rsidRPr="001D31F3" w:rsidRDefault="000B1DAA" w:rsidP="000B1DAA">
      <w:pPr>
        <w:spacing w:after="0" w:line="240" w:lineRule="auto"/>
      </w:pPr>
      <w:r w:rsidRPr="00285629">
        <w:rPr>
          <w:noProof/>
        </w:rPr>
        <w:drawing>
          <wp:inline distT="0" distB="0" distL="0" distR="0" wp14:anchorId="6F1A8B45" wp14:editId="685DC854">
            <wp:extent cx="6468110" cy="1600200"/>
            <wp:effectExtent l="0" t="0" r="0" b="0"/>
            <wp:docPr id="9634" name="Picture 9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389AC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24/ </w:t>
      </w:r>
      <w:r>
        <w:rPr>
          <w:noProof/>
        </w:rPr>
        <w:t>iGCSE Chemistry/2006/w/Paper 3/ Q3</w:t>
      </w:r>
    </w:p>
    <w:p w14:paraId="5ED5776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4065B4">
        <w:rPr>
          <w:noProof/>
        </w:rPr>
        <w:drawing>
          <wp:inline distT="0" distB="0" distL="0" distR="0" wp14:anchorId="70DB3EDD" wp14:editId="2607AA42">
            <wp:extent cx="6158865" cy="1008380"/>
            <wp:effectExtent l="0" t="0" r="0" b="0"/>
            <wp:docPr id="9632" name="Picture 9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865" cy="100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1B3A8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25/ </w:t>
      </w:r>
      <w:r>
        <w:rPr>
          <w:noProof/>
        </w:rPr>
        <w:t>iGCSE Chemistry/2006/w/Paper 3/</w:t>
      </w:r>
    </w:p>
    <w:p w14:paraId="5F6611B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4065B4">
        <w:rPr>
          <w:noProof/>
        </w:rPr>
        <w:drawing>
          <wp:inline distT="0" distB="0" distL="0" distR="0" wp14:anchorId="0F1B7721" wp14:editId="2BB5D59A">
            <wp:extent cx="6198870" cy="1667510"/>
            <wp:effectExtent l="0" t="0" r="0" b="0"/>
            <wp:docPr id="9629" name="Picture 9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166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18F16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26/ </w:t>
      </w:r>
      <w:r>
        <w:rPr>
          <w:noProof/>
        </w:rPr>
        <w:t>iGCSE Chemistry/2006/s/Paper 3/ Q</w:t>
      </w:r>
      <w:r>
        <w:t>7</w:t>
      </w:r>
    </w:p>
    <w:p w14:paraId="419B2C63" w14:textId="77777777" w:rsidR="000B1DAA" w:rsidRDefault="000B1DAA" w:rsidP="000B1DAA">
      <w:pPr>
        <w:spacing w:after="0" w:line="240" w:lineRule="auto"/>
      </w:pPr>
      <w:r w:rsidRPr="005D52A1">
        <w:rPr>
          <w:noProof/>
        </w:rPr>
        <w:drawing>
          <wp:inline distT="0" distB="0" distL="0" distR="0" wp14:anchorId="79D039A7" wp14:editId="4440AB29">
            <wp:extent cx="6548755" cy="1842135"/>
            <wp:effectExtent l="0" t="0" r="0" b="0"/>
            <wp:docPr id="9627" name="Picture 9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755" cy="184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2B34B" w14:textId="77777777" w:rsidR="000B1DAA" w:rsidRPr="001D31F3" w:rsidRDefault="000B1DAA" w:rsidP="000B1DAA">
      <w:pPr>
        <w:spacing w:after="0" w:line="240" w:lineRule="auto"/>
      </w:pPr>
    </w:p>
    <w:p w14:paraId="77A54292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27/ </w:t>
      </w:r>
      <w:r>
        <w:rPr>
          <w:noProof/>
        </w:rPr>
        <w:t>iGCSE Chemistry/2005/w/Paper 3/</w:t>
      </w:r>
    </w:p>
    <w:p w14:paraId="19F7E4D6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1640CB">
        <w:rPr>
          <w:noProof/>
        </w:rPr>
        <w:drawing>
          <wp:inline distT="0" distB="0" distL="0" distR="0" wp14:anchorId="7FF32885" wp14:editId="2E667459">
            <wp:extent cx="6279515" cy="1492885"/>
            <wp:effectExtent l="0" t="0" r="0" b="0"/>
            <wp:docPr id="9625" name="Picture 9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149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29AB7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28/ </w:t>
      </w:r>
      <w:r>
        <w:rPr>
          <w:noProof/>
        </w:rPr>
        <w:t>iGCSE Chemistry/2005/s/Paper 3/ Q</w:t>
      </w:r>
      <w:r>
        <w:t>iGCSE Chemistry/201</w:t>
      </w:r>
    </w:p>
    <w:p w14:paraId="22C6486E" w14:textId="77777777" w:rsidR="000B1DAA" w:rsidRPr="001D31F3" w:rsidRDefault="000B1DAA" w:rsidP="000B1DAA">
      <w:pPr>
        <w:spacing w:after="0" w:line="240" w:lineRule="auto"/>
      </w:pPr>
      <w:r w:rsidRPr="00BB1BA1">
        <w:rPr>
          <w:noProof/>
        </w:rPr>
        <w:drawing>
          <wp:inline distT="0" distB="0" distL="0" distR="0" wp14:anchorId="2B8A41E4" wp14:editId="720E8D36">
            <wp:extent cx="6320155" cy="457200"/>
            <wp:effectExtent l="0" t="0" r="0" b="0"/>
            <wp:docPr id="9623" name="Picture 9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3D6C5" w14:textId="77777777" w:rsidR="00950D1B" w:rsidRDefault="00950D1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2BD577A8" w14:textId="50F2383A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29/ </w:t>
      </w:r>
      <w:r>
        <w:rPr>
          <w:noProof/>
        </w:rPr>
        <w:t>iGCSE Chemistry/2005/s/Paper 3/ Q</w:t>
      </w:r>
      <w:r>
        <w:t>4</w:t>
      </w:r>
    </w:p>
    <w:p w14:paraId="375C3DC0" w14:textId="77777777" w:rsidR="000B1DAA" w:rsidRPr="001D31F3" w:rsidRDefault="000B1DAA" w:rsidP="000B1DAA">
      <w:pPr>
        <w:spacing w:after="0" w:line="240" w:lineRule="auto"/>
      </w:pPr>
      <w:r w:rsidRPr="00B335C5">
        <w:rPr>
          <w:noProof/>
        </w:rPr>
        <w:drawing>
          <wp:inline distT="0" distB="0" distL="0" distR="0" wp14:anchorId="334C321A" wp14:editId="34249A49">
            <wp:extent cx="6198870" cy="768096"/>
            <wp:effectExtent l="0" t="0" r="0" b="0"/>
            <wp:docPr id="9621" name="Picture 9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1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93"/>
                    <a:stretch/>
                  </pic:blipFill>
                  <pic:spPr bwMode="auto">
                    <a:xfrm>
                      <a:off x="0" y="0"/>
                      <a:ext cx="6198870" cy="768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9C0CB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30/ </w:t>
      </w:r>
      <w:r>
        <w:rPr>
          <w:noProof/>
        </w:rPr>
        <w:t>iGCSE Chemistry/2004/w/Paper 3/ 7 (c)</w:t>
      </w:r>
    </w:p>
    <w:p w14:paraId="392627FA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DC402D">
        <w:rPr>
          <w:noProof/>
        </w:rPr>
        <w:drawing>
          <wp:inline distT="0" distB="0" distL="0" distR="0" wp14:anchorId="3E565475" wp14:editId="10F2D676">
            <wp:extent cx="5432425" cy="1748155"/>
            <wp:effectExtent l="0" t="0" r="0" b="0"/>
            <wp:docPr id="9619" name="Picture 9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25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881CF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31/ </w:t>
      </w:r>
      <w:r>
        <w:rPr>
          <w:noProof/>
        </w:rPr>
        <w:t>iGCSE Chemistry/2004/s/Paper 3/</w:t>
      </w:r>
    </w:p>
    <w:p w14:paraId="17F88977" w14:textId="77777777" w:rsidR="000B1DAA" w:rsidRPr="001D31F3" w:rsidRDefault="000B1DAA" w:rsidP="000B1DAA">
      <w:pPr>
        <w:spacing w:after="0" w:line="240" w:lineRule="auto"/>
      </w:pPr>
      <w:r w:rsidRPr="001C291F">
        <w:rPr>
          <w:noProof/>
        </w:rPr>
        <w:drawing>
          <wp:inline distT="0" distB="0" distL="0" distR="0" wp14:anchorId="4F1A2B0F" wp14:editId="39F2AF26">
            <wp:extent cx="5593715" cy="591820"/>
            <wp:effectExtent l="0" t="0" r="0" b="0"/>
            <wp:docPr id="9617" name="Picture 9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15" cy="59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E549A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32/ </w:t>
      </w:r>
      <w:r>
        <w:rPr>
          <w:noProof/>
        </w:rPr>
        <w:t>iGCSE Chemistry/2004/s/Paper 3/</w:t>
      </w:r>
    </w:p>
    <w:p w14:paraId="04C05E88" w14:textId="77777777" w:rsidR="000B1DAA" w:rsidRPr="001D31F3" w:rsidRDefault="000B1DAA" w:rsidP="000B1DAA">
      <w:pPr>
        <w:spacing w:after="0" w:line="240" w:lineRule="auto"/>
      </w:pPr>
      <w:r w:rsidRPr="00660126">
        <w:rPr>
          <w:noProof/>
        </w:rPr>
        <w:drawing>
          <wp:inline distT="0" distB="0" distL="0" distR="0" wp14:anchorId="2E361055" wp14:editId="58134BDB">
            <wp:extent cx="5661025" cy="4590288"/>
            <wp:effectExtent l="0" t="0" r="0" b="1270"/>
            <wp:docPr id="9615" name="Picture 9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5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5"/>
                    <a:stretch/>
                  </pic:blipFill>
                  <pic:spPr bwMode="auto">
                    <a:xfrm>
                      <a:off x="0" y="0"/>
                      <a:ext cx="5661025" cy="459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F73EED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33/ </w:t>
      </w:r>
      <w:r>
        <w:rPr>
          <w:noProof/>
        </w:rPr>
        <w:t>iGCSE Chemistry/2003/w/Paper 3/ Q5</w:t>
      </w:r>
    </w:p>
    <w:p w14:paraId="4235FACA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B2032D">
        <w:rPr>
          <w:noProof/>
        </w:rPr>
        <w:drawing>
          <wp:inline distT="0" distB="0" distL="0" distR="0" wp14:anchorId="62846C4E" wp14:editId="0D3BE63F">
            <wp:extent cx="4679315" cy="1116330"/>
            <wp:effectExtent l="0" t="0" r="0" b="0"/>
            <wp:docPr id="9613" name="Picture 9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31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2F86B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34/ </w:t>
      </w:r>
      <w:r>
        <w:rPr>
          <w:noProof/>
        </w:rPr>
        <w:t>iGCSE Chemistry/2003/s/Paper 3/ Q2</w:t>
      </w:r>
    </w:p>
    <w:p w14:paraId="3D60DCF7" w14:textId="77777777" w:rsidR="000B1DAA" w:rsidRPr="001D31F3" w:rsidRDefault="000B1DAA" w:rsidP="000B1DAA">
      <w:pPr>
        <w:spacing w:after="0" w:line="240" w:lineRule="auto"/>
      </w:pPr>
      <w:r w:rsidRPr="003E2938">
        <w:rPr>
          <w:noProof/>
        </w:rPr>
        <w:drawing>
          <wp:inline distT="0" distB="0" distL="0" distR="0" wp14:anchorId="4DFCC6AB" wp14:editId="755E6868">
            <wp:extent cx="6239510" cy="2259330"/>
            <wp:effectExtent l="0" t="0" r="0" b="0"/>
            <wp:docPr id="9611" name="Picture 9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225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9BD22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35/ </w:t>
      </w:r>
      <w:r>
        <w:rPr>
          <w:noProof/>
        </w:rPr>
        <w:t>iGCSE Chemistry/2002/w/Paper 3/ Q3</w:t>
      </w:r>
    </w:p>
    <w:p w14:paraId="38A98D2E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75473">
        <w:rPr>
          <w:noProof/>
        </w:rPr>
        <w:drawing>
          <wp:inline distT="0" distB="0" distL="0" distR="0" wp14:anchorId="41D85943" wp14:editId="23E5465E">
            <wp:extent cx="4289425" cy="2232025"/>
            <wp:effectExtent l="0" t="0" r="0" b="0"/>
            <wp:docPr id="9608" name="Picture 9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425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9F0A8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36/ </w:t>
      </w:r>
      <w:r>
        <w:rPr>
          <w:noProof/>
        </w:rPr>
        <w:t>iGCSE Chemistry/2002/w/Paper 3/ Q3</w:t>
      </w:r>
    </w:p>
    <w:p w14:paraId="3BB239CB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75473">
        <w:rPr>
          <w:noProof/>
        </w:rPr>
        <w:drawing>
          <wp:inline distT="0" distB="0" distL="0" distR="0" wp14:anchorId="2DC9549F" wp14:editId="1FC034C0">
            <wp:extent cx="4598670" cy="511175"/>
            <wp:effectExtent l="0" t="0" r="0" b="0"/>
            <wp:docPr id="9606" name="Picture 9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5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FF5A4" w14:textId="77777777" w:rsidR="000B1DAA" w:rsidRDefault="000B1DAA" w:rsidP="000B1DAA">
      <w:pPr>
        <w:spacing w:after="0" w:line="240" w:lineRule="auto"/>
      </w:pPr>
      <w:r>
        <w:rPr>
          <w:rFonts w:cs="Calibri"/>
          <w:b/>
          <w:bCs/>
          <w:color w:val="000000"/>
        </w:rPr>
        <w:t xml:space="preserve">Q# 37/ </w:t>
      </w:r>
      <w:r>
        <w:rPr>
          <w:noProof/>
        </w:rPr>
        <w:t>iGCSE Chemistry/2002/s/Paper 3/ Q</w:t>
      </w:r>
      <w:r>
        <w:t xml:space="preserve">5 (c) </w:t>
      </w:r>
    </w:p>
    <w:p w14:paraId="5F5F66B3" w14:textId="77777777" w:rsidR="000B1DAA" w:rsidRDefault="000B1DAA" w:rsidP="000B1DAA">
      <w:pPr>
        <w:numPr>
          <w:ilvl w:val="0"/>
          <w:numId w:val="1"/>
        </w:numPr>
        <w:spacing w:after="0" w:line="240" w:lineRule="auto"/>
      </w:pPr>
      <w:r>
        <w:t>110 (cm3)</w:t>
      </w:r>
    </w:p>
    <w:p w14:paraId="69F3BDDC" w14:textId="77777777" w:rsidR="000B1DAA" w:rsidRDefault="000B1DAA" w:rsidP="000B1DAA">
      <w:pPr>
        <w:numPr>
          <w:ilvl w:val="0"/>
          <w:numId w:val="1"/>
        </w:numPr>
        <w:spacing w:after="0" w:line="240" w:lineRule="auto"/>
      </w:pPr>
      <w:r>
        <w:t>80 (cm3)</w:t>
      </w:r>
    </w:p>
    <w:p w14:paraId="46C7A326" w14:textId="77777777" w:rsidR="000B1DAA" w:rsidRDefault="000B1DAA" w:rsidP="000B1DAA">
      <w:pPr>
        <w:numPr>
          <w:ilvl w:val="0"/>
          <w:numId w:val="1"/>
        </w:numPr>
        <w:spacing w:after="0" w:line="240" w:lineRule="auto"/>
      </w:pPr>
      <w:r>
        <w:t xml:space="preserve">Starting gases (170) of which 130 was used, so 40 </w:t>
      </w:r>
      <w:proofErr w:type="gramStart"/>
      <w:r>
        <w:t>left</w:t>
      </w:r>
      <w:proofErr w:type="gramEnd"/>
      <w:r>
        <w:t xml:space="preserve"> of O2, 80 made of CO2 and H2O is a liquid therefore 80</w:t>
      </w:r>
    </w:p>
    <w:p w14:paraId="73CAB6CD" w14:textId="77777777" w:rsidR="000B1DAA" w:rsidRDefault="000B1DAA" w:rsidP="000B1DAA">
      <w:pPr>
        <w:spacing w:after="0" w:line="240" w:lineRule="auto"/>
      </w:pPr>
      <w:r>
        <w:t xml:space="preserve">(d) </w:t>
      </w:r>
    </w:p>
    <w:p w14:paraId="42D3DA0C" w14:textId="77777777" w:rsidR="000B1DAA" w:rsidRDefault="000B1DAA" w:rsidP="000B1DAA">
      <w:pPr>
        <w:spacing w:after="0" w:line="240" w:lineRule="auto"/>
      </w:pPr>
      <w:r>
        <w:t>0.167</w:t>
      </w:r>
    </w:p>
    <w:p w14:paraId="5460D6B3" w14:textId="77777777" w:rsidR="000B1DAA" w:rsidRDefault="000B1DAA" w:rsidP="000B1DAA">
      <w:pPr>
        <w:spacing w:after="0" w:line="240" w:lineRule="auto"/>
      </w:pPr>
      <w:r>
        <w:t>0.5 mol water</w:t>
      </w:r>
    </w:p>
    <w:p w14:paraId="221970CA" w14:textId="77777777" w:rsidR="000B1DAA" w:rsidRDefault="000B1DAA" w:rsidP="000B1DAA">
      <w:pPr>
        <w:spacing w:after="0" w:line="240" w:lineRule="auto"/>
      </w:pPr>
      <w:r>
        <w:t>9g of water</w:t>
      </w:r>
    </w:p>
    <w:p w14:paraId="4508AE1B" w14:textId="77777777" w:rsidR="000B1DAA" w:rsidRPr="001D31F3" w:rsidRDefault="000B1DAA" w:rsidP="000B1DAA">
      <w:pPr>
        <w:spacing w:after="0" w:line="240" w:lineRule="auto"/>
      </w:pPr>
      <w:r>
        <w:t>3 marks</w:t>
      </w:r>
    </w:p>
    <w:p w14:paraId="790C088A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38/ </w:t>
      </w:r>
      <w:r>
        <w:rPr>
          <w:noProof/>
        </w:rPr>
        <w:t>iGCSE Chemistry/2001/w/Paper 3/ Q2</w:t>
      </w:r>
    </w:p>
    <w:p w14:paraId="5DB081F4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CA4CE7">
        <w:rPr>
          <w:noProof/>
        </w:rPr>
        <w:drawing>
          <wp:inline distT="0" distB="0" distL="0" distR="0" wp14:anchorId="2BB46D30" wp14:editId="43CD9032">
            <wp:extent cx="5782310" cy="766445"/>
            <wp:effectExtent l="0" t="0" r="0" b="0"/>
            <wp:docPr id="9603" name="Picture 9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310" cy="76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6562A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39/ </w:t>
      </w:r>
      <w:r>
        <w:rPr>
          <w:noProof/>
        </w:rPr>
        <w:t>iGCSE Chemistry/2001/w/Paper 3/</w:t>
      </w:r>
    </w:p>
    <w:p w14:paraId="71D4720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CA4CE7">
        <w:rPr>
          <w:noProof/>
        </w:rPr>
        <w:drawing>
          <wp:inline distT="0" distB="0" distL="0" distR="0" wp14:anchorId="4021AC20" wp14:editId="66D518EC">
            <wp:extent cx="5822315" cy="443865"/>
            <wp:effectExtent l="0" t="0" r="0" b="0"/>
            <wp:docPr id="9601" name="Picture 9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15" cy="44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2F092" w14:textId="1BFE2103" w:rsidR="000B1DAA" w:rsidRDefault="000B1DAA" w:rsidP="0020027B"/>
    <w:p w14:paraId="7F451EEB" w14:textId="77777777" w:rsidR="000B1DAA" w:rsidRDefault="000B1DAA" w:rsidP="0020027B"/>
    <w:p w14:paraId="3262DFDB" w14:textId="77777777" w:rsidR="0020027B" w:rsidRDefault="0020027B" w:rsidP="0020027B"/>
    <w:p w14:paraId="5A95C0CF" w14:textId="652562BD" w:rsidR="000B1DAA" w:rsidRDefault="000B1DAA">
      <w:r>
        <w:br w:type="page"/>
      </w:r>
    </w:p>
    <w:p w14:paraId="6649D795" w14:textId="5242E9A0" w:rsidR="00DB7BA5" w:rsidRDefault="000B1DAA" w:rsidP="000B1DAA">
      <w:pPr>
        <w:pStyle w:val="Heading1"/>
      </w:pPr>
      <w:bookmarkStart w:id="6" w:name="_Toc507579270"/>
      <w:r>
        <w:lastRenderedPageBreak/>
        <w:t>Topic 5 Electrochemistry</w:t>
      </w:r>
      <w:bookmarkEnd w:id="6"/>
    </w:p>
    <w:p w14:paraId="4E1263C8" w14:textId="77777777" w:rsidR="000B1DAA" w:rsidRDefault="000B1DAA" w:rsidP="00301366">
      <w:pPr>
        <w:spacing w:after="0" w:line="240" w:lineRule="auto"/>
      </w:pPr>
    </w:p>
    <w:p w14:paraId="16066A3F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40/ </w:t>
      </w:r>
      <w:r>
        <w:rPr>
          <w:noProof/>
        </w:rPr>
        <w:t>iGCSE Chemistry/2014/w/Paper 31/ Q4</w:t>
      </w:r>
    </w:p>
    <w:p w14:paraId="0F269DD3" w14:textId="77777777" w:rsidR="000B1DAA" w:rsidRDefault="000B1DAA" w:rsidP="000B1DAA">
      <w:pPr>
        <w:spacing w:after="0" w:line="240" w:lineRule="auto"/>
        <w:rPr>
          <w:noProof/>
        </w:rPr>
      </w:pPr>
      <w:r w:rsidRPr="00517E4C">
        <w:rPr>
          <w:noProof/>
        </w:rPr>
        <w:drawing>
          <wp:inline distT="0" distB="0" distL="0" distR="0" wp14:anchorId="2DD16E24" wp14:editId="567B240F">
            <wp:extent cx="6104890" cy="591820"/>
            <wp:effectExtent l="0" t="0" r="0" b="0"/>
            <wp:docPr id="95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66" b="68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90" cy="59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15E33" w14:textId="77777777" w:rsidR="000B1DAA" w:rsidRDefault="000B1DAA" w:rsidP="000B1DAA">
      <w:pPr>
        <w:spacing w:after="0" w:line="240" w:lineRule="auto"/>
        <w:rPr>
          <w:noProof/>
        </w:rPr>
      </w:pPr>
      <w:r w:rsidRPr="00517E4C">
        <w:rPr>
          <w:noProof/>
        </w:rPr>
        <w:drawing>
          <wp:inline distT="0" distB="0" distL="0" distR="0" wp14:anchorId="4D232A24" wp14:editId="591486FC">
            <wp:extent cx="6104890" cy="3361690"/>
            <wp:effectExtent l="0" t="0" r="0" b="0"/>
            <wp:docPr id="95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90" cy="336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7AD5C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41/ </w:t>
      </w:r>
      <w:r>
        <w:rPr>
          <w:noProof/>
        </w:rPr>
        <w:t>iGCSE Chemistry/2012/s/Paper 31/</w:t>
      </w:r>
    </w:p>
    <w:p w14:paraId="56926C4D" w14:textId="7C147651" w:rsidR="000B1DAA" w:rsidRDefault="000B1DAA" w:rsidP="000B1DAA">
      <w:pPr>
        <w:tabs>
          <w:tab w:val="left" w:pos="3426"/>
        </w:tabs>
        <w:spacing w:after="0" w:line="240" w:lineRule="auto"/>
        <w:rPr>
          <w:noProof/>
        </w:rPr>
      </w:pPr>
      <w:r w:rsidRPr="001338FB">
        <w:rPr>
          <w:noProof/>
        </w:rPr>
        <w:drawing>
          <wp:inline distT="0" distB="0" distL="0" distR="0" wp14:anchorId="038B5E92" wp14:editId="35F25FF5">
            <wp:extent cx="6333490" cy="4443984"/>
            <wp:effectExtent l="0" t="0" r="0" b="0"/>
            <wp:docPr id="9595" name="Picture 9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5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365"/>
                    <a:stretch/>
                  </pic:blipFill>
                  <pic:spPr bwMode="auto">
                    <a:xfrm>
                      <a:off x="0" y="0"/>
                      <a:ext cx="6333490" cy="444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BF8DD" w14:textId="5DDE1EE7" w:rsidR="00950D1B" w:rsidRPr="001D31F3" w:rsidRDefault="00950D1B" w:rsidP="000B1DAA">
      <w:pPr>
        <w:tabs>
          <w:tab w:val="left" w:pos="3426"/>
        </w:tabs>
        <w:spacing w:after="0" w:line="240" w:lineRule="auto"/>
        <w:rPr>
          <w:noProof/>
        </w:rPr>
      </w:pPr>
      <w:r w:rsidRPr="001338FB">
        <w:rPr>
          <w:noProof/>
        </w:rPr>
        <w:lastRenderedPageBreak/>
        <w:drawing>
          <wp:inline distT="0" distB="0" distL="0" distR="0" wp14:anchorId="2D545EE2" wp14:editId="2D2D24D8">
            <wp:extent cx="6285230" cy="3346704"/>
            <wp:effectExtent l="0" t="0" r="127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5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751" b="1028"/>
                    <a:stretch/>
                  </pic:blipFill>
                  <pic:spPr bwMode="auto">
                    <a:xfrm>
                      <a:off x="0" y="0"/>
                      <a:ext cx="6285865" cy="334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51A38F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42/ </w:t>
      </w:r>
      <w:r>
        <w:rPr>
          <w:noProof/>
        </w:rPr>
        <w:t>iGCSE Chemistry/2011/s/Paper 31/ Q2 (a)</w:t>
      </w:r>
    </w:p>
    <w:p w14:paraId="38FC79C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6921B89D" wp14:editId="4DB44071">
            <wp:extent cx="6239510" cy="591820"/>
            <wp:effectExtent l="0" t="0" r="0" b="0"/>
            <wp:docPr id="9593" name="Picture 9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59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845B8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43/ </w:t>
      </w:r>
      <w:r>
        <w:rPr>
          <w:noProof/>
        </w:rPr>
        <w:t xml:space="preserve">iGCSE Chemistry/2010/w/Paper 31/ Q5 (b) </w:t>
      </w:r>
    </w:p>
    <w:p w14:paraId="2BF784CD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43711">
        <w:rPr>
          <w:noProof/>
        </w:rPr>
        <w:drawing>
          <wp:inline distT="0" distB="0" distL="0" distR="0" wp14:anchorId="17190DFD" wp14:editId="373A5BB5">
            <wp:extent cx="6360160" cy="1021715"/>
            <wp:effectExtent l="0" t="0" r="0" b="0"/>
            <wp:docPr id="9591" name="Picture 9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E87F6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44/ </w:t>
      </w:r>
      <w:r>
        <w:rPr>
          <w:noProof/>
        </w:rPr>
        <w:t>iGCSE Chemistry/2010/w/Paper 31/</w:t>
      </w:r>
    </w:p>
    <w:p w14:paraId="2FA2B9E4" w14:textId="385DB8AE" w:rsidR="000B1DAA" w:rsidRDefault="000B1DAA" w:rsidP="000B1DAA">
      <w:pPr>
        <w:spacing w:after="0" w:line="240" w:lineRule="auto"/>
        <w:rPr>
          <w:noProof/>
        </w:rPr>
      </w:pPr>
      <w:r w:rsidRPr="00E43711">
        <w:rPr>
          <w:noProof/>
        </w:rPr>
        <w:drawing>
          <wp:inline distT="0" distB="0" distL="0" distR="0" wp14:anchorId="54DCFC74" wp14:editId="2BAF5D8F">
            <wp:extent cx="6363006" cy="3858768"/>
            <wp:effectExtent l="0" t="0" r="0" b="8890"/>
            <wp:docPr id="9589" name="Picture 9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9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" b="52584"/>
                    <a:stretch/>
                  </pic:blipFill>
                  <pic:spPr bwMode="auto">
                    <a:xfrm>
                      <a:off x="0" y="0"/>
                      <a:ext cx="6369453" cy="386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2C01A" w14:textId="0892EA00" w:rsidR="00950D1B" w:rsidRPr="001D31F3" w:rsidRDefault="00950D1B" w:rsidP="000B1DAA">
      <w:pPr>
        <w:spacing w:after="0" w:line="240" w:lineRule="auto"/>
        <w:rPr>
          <w:noProof/>
        </w:rPr>
      </w:pPr>
      <w:r w:rsidRPr="00E43711">
        <w:rPr>
          <w:noProof/>
        </w:rPr>
        <w:lastRenderedPageBreak/>
        <w:drawing>
          <wp:inline distT="0" distB="0" distL="0" distR="0" wp14:anchorId="0727C9DC" wp14:editId="095E1FB3">
            <wp:extent cx="6285341" cy="977646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9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419" b="39876"/>
                    <a:stretch/>
                  </pic:blipFill>
                  <pic:spPr bwMode="auto">
                    <a:xfrm>
                      <a:off x="0" y="0"/>
                      <a:ext cx="6285865" cy="97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22B49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45/ </w:t>
      </w:r>
      <w:r>
        <w:rPr>
          <w:noProof/>
        </w:rPr>
        <w:t>iGCSE Chemistry/2009/w/Paper 3/ Q3</w:t>
      </w:r>
    </w:p>
    <w:p w14:paraId="04033FA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3F9181EE" wp14:editId="4C3265B8">
            <wp:extent cx="6252845" cy="7651115"/>
            <wp:effectExtent l="0" t="0" r="0" b="0"/>
            <wp:docPr id="9587" name="Picture 9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845" cy="765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BA123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0BACA822" w14:textId="0107D10D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46/ </w:t>
      </w:r>
      <w:r>
        <w:rPr>
          <w:noProof/>
        </w:rPr>
        <w:t>iGCSE Chemistry/2009/s/Paper 31/</w:t>
      </w:r>
    </w:p>
    <w:p w14:paraId="79BACD0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B24719">
        <w:rPr>
          <w:noProof/>
        </w:rPr>
        <w:drawing>
          <wp:inline distT="0" distB="0" distL="0" distR="0" wp14:anchorId="44753104" wp14:editId="5EE632E1">
            <wp:extent cx="6198870" cy="5862955"/>
            <wp:effectExtent l="0" t="0" r="0" b="0"/>
            <wp:docPr id="9585" name="Picture 9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586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7A976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47/ </w:t>
      </w:r>
      <w:r>
        <w:rPr>
          <w:noProof/>
        </w:rPr>
        <w:t>iGCSE Chemistry/2008/w/Paper 31/</w:t>
      </w:r>
    </w:p>
    <w:p w14:paraId="540CBE5A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A831FA">
        <w:rPr>
          <w:noProof/>
        </w:rPr>
        <w:drawing>
          <wp:inline distT="0" distB="0" distL="0" distR="0" wp14:anchorId="403AC611" wp14:editId="29CD5C55">
            <wp:extent cx="6320155" cy="2931160"/>
            <wp:effectExtent l="0" t="0" r="0" b="0"/>
            <wp:docPr id="9583" name="Picture 9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293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91FA2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07EF5C2A" w14:textId="5C5DB0EB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48/ </w:t>
      </w:r>
      <w:r>
        <w:rPr>
          <w:noProof/>
        </w:rPr>
        <w:t>iGCSE Chemistry/2008/s/Paper 31/</w:t>
      </w:r>
    </w:p>
    <w:p w14:paraId="04AF6618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1F1011">
        <w:rPr>
          <w:noProof/>
        </w:rPr>
        <w:drawing>
          <wp:inline distT="0" distB="0" distL="0" distR="0" wp14:anchorId="465C00C5" wp14:editId="529661E1">
            <wp:extent cx="6320155" cy="2487930"/>
            <wp:effectExtent l="0" t="0" r="0" b="0"/>
            <wp:docPr id="9581" name="Picture 9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9" b="53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C47FC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49/ </w:t>
      </w:r>
      <w:r>
        <w:rPr>
          <w:noProof/>
        </w:rPr>
        <w:t>iGCSE Chemistry/2007/w/Paper 3/</w:t>
      </w:r>
    </w:p>
    <w:p w14:paraId="1E928144" w14:textId="77777777" w:rsidR="000B1DAA" w:rsidRDefault="000B1DAA" w:rsidP="000B1DAA">
      <w:pPr>
        <w:spacing w:after="0" w:line="240" w:lineRule="auto"/>
        <w:rPr>
          <w:noProof/>
        </w:rPr>
      </w:pPr>
      <w:r w:rsidRPr="007D6092">
        <w:rPr>
          <w:noProof/>
        </w:rPr>
        <w:drawing>
          <wp:inline distT="0" distB="0" distL="0" distR="0" wp14:anchorId="6E35C62F" wp14:editId="2000E3ED">
            <wp:extent cx="6198870" cy="5943600"/>
            <wp:effectExtent l="0" t="0" r="0" b="0"/>
            <wp:docPr id="9578" name="Picture 9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5C4B3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7D6092">
        <w:rPr>
          <w:noProof/>
        </w:rPr>
        <w:lastRenderedPageBreak/>
        <w:drawing>
          <wp:inline distT="0" distB="0" distL="0" distR="0" wp14:anchorId="5D34AF79" wp14:editId="493C8D86">
            <wp:extent cx="6091555" cy="8956040"/>
            <wp:effectExtent l="0" t="0" r="0" b="0"/>
            <wp:docPr id="9579" name="Picture 9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9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895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E75F3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4207ED4E" w14:textId="727A0C80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50/ </w:t>
      </w:r>
      <w:r>
        <w:rPr>
          <w:noProof/>
        </w:rPr>
        <w:t>iGCSE Chemistry/2006/w/Paper 3/ Q6</w:t>
      </w:r>
    </w:p>
    <w:p w14:paraId="4527A0ED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44231A">
        <w:rPr>
          <w:noProof/>
        </w:rPr>
        <w:drawing>
          <wp:inline distT="0" distB="0" distL="0" distR="0" wp14:anchorId="330E1BFB" wp14:editId="3F543EE8">
            <wp:extent cx="6414135" cy="3375025"/>
            <wp:effectExtent l="0" t="0" r="0" b="0"/>
            <wp:docPr id="9576" name="Picture 9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6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2" b="22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337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58AE7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51/ </w:t>
      </w:r>
      <w:r>
        <w:rPr>
          <w:noProof/>
        </w:rPr>
        <w:t>iGCSE Chemistry/2006/s/Paper 3/ Q6</w:t>
      </w:r>
    </w:p>
    <w:p w14:paraId="18BE7B7D" w14:textId="77777777" w:rsidR="000B1DAA" w:rsidRDefault="000B1DAA" w:rsidP="000B1DAA">
      <w:pPr>
        <w:spacing w:after="0" w:line="240" w:lineRule="auto"/>
        <w:rPr>
          <w:noProof/>
        </w:rPr>
      </w:pPr>
      <w:r w:rsidRPr="00F70F9B">
        <w:rPr>
          <w:noProof/>
        </w:rPr>
        <w:drawing>
          <wp:inline distT="0" distB="0" distL="0" distR="0" wp14:anchorId="1DFE1224" wp14:editId="370AA9F9">
            <wp:extent cx="6320155" cy="5338445"/>
            <wp:effectExtent l="0" t="0" r="0" b="0"/>
            <wp:docPr id="9572" name="Picture 9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533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42D6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F70F9B">
        <w:rPr>
          <w:noProof/>
        </w:rPr>
        <w:lastRenderedPageBreak/>
        <w:drawing>
          <wp:inline distT="0" distB="0" distL="0" distR="0" wp14:anchorId="2F278675" wp14:editId="1A5DF78B">
            <wp:extent cx="6346825" cy="5203825"/>
            <wp:effectExtent l="0" t="0" r="0" b="0"/>
            <wp:docPr id="9573" name="Picture 9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7" b="2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520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E645D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52/ </w:t>
      </w:r>
      <w:r>
        <w:rPr>
          <w:noProof/>
        </w:rPr>
        <w:t>iGCSE Chemistry/2005/w/Paper 3/ Q5</w:t>
      </w:r>
    </w:p>
    <w:p w14:paraId="587D3A78" w14:textId="77777777" w:rsidR="000B1DAA" w:rsidRDefault="000B1DAA" w:rsidP="000B1DAA">
      <w:pPr>
        <w:spacing w:after="0" w:line="240" w:lineRule="auto"/>
        <w:rPr>
          <w:noProof/>
        </w:rPr>
      </w:pPr>
      <w:r w:rsidRPr="00C06E86">
        <w:rPr>
          <w:noProof/>
        </w:rPr>
        <w:drawing>
          <wp:inline distT="0" distB="0" distL="0" distR="0" wp14:anchorId="21EE5C73" wp14:editId="505D7028">
            <wp:extent cx="6320155" cy="457200"/>
            <wp:effectExtent l="0" t="0" r="0" b="0"/>
            <wp:docPr id="9569" name="Picture 9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9030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C06E86">
        <w:rPr>
          <w:noProof/>
        </w:rPr>
        <w:drawing>
          <wp:inline distT="0" distB="0" distL="0" distR="0" wp14:anchorId="2BA49A34" wp14:editId="64BC9767">
            <wp:extent cx="6320155" cy="2057400"/>
            <wp:effectExtent l="0" t="0" r="0" b="0"/>
            <wp:docPr id="9570" name="Picture 9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44" b="46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C1792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41352F68" w14:textId="5FB255A2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53/ </w:t>
      </w:r>
      <w:r>
        <w:rPr>
          <w:noProof/>
        </w:rPr>
        <w:t>iGCSE Chemistry/2004/s/Paper 3/ Q5</w:t>
      </w:r>
    </w:p>
    <w:p w14:paraId="30686DCB" w14:textId="77777777" w:rsidR="000B1DAA" w:rsidRDefault="000B1DAA" w:rsidP="000B1DAA">
      <w:pPr>
        <w:spacing w:after="0" w:line="240" w:lineRule="auto"/>
        <w:rPr>
          <w:noProof/>
        </w:rPr>
      </w:pPr>
      <w:r w:rsidRPr="001C291F">
        <w:rPr>
          <w:noProof/>
        </w:rPr>
        <w:drawing>
          <wp:inline distT="0" distB="0" distL="0" distR="0" wp14:anchorId="32093471" wp14:editId="262DADB7">
            <wp:extent cx="6320155" cy="3079115"/>
            <wp:effectExtent l="0" t="0" r="0" b="0"/>
            <wp:docPr id="9566" name="Picture 9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2" b="2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8C363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1C291F">
        <w:rPr>
          <w:noProof/>
        </w:rPr>
        <w:drawing>
          <wp:inline distT="0" distB="0" distL="0" distR="0" wp14:anchorId="416E1714" wp14:editId="37782CB0">
            <wp:extent cx="6333490" cy="3227070"/>
            <wp:effectExtent l="0" t="0" r="0" b="0"/>
            <wp:docPr id="9567" name="Picture 9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32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C811C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54/ </w:t>
      </w:r>
      <w:r>
        <w:rPr>
          <w:noProof/>
        </w:rPr>
        <w:t>iGCSE Chemistry/2003/s/Paper 3/</w:t>
      </w:r>
    </w:p>
    <w:p w14:paraId="7671E855" w14:textId="77777777" w:rsidR="000B1DAA" w:rsidRDefault="000B1DAA" w:rsidP="000B1DAA">
      <w:pPr>
        <w:spacing w:after="0" w:line="240" w:lineRule="auto"/>
        <w:rPr>
          <w:noProof/>
        </w:rPr>
      </w:pPr>
      <w:r w:rsidRPr="008D6860">
        <w:rPr>
          <w:noProof/>
        </w:rPr>
        <w:drawing>
          <wp:inline distT="0" distB="0" distL="0" distR="0" wp14:anchorId="18572E49" wp14:editId="639771E5">
            <wp:extent cx="6333490" cy="537845"/>
            <wp:effectExtent l="0" t="0" r="0" b="0"/>
            <wp:docPr id="9563" name="Picture 9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53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B0AEE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8D6860">
        <w:rPr>
          <w:noProof/>
        </w:rPr>
        <w:drawing>
          <wp:inline distT="0" distB="0" distL="0" distR="0" wp14:anchorId="43F9540E" wp14:editId="4F1A6C36">
            <wp:extent cx="6333490" cy="2326640"/>
            <wp:effectExtent l="0" t="0" r="0" b="0"/>
            <wp:docPr id="9564" name="Picture 9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D40B8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760EFE49" w14:textId="1F06CC6D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55/ </w:t>
      </w:r>
      <w:r>
        <w:rPr>
          <w:noProof/>
        </w:rPr>
        <w:t>iGCSE Chemistry/2003/s/Paper 3/</w:t>
      </w:r>
    </w:p>
    <w:p w14:paraId="383E2EB5" w14:textId="77777777" w:rsidR="000B1DAA" w:rsidRDefault="000B1DAA" w:rsidP="000B1DAA">
      <w:pPr>
        <w:spacing w:after="0" w:line="240" w:lineRule="auto"/>
        <w:rPr>
          <w:noProof/>
        </w:rPr>
      </w:pPr>
      <w:r w:rsidRPr="00DD2ADF">
        <w:rPr>
          <w:noProof/>
        </w:rPr>
        <w:drawing>
          <wp:inline distT="0" distB="0" distL="0" distR="0" wp14:anchorId="43B62643" wp14:editId="3DE6BF97">
            <wp:extent cx="6387465" cy="443865"/>
            <wp:effectExtent l="0" t="0" r="0" b="0"/>
            <wp:docPr id="9560" name="Picture 9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4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296B7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DD2ADF">
        <w:rPr>
          <w:noProof/>
        </w:rPr>
        <w:drawing>
          <wp:inline distT="0" distB="0" distL="0" distR="0" wp14:anchorId="5850E93B" wp14:editId="3310736C">
            <wp:extent cx="6346825" cy="1640840"/>
            <wp:effectExtent l="0" t="0" r="0" b="0"/>
            <wp:docPr id="9561" name="Picture 9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822" b="1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164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CD6D4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56/ </w:t>
      </w:r>
      <w:r>
        <w:rPr>
          <w:noProof/>
        </w:rPr>
        <w:t>iGCSE Chemistry/2002/w/Paper 3/ Q4</w:t>
      </w:r>
    </w:p>
    <w:p w14:paraId="6FBA4F84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1928BACC" wp14:editId="4A92DF4D">
            <wp:extent cx="6279515" cy="5150485"/>
            <wp:effectExtent l="0" t="0" r="0" b="0"/>
            <wp:docPr id="9558" name="Picture 9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1" b="30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515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96640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57/ </w:t>
      </w:r>
      <w:r>
        <w:rPr>
          <w:noProof/>
        </w:rPr>
        <w:t>iGCSE Chemistry/2002/s/Paper 3/</w:t>
      </w:r>
    </w:p>
    <w:p w14:paraId="0724834A" w14:textId="77777777" w:rsidR="000B1DAA" w:rsidRDefault="000B1DAA" w:rsidP="000B1DAA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7F8D79D7" wp14:editId="71882A62">
            <wp:extent cx="6320155" cy="376555"/>
            <wp:effectExtent l="0" t="0" r="0" b="0"/>
            <wp:docPr id="9555" name="Picture 9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37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D5FCA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0FCEE66B" wp14:editId="0F6A513E">
            <wp:extent cx="6333490" cy="1035685"/>
            <wp:effectExtent l="0" t="0" r="0" b="0"/>
            <wp:docPr id="9556" name="Picture 9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1D8DB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47E07ACF" w14:textId="26DB9E3A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5 </w:t>
      </w:r>
      <w:r>
        <w:rPr>
          <w:rFonts w:cs="Calibri"/>
          <w:b/>
          <w:bCs/>
          <w:color w:val="000000"/>
        </w:rPr>
        <w:t xml:space="preserve">Q# 58/ </w:t>
      </w:r>
      <w:r>
        <w:rPr>
          <w:noProof/>
        </w:rPr>
        <w:t>iGCSE Chemistry/2001/w/Paper 3/ Q4</w:t>
      </w:r>
    </w:p>
    <w:p w14:paraId="09D43A68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8E214A">
        <w:rPr>
          <w:noProof/>
        </w:rPr>
        <w:drawing>
          <wp:inline distT="0" distB="0" distL="0" distR="0" wp14:anchorId="7CBB7E1A" wp14:editId="3FE1AFB2">
            <wp:extent cx="6158865" cy="8188960"/>
            <wp:effectExtent l="0" t="0" r="0" b="0"/>
            <wp:docPr id="9553" name="Picture 9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3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865" cy="818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0F9C0" w14:textId="77777777" w:rsidR="000B1DAA" w:rsidRDefault="000B1DAA" w:rsidP="000B1DAA"/>
    <w:p w14:paraId="285735D4" w14:textId="51AB468E" w:rsidR="000B1DAA" w:rsidRDefault="000B1DAA">
      <w:r>
        <w:br w:type="page"/>
      </w:r>
    </w:p>
    <w:p w14:paraId="32BEA7A1" w14:textId="10F58670" w:rsidR="000B1DAA" w:rsidRDefault="000B1DAA" w:rsidP="000B1DAA">
      <w:pPr>
        <w:pStyle w:val="Heading1"/>
      </w:pPr>
      <w:bookmarkStart w:id="7" w:name="_Toc507579271"/>
      <w:r>
        <w:lastRenderedPageBreak/>
        <w:t>Topic 5 Mark Scheme</w:t>
      </w:r>
      <w:bookmarkEnd w:id="7"/>
    </w:p>
    <w:p w14:paraId="01B630B3" w14:textId="77777777" w:rsidR="000B1DAA" w:rsidRPr="00C41D35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40/ </w:t>
      </w:r>
      <w:r>
        <w:rPr>
          <w:noProof/>
        </w:rPr>
        <w:t>iGCSE Chemistry/2014/w/Paper 31/ Q4 (d)</w:t>
      </w:r>
    </w:p>
    <w:p w14:paraId="4576E81E" w14:textId="77777777" w:rsidR="000B1DAA" w:rsidRDefault="000B1DAA" w:rsidP="000B1DAA">
      <w:pPr>
        <w:spacing w:after="0" w:line="240" w:lineRule="auto"/>
        <w:rPr>
          <w:noProof/>
        </w:rPr>
      </w:pPr>
      <w:r w:rsidRPr="00043BA5">
        <w:rPr>
          <w:noProof/>
        </w:rPr>
        <w:drawing>
          <wp:inline distT="0" distB="0" distL="0" distR="0" wp14:anchorId="56F21CDF" wp14:editId="214A71AD">
            <wp:extent cx="6104890" cy="739775"/>
            <wp:effectExtent l="0" t="0" r="0" b="0"/>
            <wp:docPr id="95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9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[2]</w:t>
      </w:r>
    </w:p>
    <w:p w14:paraId="7DB39D5D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41/ </w:t>
      </w:r>
      <w:r>
        <w:rPr>
          <w:noProof/>
        </w:rPr>
        <w:t>iGCSE Chemistry/2012/s/Paper 31/</w:t>
      </w:r>
    </w:p>
    <w:p w14:paraId="6EA90127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27FE0">
        <w:rPr>
          <w:noProof/>
        </w:rPr>
        <w:drawing>
          <wp:inline distT="0" distB="0" distL="0" distR="0" wp14:anchorId="3FF7CB72" wp14:editId="2044A6D6">
            <wp:extent cx="6320155" cy="3213735"/>
            <wp:effectExtent l="0" t="0" r="0" b="0"/>
            <wp:docPr id="9596" name="Picture 9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E257C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42/ </w:t>
      </w:r>
      <w:r>
        <w:rPr>
          <w:noProof/>
        </w:rPr>
        <w:t>iGCSE Chemistry/2011/s/Paper 31/ Q2 (a)</w:t>
      </w:r>
    </w:p>
    <w:p w14:paraId="2210EAAD" w14:textId="77777777" w:rsidR="000B1DAA" w:rsidRPr="001D31F3" w:rsidRDefault="000B1DAA" w:rsidP="000B1DAA">
      <w:pPr>
        <w:spacing w:after="0" w:line="240" w:lineRule="auto"/>
      </w:pPr>
      <w:r w:rsidRPr="0051711E">
        <w:rPr>
          <w:noProof/>
        </w:rPr>
        <w:drawing>
          <wp:inline distT="0" distB="0" distL="0" distR="0" wp14:anchorId="04C13218" wp14:editId="02AB67BD">
            <wp:extent cx="6279515" cy="645160"/>
            <wp:effectExtent l="0" t="0" r="0" b="0"/>
            <wp:docPr id="9594" name="Picture 9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4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64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7C683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43/ </w:t>
      </w:r>
      <w:r>
        <w:rPr>
          <w:noProof/>
        </w:rPr>
        <w:t>iGCSE Chemistry/2010/w/Paper 31/ Q5 (b)</w:t>
      </w:r>
    </w:p>
    <w:p w14:paraId="0B577D5D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B68DD">
        <w:rPr>
          <w:noProof/>
        </w:rPr>
        <w:drawing>
          <wp:inline distT="0" distB="0" distL="0" distR="0" wp14:anchorId="04B766CD" wp14:editId="0AEF6F3D">
            <wp:extent cx="6010910" cy="524510"/>
            <wp:effectExtent l="0" t="0" r="0" b="0"/>
            <wp:docPr id="9592" name="Picture 9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52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1104F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44/ </w:t>
      </w:r>
      <w:r>
        <w:rPr>
          <w:noProof/>
        </w:rPr>
        <w:t>iGCSE Chemistry/2010/w/Paper 31/</w:t>
      </w:r>
    </w:p>
    <w:p w14:paraId="2A8B7108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B68DD">
        <w:rPr>
          <w:noProof/>
        </w:rPr>
        <w:drawing>
          <wp:inline distT="0" distB="0" distL="0" distR="0" wp14:anchorId="1E8B3A70" wp14:editId="5E4DA99D">
            <wp:extent cx="6468110" cy="1277620"/>
            <wp:effectExtent l="0" t="0" r="0" b="0"/>
            <wp:docPr id="9590" name="Picture 9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127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BFA93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45/ </w:t>
      </w:r>
      <w:r>
        <w:rPr>
          <w:noProof/>
        </w:rPr>
        <w:t>iGCSE Chemistry/2009/w/Paper 3/ Q3</w:t>
      </w:r>
    </w:p>
    <w:p w14:paraId="2948BBDC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43711">
        <w:rPr>
          <w:noProof/>
        </w:rPr>
        <w:drawing>
          <wp:inline distT="0" distB="0" distL="0" distR="0" wp14:anchorId="6470D78E" wp14:editId="580A5586">
            <wp:extent cx="6050915" cy="941070"/>
            <wp:effectExtent l="0" t="0" r="0" b="0"/>
            <wp:docPr id="9588" name="Picture 9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8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4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9DDCE" w14:textId="77777777" w:rsidR="00950D1B" w:rsidRDefault="00950D1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665BB452" w14:textId="0AC0CD1F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46/ </w:t>
      </w:r>
      <w:r>
        <w:rPr>
          <w:noProof/>
        </w:rPr>
        <w:t>iGCSE Chemistry/2009/s/Paper 31/</w:t>
      </w:r>
    </w:p>
    <w:p w14:paraId="67219FFA" w14:textId="77777777" w:rsidR="000B1DAA" w:rsidRPr="001D31F3" w:rsidRDefault="000B1DAA" w:rsidP="000B1DAA">
      <w:pPr>
        <w:spacing w:after="0" w:line="240" w:lineRule="auto"/>
      </w:pPr>
      <w:r w:rsidRPr="00A15A2E">
        <w:rPr>
          <w:noProof/>
        </w:rPr>
        <w:drawing>
          <wp:inline distT="0" distB="0" distL="0" distR="0" wp14:anchorId="1F7FE7F3" wp14:editId="08F208D5">
            <wp:extent cx="6198870" cy="2568575"/>
            <wp:effectExtent l="0" t="0" r="0" b="0"/>
            <wp:docPr id="9586" name="Picture 9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6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256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33322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47/ </w:t>
      </w:r>
      <w:r>
        <w:rPr>
          <w:noProof/>
        </w:rPr>
        <w:t>iGCSE Chemistry/2008/w/Paper 31/</w:t>
      </w:r>
    </w:p>
    <w:p w14:paraId="65CD55BF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87725">
        <w:rPr>
          <w:noProof/>
        </w:rPr>
        <w:drawing>
          <wp:inline distT="0" distB="0" distL="0" distR="0" wp14:anchorId="484985A8" wp14:editId="4799534D">
            <wp:extent cx="6050915" cy="1465580"/>
            <wp:effectExtent l="0" t="0" r="0" b="0"/>
            <wp:docPr id="9584" name="Picture 9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4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F7BA6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48/ </w:t>
      </w:r>
      <w:r>
        <w:rPr>
          <w:noProof/>
        </w:rPr>
        <w:t>iGCSE Chemistry/2008/s/Paper 31/</w:t>
      </w:r>
    </w:p>
    <w:p w14:paraId="17173B11" w14:textId="77777777" w:rsidR="000B1DAA" w:rsidRPr="001D31F3" w:rsidRDefault="000B1DAA" w:rsidP="000B1DAA">
      <w:pPr>
        <w:spacing w:after="0" w:line="240" w:lineRule="auto"/>
      </w:pPr>
      <w:r w:rsidRPr="001D3CD0">
        <w:rPr>
          <w:noProof/>
        </w:rPr>
        <w:drawing>
          <wp:inline distT="0" distB="0" distL="0" distR="0" wp14:anchorId="601D7F92" wp14:editId="66B3F2A2">
            <wp:extent cx="6266180" cy="1317625"/>
            <wp:effectExtent l="0" t="0" r="0" b="0"/>
            <wp:docPr id="9582" name="Picture 9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18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1B1A5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49/ </w:t>
      </w:r>
      <w:r>
        <w:rPr>
          <w:noProof/>
        </w:rPr>
        <w:t>iGCSE Chemistry/2007/w/Paper 3/</w:t>
      </w:r>
    </w:p>
    <w:p w14:paraId="0049092C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B61321">
        <w:rPr>
          <w:noProof/>
        </w:rPr>
        <w:drawing>
          <wp:inline distT="0" distB="0" distL="0" distR="0" wp14:anchorId="20700E97" wp14:editId="05EC7340">
            <wp:extent cx="6320155" cy="1788160"/>
            <wp:effectExtent l="0" t="0" r="0" b="0"/>
            <wp:docPr id="9580" name="Picture 9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0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184C6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50/ </w:t>
      </w:r>
      <w:r>
        <w:rPr>
          <w:noProof/>
        </w:rPr>
        <w:t>iGCSE Chemistry/2006/w/Paper 3/ Q6</w:t>
      </w:r>
    </w:p>
    <w:p w14:paraId="287F64B8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D324ED">
        <w:rPr>
          <w:noProof/>
        </w:rPr>
        <w:drawing>
          <wp:inline distT="0" distB="0" distL="0" distR="0" wp14:anchorId="5B0E2129" wp14:editId="481B039A">
            <wp:extent cx="6427470" cy="914400"/>
            <wp:effectExtent l="0" t="0" r="0" b="0"/>
            <wp:docPr id="9577" name="Picture 9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7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47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E1F32" w14:textId="77777777" w:rsidR="00950D1B" w:rsidRDefault="00950D1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3A479EF5" w14:textId="399D0C50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51/ </w:t>
      </w:r>
      <w:r>
        <w:rPr>
          <w:noProof/>
        </w:rPr>
        <w:t>iGCSE Chemistry/2006/s/Paper 3/ Q</w:t>
      </w:r>
      <w:r>
        <w:t>6</w:t>
      </w:r>
    </w:p>
    <w:p w14:paraId="68A9E977" w14:textId="77777777" w:rsidR="000B1DAA" w:rsidRDefault="000B1DAA" w:rsidP="000B1DAA">
      <w:pPr>
        <w:spacing w:after="0" w:line="240" w:lineRule="auto"/>
      </w:pPr>
      <w:r w:rsidRPr="00B22616">
        <w:rPr>
          <w:noProof/>
        </w:rPr>
        <w:drawing>
          <wp:inline distT="0" distB="0" distL="0" distR="0" wp14:anchorId="4F65FF64" wp14:editId="17036E01">
            <wp:extent cx="6548755" cy="1196975"/>
            <wp:effectExtent l="0" t="0" r="0" b="0"/>
            <wp:docPr id="9574" name="Picture 9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755" cy="11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E7543" w14:textId="77777777" w:rsidR="000B1DAA" w:rsidRPr="001D31F3" w:rsidRDefault="000B1DAA" w:rsidP="000B1DAA">
      <w:pPr>
        <w:spacing w:after="0" w:line="240" w:lineRule="auto"/>
      </w:pPr>
      <w:r w:rsidRPr="00B22616">
        <w:rPr>
          <w:noProof/>
        </w:rPr>
        <w:drawing>
          <wp:inline distT="0" distB="0" distL="0" distR="0" wp14:anchorId="799FEB8F" wp14:editId="071CCCEE">
            <wp:extent cx="6427470" cy="1573530"/>
            <wp:effectExtent l="0" t="0" r="0" b="0"/>
            <wp:docPr id="9575" name="Picture 9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5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470" cy="15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56EEB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52/ </w:t>
      </w:r>
      <w:r>
        <w:rPr>
          <w:noProof/>
        </w:rPr>
        <w:t>iGCSE Chemistry/2005/w/Paper 3/ Q5(c)</w:t>
      </w:r>
    </w:p>
    <w:p w14:paraId="68CD169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1640CB">
        <w:rPr>
          <w:noProof/>
        </w:rPr>
        <w:drawing>
          <wp:inline distT="0" distB="0" distL="0" distR="0" wp14:anchorId="76EE833A" wp14:editId="372D2DD3">
            <wp:extent cx="6198870" cy="807085"/>
            <wp:effectExtent l="0" t="0" r="0" b="0"/>
            <wp:docPr id="9571" name="Picture 9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75" b="47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7B9C8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53/ </w:t>
      </w:r>
      <w:r>
        <w:rPr>
          <w:noProof/>
        </w:rPr>
        <w:t>iGCSE Chemistry/2004/s/Paper 3/ Q</w:t>
      </w:r>
      <w:r>
        <w:t>5</w:t>
      </w:r>
    </w:p>
    <w:p w14:paraId="3ACEDFDC" w14:textId="77777777" w:rsidR="000B1DAA" w:rsidRPr="001D31F3" w:rsidRDefault="000B1DAA" w:rsidP="000B1DAA">
      <w:pPr>
        <w:spacing w:after="0" w:line="240" w:lineRule="auto"/>
      </w:pPr>
      <w:r w:rsidRPr="00660126">
        <w:rPr>
          <w:noProof/>
        </w:rPr>
        <w:drawing>
          <wp:inline distT="0" distB="0" distL="0" distR="0" wp14:anchorId="5B43C4E7" wp14:editId="51E5B62C">
            <wp:extent cx="5513070" cy="2864485"/>
            <wp:effectExtent l="0" t="0" r="0" b="0"/>
            <wp:docPr id="9568" name="Picture 9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070" cy="28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EC939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54/ </w:t>
      </w:r>
      <w:r>
        <w:rPr>
          <w:noProof/>
        </w:rPr>
        <w:t>iGCSE Chemistry/2003/s/Paper 3/ Q</w:t>
      </w:r>
      <w:r>
        <w:t>5</w:t>
      </w:r>
    </w:p>
    <w:p w14:paraId="0E2A626E" w14:textId="77777777" w:rsidR="000B1DAA" w:rsidRPr="001D31F3" w:rsidRDefault="000B1DAA" w:rsidP="000B1DAA">
      <w:pPr>
        <w:spacing w:after="0" w:line="240" w:lineRule="auto"/>
      </w:pPr>
      <w:r w:rsidRPr="003E2938">
        <w:rPr>
          <w:noProof/>
        </w:rPr>
        <w:drawing>
          <wp:inline distT="0" distB="0" distL="0" distR="0" wp14:anchorId="748A912B" wp14:editId="02F02100">
            <wp:extent cx="6198870" cy="1021715"/>
            <wp:effectExtent l="0" t="0" r="0" b="0"/>
            <wp:docPr id="9565" name="Picture 9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5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EDDD2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55/ </w:t>
      </w:r>
      <w:r>
        <w:rPr>
          <w:noProof/>
        </w:rPr>
        <w:t>iGCSE Chemistry/2003/s/Paper 3/ Q</w:t>
      </w:r>
      <w:r>
        <w:t>iGCSE Chemistry/201</w:t>
      </w:r>
    </w:p>
    <w:p w14:paraId="54607C2F" w14:textId="77777777" w:rsidR="000B1DAA" w:rsidRPr="001D31F3" w:rsidRDefault="000B1DAA" w:rsidP="000B1DAA">
      <w:pPr>
        <w:spacing w:after="0" w:line="240" w:lineRule="auto"/>
      </w:pPr>
      <w:r w:rsidRPr="003E2938">
        <w:rPr>
          <w:noProof/>
        </w:rPr>
        <w:drawing>
          <wp:inline distT="0" distB="0" distL="0" distR="0" wp14:anchorId="512EB293" wp14:editId="07858661">
            <wp:extent cx="6750685" cy="833755"/>
            <wp:effectExtent l="0" t="0" r="0" b="0"/>
            <wp:docPr id="9562" name="Picture 9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3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AB3AA" w14:textId="77777777" w:rsidR="00950D1B" w:rsidRDefault="00950D1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1488E813" w14:textId="65363135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56/ </w:t>
      </w:r>
      <w:r>
        <w:rPr>
          <w:noProof/>
        </w:rPr>
        <w:t>iGCSE Chemistry/2002/w/Paper 3/ Q4</w:t>
      </w:r>
    </w:p>
    <w:p w14:paraId="633BE1F0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75473">
        <w:rPr>
          <w:noProof/>
        </w:rPr>
        <w:drawing>
          <wp:inline distT="0" distB="0" distL="0" distR="0" wp14:anchorId="2880DA9B" wp14:editId="724F3BF4">
            <wp:extent cx="5325110" cy="3025775"/>
            <wp:effectExtent l="0" t="0" r="0" b="0"/>
            <wp:docPr id="9559" name="Picture 9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9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110" cy="302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7A781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57/ </w:t>
      </w:r>
      <w:r>
        <w:rPr>
          <w:noProof/>
        </w:rPr>
        <w:t>iGCSE Chemistry/2002/s/Paper 3/ Q</w:t>
      </w:r>
      <w:r>
        <w:t>3</w:t>
      </w:r>
    </w:p>
    <w:p w14:paraId="3CC1C83F" w14:textId="77777777" w:rsidR="000B1DAA" w:rsidRPr="001D31F3" w:rsidRDefault="000B1DAA" w:rsidP="000B1DAA">
      <w:pPr>
        <w:spacing w:after="0" w:line="240" w:lineRule="auto"/>
      </w:pPr>
      <w:r w:rsidRPr="00802105">
        <w:rPr>
          <w:noProof/>
        </w:rPr>
        <w:drawing>
          <wp:inline distT="0" distB="0" distL="0" distR="0" wp14:anchorId="64BC0310" wp14:editId="1BCE6DBB">
            <wp:extent cx="6118225" cy="2299335"/>
            <wp:effectExtent l="0" t="0" r="0" b="0"/>
            <wp:docPr id="9557" name="Picture 9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7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210" b="4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25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BDE31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58/ </w:t>
      </w:r>
      <w:r>
        <w:rPr>
          <w:noProof/>
        </w:rPr>
        <w:t>iGCSE Chemistry/2001/w/Paper 3/ Q4</w:t>
      </w:r>
    </w:p>
    <w:p w14:paraId="3AF7FEAE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72906">
        <w:rPr>
          <w:noProof/>
        </w:rPr>
        <w:drawing>
          <wp:inline distT="0" distB="0" distL="0" distR="0" wp14:anchorId="59546E82" wp14:editId="17204752">
            <wp:extent cx="6037580" cy="1654175"/>
            <wp:effectExtent l="0" t="0" r="0" b="0"/>
            <wp:docPr id="9554" name="Picture 9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4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580" cy="1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32B83" w14:textId="77777777" w:rsidR="000B1DAA" w:rsidRDefault="000B1DAA"/>
    <w:p w14:paraId="45DF1E6B" w14:textId="77777777" w:rsidR="00950D1B" w:rsidRDefault="00950D1B">
      <w:pPr>
        <w:rPr>
          <w:rFonts w:asciiTheme="majorHAnsi" w:eastAsiaTheme="majorEastAsia" w:hAnsiTheme="majorHAnsi" w:cstheme="majorBidi"/>
          <w:color w:val="2E74B5" w:themeColor="accent1" w:themeShade="BF"/>
          <w:sz w:val="36"/>
          <w:szCs w:val="36"/>
        </w:rPr>
      </w:pPr>
      <w:r>
        <w:br w:type="page"/>
      </w:r>
    </w:p>
    <w:p w14:paraId="23813D24" w14:textId="57648214" w:rsidR="000B1DAA" w:rsidRDefault="000B1DAA" w:rsidP="000B1DAA">
      <w:pPr>
        <w:pStyle w:val="Heading1"/>
      </w:pPr>
      <w:bookmarkStart w:id="8" w:name="_Toc507579272"/>
      <w:r>
        <w:lastRenderedPageBreak/>
        <w:t>Topic 7 Chemical reactions including rate, equilibrium and redox</w:t>
      </w:r>
      <w:bookmarkEnd w:id="8"/>
    </w:p>
    <w:p w14:paraId="080CB1F1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59/ </w:t>
      </w:r>
      <w:r>
        <w:rPr>
          <w:noProof/>
        </w:rPr>
        <w:t>iGCSE Chemistry/2015/w/Paper 31/</w:t>
      </w:r>
    </w:p>
    <w:p w14:paraId="6A132AD5" w14:textId="77777777" w:rsidR="000B1DAA" w:rsidRDefault="000B1DAA" w:rsidP="000B1DAA">
      <w:pPr>
        <w:spacing w:after="0" w:line="240" w:lineRule="auto"/>
        <w:rPr>
          <w:noProof/>
        </w:rPr>
      </w:pPr>
      <w:r w:rsidRPr="005C5863">
        <w:rPr>
          <w:noProof/>
        </w:rPr>
        <w:drawing>
          <wp:inline distT="0" distB="0" distL="0" distR="0" wp14:anchorId="3E4B6E09" wp14:editId="6EC922E3">
            <wp:extent cx="6374130" cy="8552180"/>
            <wp:effectExtent l="0" t="0" r="0" b="0"/>
            <wp:docPr id="95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855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F201C" w14:textId="77777777" w:rsidR="000B1DAA" w:rsidRDefault="000B1DAA" w:rsidP="000B1DAA">
      <w:pPr>
        <w:spacing w:after="0" w:line="240" w:lineRule="auto"/>
        <w:rPr>
          <w:noProof/>
        </w:rPr>
      </w:pPr>
      <w:r w:rsidRPr="005C5863">
        <w:rPr>
          <w:noProof/>
        </w:rPr>
        <w:lastRenderedPageBreak/>
        <w:drawing>
          <wp:inline distT="0" distB="0" distL="0" distR="0" wp14:anchorId="354C5394" wp14:editId="4C2F2B02">
            <wp:extent cx="6064885" cy="2044065"/>
            <wp:effectExtent l="0" t="0" r="0" b="0"/>
            <wp:docPr id="95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885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FCE07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60/ </w:t>
      </w:r>
      <w:r>
        <w:rPr>
          <w:noProof/>
        </w:rPr>
        <w:t>iGCSE Chemistry/2015/s/Paper 31/</w:t>
      </w:r>
    </w:p>
    <w:p w14:paraId="3E6FC620" w14:textId="43223812" w:rsidR="000B1DAA" w:rsidRDefault="000B1DAA" w:rsidP="000B1DAA">
      <w:pPr>
        <w:spacing w:after="0" w:line="240" w:lineRule="auto"/>
        <w:rPr>
          <w:noProof/>
        </w:rPr>
      </w:pPr>
      <w:r w:rsidRPr="00A35CE9">
        <w:rPr>
          <w:noProof/>
        </w:rPr>
        <w:drawing>
          <wp:inline distT="0" distB="0" distL="0" distR="0" wp14:anchorId="4891C830" wp14:editId="3968F613">
            <wp:extent cx="6374130" cy="5669280"/>
            <wp:effectExtent l="0" t="0" r="7620" b="7620"/>
            <wp:docPr id="95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327"/>
                    <a:stretch/>
                  </pic:blipFill>
                  <pic:spPr bwMode="auto">
                    <a:xfrm>
                      <a:off x="0" y="0"/>
                      <a:ext cx="6374130" cy="566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CDD1E0" w14:textId="3E73D10F" w:rsidR="00950D1B" w:rsidRDefault="00950D1B" w:rsidP="000B1DAA">
      <w:pPr>
        <w:spacing w:after="0" w:line="240" w:lineRule="auto"/>
        <w:rPr>
          <w:noProof/>
        </w:rPr>
      </w:pPr>
      <w:r w:rsidRPr="00A35CE9">
        <w:rPr>
          <w:noProof/>
        </w:rPr>
        <w:lastRenderedPageBreak/>
        <w:drawing>
          <wp:inline distT="0" distB="0" distL="0" distR="0" wp14:anchorId="7C27F20E" wp14:editId="6B2E0044">
            <wp:extent cx="6285714" cy="2660650"/>
            <wp:effectExtent l="0" t="0" r="1270" b="635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94"/>
                    <a:stretch/>
                  </pic:blipFill>
                  <pic:spPr bwMode="auto">
                    <a:xfrm>
                      <a:off x="0" y="0"/>
                      <a:ext cx="6285865" cy="266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107C76" w14:textId="77777777" w:rsidR="000B1DAA" w:rsidRDefault="000B1DAA" w:rsidP="000B1DAA">
      <w:pPr>
        <w:spacing w:after="0" w:line="240" w:lineRule="auto"/>
        <w:rPr>
          <w:noProof/>
        </w:rPr>
      </w:pPr>
      <w:r w:rsidRPr="00A35CE9">
        <w:rPr>
          <w:noProof/>
        </w:rPr>
        <w:drawing>
          <wp:inline distT="0" distB="0" distL="0" distR="0" wp14:anchorId="3EF432E5" wp14:editId="39515688">
            <wp:extent cx="6158865" cy="2487930"/>
            <wp:effectExtent l="0" t="0" r="0" b="0"/>
            <wp:docPr id="95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86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3959B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61/ </w:t>
      </w:r>
      <w:r>
        <w:rPr>
          <w:noProof/>
        </w:rPr>
        <w:t>iGCSE Chemistry/2015/s/Paper 31/</w:t>
      </w:r>
    </w:p>
    <w:p w14:paraId="630F33DF" w14:textId="6B53E322" w:rsidR="000B1DAA" w:rsidRDefault="000B1DAA" w:rsidP="000B1DAA">
      <w:pPr>
        <w:spacing w:after="0" w:line="240" w:lineRule="auto"/>
        <w:rPr>
          <w:noProof/>
        </w:rPr>
      </w:pPr>
      <w:r w:rsidRPr="00A35CE9">
        <w:rPr>
          <w:noProof/>
        </w:rPr>
        <w:drawing>
          <wp:inline distT="0" distB="0" distL="0" distR="0" wp14:anchorId="007162FF" wp14:editId="1C21F9D7">
            <wp:extent cx="6387465" cy="4114800"/>
            <wp:effectExtent l="0" t="0" r="0" b="0"/>
            <wp:docPr id="95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560" b="10561"/>
                    <a:stretch/>
                  </pic:blipFill>
                  <pic:spPr bwMode="auto">
                    <a:xfrm>
                      <a:off x="0" y="0"/>
                      <a:ext cx="638746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3D831F" w14:textId="1355557C" w:rsidR="00950D1B" w:rsidRPr="00945BDF" w:rsidRDefault="00950D1B" w:rsidP="000B1DAA">
      <w:pPr>
        <w:spacing w:after="0" w:line="240" w:lineRule="auto"/>
        <w:rPr>
          <w:noProof/>
        </w:rPr>
      </w:pPr>
      <w:r w:rsidRPr="00A35CE9">
        <w:rPr>
          <w:noProof/>
        </w:rPr>
        <w:lastRenderedPageBreak/>
        <w:drawing>
          <wp:inline distT="0" distB="0" distL="0" distR="0" wp14:anchorId="4BBD239A" wp14:editId="72298452">
            <wp:extent cx="6285330" cy="932815"/>
            <wp:effectExtent l="0" t="0" r="1270" b="635"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661"/>
                    <a:stretch/>
                  </pic:blipFill>
                  <pic:spPr bwMode="auto">
                    <a:xfrm>
                      <a:off x="0" y="0"/>
                      <a:ext cx="6285865" cy="93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45E6AD" w14:textId="77777777" w:rsidR="000B1DAA" w:rsidRDefault="000B1DAA" w:rsidP="000B1DAA">
      <w:pPr>
        <w:spacing w:after="0" w:line="240" w:lineRule="auto"/>
        <w:rPr>
          <w:noProof/>
        </w:rPr>
      </w:pPr>
      <w:r w:rsidRPr="00A35CE9">
        <w:rPr>
          <w:noProof/>
        </w:rPr>
        <w:drawing>
          <wp:inline distT="0" distB="0" distL="0" distR="0" wp14:anchorId="36C068D0" wp14:editId="0E81D11D">
            <wp:extent cx="6078220" cy="4679315"/>
            <wp:effectExtent l="0" t="0" r="0" b="0"/>
            <wp:docPr id="95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220" cy="467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F4D91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62/ </w:t>
      </w:r>
      <w:r>
        <w:rPr>
          <w:noProof/>
        </w:rPr>
        <w:t>iGCSE Chemistry/2015/s/Paper 31/</w:t>
      </w:r>
    </w:p>
    <w:p w14:paraId="053FA1E6" w14:textId="77777777" w:rsidR="000B1DAA" w:rsidRDefault="000B1DAA" w:rsidP="000B1DAA">
      <w:pPr>
        <w:spacing w:after="0" w:line="240" w:lineRule="auto"/>
        <w:rPr>
          <w:noProof/>
        </w:rPr>
      </w:pPr>
      <w:r w:rsidRPr="00A35CE9">
        <w:rPr>
          <w:noProof/>
        </w:rPr>
        <w:drawing>
          <wp:inline distT="0" distB="0" distL="0" distR="0" wp14:anchorId="254003BA" wp14:editId="23DBC745">
            <wp:extent cx="6374130" cy="605155"/>
            <wp:effectExtent l="0" t="0" r="0" b="0"/>
            <wp:docPr id="95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2AF72" w14:textId="22699D34" w:rsidR="000B1DAA" w:rsidRDefault="000B1DAA" w:rsidP="000B1DAA">
      <w:pPr>
        <w:spacing w:after="0" w:line="240" w:lineRule="auto"/>
        <w:rPr>
          <w:noProof/>
        </w:rPr>
      </w:pPr>
      <w:r w:rsidRPr="00A35CE9">
        <w:rPr>
          <w:noProof/>
        </w:rPr>
        <w:drawing>
          <wp:inline distT="0" distB="0" distL="0" distR="0" wp14:anchorId="41786D98" wp14:editId="4BAD18C6">
            <wp:extent cx="6158865" cy="1760220"/>
            <wp:effectExtent l="0" t="0" r="0" b="0"/>
            <wp:docPr id="95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67" b="37012"/>
                    <a:stretch/>
                  </pic:blipFill>
                  <pic:spPr bwMode="auto">
                    <a:xfrm>
                      <a:off x="0" y="0"/>
                      <a:ext cx="6158865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C0A9AF" w14:textId="70A262DD" w:rsidR="00950D1B" w:rsidRDefault="00950D1B" w:rsidP="000B1DAA">
      <w:pPr>
        <w:spacing w:after="0" w:line="240" w:lineRule="auto"/>
        <w:rPr>
          <w:noProof/>
        </w:rPr>
      </w:pPr>
      <w:r w:rsidRPr="00A35CE9">
        <w:rPr>
          <w:noProof/>
        </w:rPr>
        <w:lastRenderedPageBreak/>
        <w:drawing>
          <wp:inline distT="0" distB="0" distL="0" distR="0" wp14:anchorId="20B7B0D9" wp14:editId="588BE153">
            <wp:extent cx="6158865" cy="2331720"/>
            <wp:effectExtent l="0" t="0" r="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90"/>
                    <a:stretch/>
                  </pic:blipFill>
                  <pic:spPr bwMode="auto">
                    <a:xfrm>
                      <a:off x="0" y="0"/>
                      <a:ext cx="6158865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819FC7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63/ </w:t>
      </w:r>
      <w:r>
        <w:rPr>
          <w:noProof/>
        </w:rPr>
        <w:t>iGCSE Chemistry/2014/s/Paper 31/</w:t>
      </w:r>
    </w:p>
    <w:p w14:paraId="6BDB5667" w14:textId="292FD8FA" w:rsidR="000B1DAA" w:rsidRDefault="000B1DAA" w:rsidP="000B1DAA">
      <w:pPr>
        <w:spacing w:after="0" w:line="240" w:lineRule="auto"/>
        <w:rPr>
          <w:noProof/>
        </w:rPr>
      </w:pPr>
      <w:r w:rsidRPr="003924B8">
        <w:rPr>
          <w:noProof/>
        </w:rPr>
        <w:drawing>
          <wp:inline distT="0" distB="0" distL="0" distR="0" wp14:anchorId="64771CE9" wp14:editId="7E8E640B">
            <wp:extent cx="6387465" cy="6949440"/>
            <wp:effectExtent l="0" t="0" r="0" b="3810"/>
            <wp:docPr id="95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06"/>
                    <a:stretch/>
                  </pic:blipFill>
                  <pic:spPr bwMode="auto">
                    <a:xfrm>
                      <a:off x="0" y="0"/>
                      <a:ext cx="6387465" cy="694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3C789" w14:textId="026A8B9F" w:rsidR="00950D1B" w:rsidRDefault="00950D1B" w:rsidP="000B1DAA">
      <w:pPr>
        <w:spacing w:after="0" w:line="240" w:lineRule="auto"/>
        <w:rPr>
          <w:noProof/>
        </w:rPr>
      </w:pPr>
      <w:r w:rsidRPr="003924B8">
        <w:rPr>
          <w:noProof/>
        </w:rPr>
        <w:lastRenderedPageBreak/>
        <w:drawing>
          <wp:inline distT="0" distB="0" distL="0" distR="0" wp14:anchorId="4C7B142C" wp14:editId="266D49CD">
            <wp:extent cx="6285618" cy="1247775"/>
            <wp:effectExtent l="0" t="0" r="1270" b="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693"/>
                    <a:stretch/>
                  </pic:blipFill>
                  <pic:spPr bwMode="auto">
                    <a:xfrm>
                      <a:off x="0" y="0"/>
                      <a:ext cx="6285865" cy="124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8EA7B3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924B8">
        <w:rPr>
          <w:noProof/>
        </w:rPr>
        <w:drawing>
          <wp:inline distT="0" distB="0" distL="0" distR="0" wp14:anchorId="4C8B1FA0" wp14:editId="10491FA9">
            <wp:extent cx="6131560" cy="4491355"/>
            <wp:effectExtent l="0" t="0" r="0" b="0"/>
            <wp:docPr id="95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560" cy="449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468A6" w14:textId="77777777" w:rsidR="000B1DAA" w:rsidRDefault="000B1DAA" w:rsidP="000B1DAA">
      <w:pPr>
        <w:spacing w:after="0" w:line="240" w:lineRule="auto"/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64/ </w:t>
      </w:r>
      <w:r>
        <w:t>iGCSE Chemistry/2013/w/Paper 31/</w:t>
      </w:r>
    </w:p>
    <w:p w14:paraId="50EF945A" w14:textId="6FC54AAB" w:rsidR="000B1DAA" w:rsidRDefault="000B1DAA" w:rsidP="000B1DAA">
      <w:pPr>
        <w:spacing w:after="0" w:line="240" w:lineRule="auto"/>
        <w:rPr>
          <w:noProof/>
        </w:rPr>
      </w:pPr>
      <w:r w:rsidRPr="00ED0B31">
        <w:rPr>
          <w:noProof/>
        </w:rPr>
        <w:drawing>
          <wp:inline distT="0" distB="0" distL="0" distR="0" wp14:anchorId="60504466" wp14:editId="0330B343">
            <wp:extent cx="6293485" cy="2880360"/>
            <wp:effectExtent l="0" t="0" r="0" b="0"/>
            <wp:docPr id="95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444"/>
                    <a:stretch/>
                  </pic:blipFill>
                  <pic:spPr bwMode="auto">
                    <a:xfrm>
                      <a:off x="0" y="0"/>
                      <a:ext cx="6293485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CE6F4A" w14:textId="26753437" w:rsidR="00950D1B" w:rsidRDefault="00950D1B" w:rsidP="000B1DAA">
      <w:pPr>
        <w:spacing w:after="0" w:line="240" w:lineRule="auto"/>
        <w:rPr>
          <w:noProof/>
        </w:rPr>
      </w:pPr>
      <w:r w:rsidRPr="00ED0B31">
        <w:rPr>
          <w:noProof/>
        </w:rPr>
        <w:lastRenderedPageBreak/>
        <w:drawing>
          <wp:inline distT="0" distB="0" distL="0" distR="0" wp14:anchorId="7960DA06" wp14:editId="0648B501">
            <wp:extent cx="6089632" cy="6286500"/>
            <wp:effectExtent l="0" t="0" r="6985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78"/>
                    <a:stretch/>
                  </pic:blipFill>
                  <pic:spPr bwMode="auto">
                    <a:xfrm>
                      <a:off x="0" y="0"/>
                      <a:ext cx="6091317" cy="628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1B17D7" w14:textId="77777777" w:rsidR="000B1DAA" w:rsidRPr="001D31F3" w:rsidRDefault="000B1DAA" w:rsidP="000B1DAA">
      <w:pPr>
        <w:spacing w:after="0" w:line="240" w:lineRule="auto"/>
      </w:pPr>
      <w:r w:rsidRPr="00ED0B31">
        <w:rPr>
          <w:noProof/>
        </w:rPr>
        <w:drawing>
          <wp:inline distT="0" distB="0" distL="0" distR="0" wp14:anchorId="41B4FDF2" wp14:editId="7C13AA4B">
            <wp:extent cx="6061271" cy="3406140"/>
            <wp:effectExtent l="0" t="0" r="0" b="3810"/>
            <wp:docPr id="95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141" cy="3407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E5019" w14:textId="77777777" w:rsidR="000B1DAA" w:rsidRDefault="000B1DAA" w:rsidP="000B1DAA">
      <w:pPr>
        <w:spacing w:after="0" w:line="240" w:lineRule="auto"/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65/ </w:t>
      </w:r>
      <w:r>
        <w:t>iGCSE Chemistry/2013/s/Paper 31/</w:t>
      </w:r>
    </w:p>
    <w:p w14:paraId="0703A361" w14:textId="77777777" w:rsidR="000B1DAA" w:rsidRDefault="000B1DAA" w:rsidP="000B1DAA">
      <w:pPr>
        <w:spacing w:after="0" w:line="240" w:lineRule="auto"/>
      </w:pPr>
      <w:r w:rsidRPr="00D23DAB">
        <w:rPr>
          <w:noProof/>
        </w:rPr>
        <w:drawing>
          <wp:inline distT="0" distB="0" distL="0" distR="0" wp14:anchorId="3F1C03D3" wp14:editId="30CB8095">
            <wp:extent cx="6387465" cy="5015865"/>
            <wp:effectExtent l="0" t="0" r="0" b="0"/>
            <wp:docPr id="9528" name="Picture 9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501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F80FA" w14:textId="77777777" w:rsidR="000B1DAA" w:rsidRPr="001D31F3" w:rsidRDefault="000B1DAA" w:rsidP="000B1DAA">
      <w:pPr>
        <w:spacing w:after="0" w:line="240" w:lineRule="auto"/>
      </w:pPr>
      <w:r w:rsidRPr="009C3254">
        <w:rPr>
          <w:noProof/>
        </w:rPr>
        <w:drawing>
          <wp:inline distT="0" distB="0" distL="0" distR="0" wp14:anchorId="0A10A02F" wp14:editId="3ADDEC90">
            <wp:extent cx="5970270" cy="4141470"/>
            <wp:effectExtent l="0" t="0" r="0" b="0"/>
            <wp:docPr id="9529" name="Picture 9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414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694E2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4F23CE43" w14:textId="0FF58BF3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66/ </w:t>
      </w:r>
      <w:r>
        <w:rPr>
          <w:noProof/>
        </w:rPr>
        <w:t>iGCSE Chemistry/2012/w/Paper 31/</w:t>
      </w:r>
    </w:p>
    <w:p w14:paraId="2BACB93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2B4295">
        <w:rPr>
          <w:noProof/>
        </w:rPr>
        <w:drawing>
          <wp:inline distT="0" distB="0" distL="0" distR="0" wp14:anchorId="6EC920B5" wp14:editId="34F8BC23">
            <wp:extent cx="6306820" cy="4007485"/>
            <wp:effectExtent l="0" t="0" r="0" b="0"/>
            <wp:docPr id="9526" name="Picture 9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6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820" cy="400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9EA11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67/ </w:t>
      </w:r>
      <w:r>
        <w:rPr>
          <w:noProof/>
        </w:rPr>
        <w:t>iGCSE Chemistry/2012/w/Paper 31/</w:t>
      </w:r>
    </w:p>
    <w:p w14:paraId="5AA55069" w14:textId="77777777" w:rsidR="000B1DAA" w:rsidRDefault="000B1DAA" w:rsidP="000B1DAA">
      <w:pPr>
        <w:spacing w:after="0" w:line="240" w:lineRule="auto"/>
        <w:rPr>
          <w:noProof/>
        </w:rPr>
      </w:pPr>
      <w:r w:rsidRPr="002B4295">
        <w:rPr>
          <w:noProof/>
        </w:rPr>
        <w:drawing>
          <wp:inline distT="0" distB="0" distL="0" distR="0" wp14:anchorId="45565245" wp14:editId="1B9F0CD1">
            <wp:extent cx="6400800" cy="470535"/>
            <wp:effectExtent l="0" t="0" r="0" b="0"/>
            <wp:docPr id="9523" name="Picture 9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3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7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ABBDE" w14:textId="77777777" w:rsidR="000B1DAA" w:rsidRPr="001D31F3" w:rsidRDefault="000B1DAA" w:rsidP="000B1DAA">
      <w:pPr>
        <w:tabs>
          <w:tab w:val="left" w:pos="10100"/>
        </w:tabs>
        <w:spacing w:after="0" w:line="240" w:lineRule="auto"/>
        <w:rPr>
          <w:noProof/>
        </w:rPr>
      </w:pPr>
      <w:r w:rsidRPr="002B4295">
        <w:rPr>
          <w:noProof/>
        </w:rPr>
        <w:drawing>
          <wp:inline distT="0" distB="0" distL="0" distR="0" wp14:anchorId="3FBB690B" wp14:editId="13B9B0E7">
            <wp:extent cx="6400800" cy="4491355"/>
            <wp:effectExtent l="0" t="0" r="0" b="0"/>
            <wp:docPr id="9524" name="Picture 9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4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49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40CD4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1DD5E075" w14:textId="63E9EC88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68/ </w:t>
      </w:r>
      <w:r>
        <w:rPr>
          <w:noProof/>
        </w:rPr>
        <w:t>iGCSE Chemistry/2012/w/Paper 31/</w:t>
      </w:r>
    </w:p>
    <w:p w14:paraId="3110B3CF" w14:textId="77777777" w:rsidR="000B1DAA" w:rsidRDefault="000B1DAA" w:rsidP="000B1DAA">
      <w:pPr>
        <w:spacing w:after="0" w:line="240" w:lineRule="auto"/>
        <w:rPr>
          <w:noProof/>
        </w:rPr>
      </w:pPr>
      <w:r w:rsidRPr="002B4295">
        <w:rPr>
          <w:noProof/>
        </w:rPr>
        <w:drawing>
          <wp:inline distT="0" distB="0" distL="0" distR="0" wp14:anchorId="55C44297" wp14:editId="653B8F4B">
            <wp:extent cx="6360160" cy="9385935"/>
            <wp:effectExtent l="0" t="0" r="0" b="0"/>
            <wp:docPr id="9520" name="Picture 9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0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938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ED4BA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2B4295">
        <w:rPr>
          <w:noProof/>
        </w:rPr>
        <w:lastRenderedPageBreak/>
        <w:drawing>
          <wp:inline distT="0" distB="0" distL="0" distR="0" wp14:anchorId="38F5146D" wp14:editId="2D1D6DD2">
            <wp:extent cx="6360160" cy="1990090"/>
            <wp:effectExtent l="0" t="0" r="0" b="0"/>
            <wp:docPr id="9521" name="Picture 9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19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3DD2D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69/ </w:t>
      </w:r>
      <w:r>
        <w:rPr>
          <w:noProof/>
        </w:rPr>
        <w:t>iGCSE Chemistry/2012/s/Paper 31/</w:t>
      </w:r>
    </w:p>
    <w:p w14:paraId="3208FFFC" w14:textId="77777777" w:rsidR="000B1DAA" w:rsidRDefault="000B1DAA" w:rsidP="000B1DAA">
      <w:pPr>
        <w:spacing w:after="0" w:line="240" w:lineRule="auto"/>
        <w:rPr>
          <w:noProof/>
        </w:rPr>
      </w:pPr>
      <w:r w:rsidRPr="00972B85">
        <w:rPr>
          <w:noProof/>
        </w:rPr>
        <w:drawing>
          <wp:inline distT="0" distB="0" distL="0" distR="0" wp14:anchorId="5D0ACB0F" wp14:editId="021CDA04">
            <wp:extent cx="6279515" cy="659130"/>
            <wp:effectExtent l="0" t="0" r="0" b="0"/>
            <wp:docPr id="9517" name="Picture 9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7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65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12AF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972B85">
        <w:rPr>
          <w:noProof/>
        </w:rPr>
        <w:drawing>
          <wp:inline distT="0" distB="0" distL="0" distR="0" wp14:anchorId="27E47D95" wp14:editId="03B28478">
            <wp:extent cx="6400800" cy="3146425"/>
            <wp:effectExtent l="0" t="0" r="0" b="0"/>
            <wp:docPr id="9518" name="Picture 9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8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14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9CCA0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70/ </w:t>
      </w:r>
      <w:r>
        <w:rPr>
          <w:noProof/>
        </w:rPr>
        <w:t>iGCSE Chemistry/2012/s/Paper 31/</w:t>
      </w:r>
    </w:p>
    <w:p w14:paraId="665BE4DF" w14:textId="77777777" w:rsidR="000B1DAA" w:rsidRDefault="000B1DAA" w:rsidP="000B1DAA">
      <w:pPr>
        <w:spacing w:after="0" w:line="240" w:lineRule="auto"/>
        <w:rPr>
          <w:noProof/>
        </w:rPr>
      </w:pPr>
      <w:r w:rsidRPr="00972B85">
        <w:rPr>
          <w:noProof/>
        </w:rPr>
        <w:drawing>
          <wp:inline distT="0" distB="0" distL="0" distR="0" wp14:anchorId="729090B6" wp14:editId="2F0C7AE6">
            <wp:extent cx="6279515" cy="659130"/>
            <wp:effectExtent l="0" t="0" r="0" b="0"/>
            <wp:docPr id="9514" name="Picture 9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4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65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83B8A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972B85">
        <w:rPr>
          <w:noProof/>
        </w:rPr>
        <w:drawing>
          <wp:inline distT="0" distB="0" distL="0" distR="0" wp14:anchorId="0CD388DF" wp14:editId="2A369925">
            <wp:extent cx="6333490" cy="2581910"/>
            <wp:effectExtent l="0" t="0" r="0" b="0"/>
            <wp:docPr id="9515" name="Picture 9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5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17166" w14:textId="77777777" w:rsidR="00950D1B" w:rsidRDefault="00950D1B" w:rsidP="000B1DAA">
      <w:pPr>
        <w:spacing w:after="0" w:line="240" w:lineRule="auto"/>
        <w:rPr>
          <w:rFonts w:ascii="Calibri" w:hAnsi="Calibri" w:cs="Calibri"/>
          <w:color w:val="000000"/>
          <w:sz w:val="22"/>
          <w:szCs w:val="22"/>
        </w:rPr>
      </w:pPr>
    </w:p>
    <w:p w14:paraId="2FC118FE" w14:textId="359BAB25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71/ </w:t>
      </w:r>
      <w:r>
        <w:rPr>
          <w:noProof/>
        </w:rPr>
        <w:t>iGCSE Chemistry/2011/w/Paper 31/ Q5</w:t>
      </w:r>
    </w:p>
    <w:p w14:paraId="1DE8857E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0B9DFAE2" wp14:editId="46AE6CCB">
            <wp:extent cx="6320155" cy="3106420"/>
            <wp:effectExtent l="0" t="0" r="0" b="0"/>
            <wp:docPr id="9512" name="Picture 9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310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5F59B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72/ </w:t>
      </w:r>
      <w:r>
        <w:rPr>
          <w:noProof/>
        </w:rPr>
        <w:t>iGCSE Chemistry/2011/w/Paper 31/</w:t>
      </w:r>
    </w:p>
    <w:p w14:paraId="295C22CA" w14:textId="77777777" w:rsidR="00950D1B" w:rsidRDefault="000B1DAA" w:rsidP="000B1DAA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2C908688" wp14:editId="44992D48">
            <wp:extent cx="6050915" cy="5394960"/>
            <wp:effectExtent l="0" t="0" r="6985" b="0"/>
            <wp:docPr id="9509" name="Picture 9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9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687"/>
                    <a:stretch/>
                  </pic:blipFill>
                  <pic:spPr bwMode="auto">
                    <a:xfrm>
                      <a:off x="0" y="0"/>
                      <a:ext cx="6050915" cy="539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C3C6A" w14:textId="36BBC4B0" w:rsidR="000B1DAA" w:rsidRPr="001D31F3" w:rsidRDefault="00950D1B" w:rsidP="000B1DAA">
      <w:pPr>
        <w:spacing w:after="0" w:line="240" w:lineRule="auto"/>
        <w:rPr>
          <w:noProof/>
        </w:rPr>
      </w:pPr>
      <w:r w:rsidRPr="00D72060">
        <w:rPr>
          <w:noProof/>
        </w:rPr>
        <w:lastRenderedPageBreak/>
        <w:drawing>
          <wp:inline distT="0" distB="0" distL="0" distR="0" wp14:anchorId="5C756010" wp14:editId="27CBC9A0">
            <wp:extent cx="6050915" cy="2717800"/>
            <wp:effectExtent l="0" t="0" r="6985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9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94"/>
                    <a:stretch/>
                  </pic:blipFill>
                  <pic:spPr bwMode="auto">
                    <a:xfrm>
                      <a:off x="0" y="0"/>
                      <a:ext cx="6050915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1DAA" w:rsidRPr="00D72060">
        <w:rPr>
          <w:noProof/>
        </w:rPr>
        <w:drawing>
          <wp:inline distT="0" distB="0" distL="0" distR="0" wp14:anchorId="0E07566F" wp14:editId="4A8BA0E9">
            <wp:extent cx="6158865" cy="1465580"/>
            <wp:effectExtent l="0" t="0" r="0" b="0"/>
            <wp:docPr id="9510" name="Picture 9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0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865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660C9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73/ </w:t>
      </w:r>
      <w:r>
        <w:rPr>
          <w:noProof/>
        </w:rPr>
        <w:t>iGCSE Chemistry/2011/w/Paper 31/</w:t>
      </w:r>
    </w:p>
    <w:p w14:paraId="4A9BD44A" w14:textId="05B5852D" w:rsidR="000B1DAA" w:rsidRDefault="000B1DAA" w:rsidP="000B1DAA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69A8FA83" wp14:editId="5FB7D973">
            <wp:extent cx="6050915" cy="4754880"/>
            <wp:effectExtent l="0" t="0" r="6985" b="7620"/>
            <wp:docPr id="9506" name="Picture 9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6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382"/>
                    <a:stretch/>
                  </pic:blipFill>
                  <pic:spPr bwMode="auto">
                    <a:xfrm>
                      <a:off x="0" y="0"/>
                      <a:ext cx="6050915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2C752" w14:textId="3561CEFD" w:rsidR="00950D1B" w:rsidRDefault="00950D1B" w:rsidP="000B1DAA">
      <w:pPr>
        <w:spacing w:after="0" w:line="240" w:lineRule="auto"/>
        <w:rPr>
          <w:noProof/>
        </w:rPr>
      </w:pPr>
      <w:r w:rsidRPr="00D72060">
        <w:rPr>
          <w:noProof/>
        </w:rPr>
        <w:lastRenderedPageBreak/>
        <w:drawing>
          <wp:inline distT="0" distB="0" distL="0" distR="0" wp14:anchorId="044E83A6" wp14:editId="244F5ABE">
            <wp:extent cx="6050915" cy="4190365"/>
            <wp:effectExtent l="0" t="0" r="6985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6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29"/>
                    <a:stretch/>
                  </pic:blipFill>
                  <pic:spPr bwMode="auto">
                    <a:xfrm>
                      <a:off x="0" y="0"/>
                      <a:ext cx="6050915" cy="419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2BE97B" w14:textId="77777777" w:rsidR="000B1DAA" w:rsidRPr="001D31F3" w:rsidRDefault="000B1DAA" w:rsidP="000B1DAA">
      <w:pPr>
        <w:tabs>
          <w:tab w:val="left" w:pos="8660"/>
        </w:tabs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05811A18" wp14:editId="44D2ADA3">
            <wp:extent cx="6050915" cy="3227070"/>
            <wp:effectExtent l="0" t="0" r="0" b="0"/>
            <wp:docPr id="9507" name="Picture 9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7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32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73833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4AA90247" w14:textId="6B2D6EF9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74/ </w:t>
      </w:r>
      <w:r>
        <w:rPr>
          <w:noProof/>
        </w:rPr>
        <w:t>iGCSE Chemistry/2011/s/Paper 31/ Q5</w:t>
      </w:r>
    </w:p>
    <w:p w14:paraId="50C93B87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615C126A" wp14:editId="243B624C">
            <wp:extent cx="6360160" cy="5244465"/>
            <wp:effectExtent l="0" t="0" r="0" b="0"/>
            <wp:docPr id="9504" name="Picture 9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4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524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D8CCC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75/ </w:t>
      </w:r>
      <w:r>
        <w:rPr>
          <w:noProof/>
        </w:rPr>
        <w:t>iGCSE Chemistry/2010/w/Paper 31/</w:t>
      </w:r>
    </w:p>
    <w:p w14:paraId="640F5762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B68DD">
        <w:rPr>
          <w:noProof/>
        </w:rPr>
        <w:drawing>
          <wp:inline distT="0" distB="0" distL="0" distR="0" wp14:anchorId="1536C5C5" wp14:editId="714DC6F8">
            <wp:extent cx="6306820" cy="3792220"/>
            <wp:effectExtent l="0" t="0" r="0" b="0"/>
            <wp:docPr id="9502" name="Picture 9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2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820" cy="379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6CAEC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3B982C4F" w14:textId="54E6826F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76/ </w:t>
      </w:r>
      <w:r>
        <w:rPr>
          <w:noProof/>
        </w:rPr>
        <w:t>iGCSE Chemistry/2010/s/Paper 31/ Q4</w:t>
      </w:r>
    </w:p>
    <w:p w14:paraId="57E8A724" w14:textId="77777777" w:rsidR="000B1DAA" w:rsidRDefault="000B1DAA" w:rsidP="000B1DAA">
      <w:pPr>
        <w:spacing w:after="0" w:line="240" w:lineRule="auto"/>
        <w:rPr>
          <w:noProof/>
        </w:rPr>
      </w:pPr>
      <w:r w:rsidRPr="00EF0EF7">
        <w:rPr>
          <w:noProof/>
        </w:rPr>
        <w:drawing>
          <wp:inline distT="0" distB="0" distL="0" distR="0" wp14:anchorId="4FD6FEF8" wp14:editId="06005912">
            <wp:extent cx="6306820" cy="2797175"/>
            <wp:effectExtent l="0" t="0" r="0" b="0"/>
            <wp:docPr id="9498" name="Picture 9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8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820" cy="279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1051F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F0EF7">
        <w:rPr>
          <w:noProof/>
        </w:rPr>
        <w:drawing>
          <wp:inline distT="0" distB="0" distL="0" distR="0" wp14:anchorId="5665CD5F" wp14:editId="0B558AB0">
            <wp:extent cx="6374130" cy="6652260"/>
            <wp:effectExtent l="0" t="0" r="7620" b="0"/>
            <wp:docPr id="9499" name="Picture 9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9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4"/>
                    <a:stretch/>
                  </pic:blipFill>
                  <pic:spPr bwMode="auto">
                    <a:xfrm>
                      <a:off x="0" y="0"/>
                      <a:ext cx="6374130" cy="665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0E1F1A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77/ </w:t>
      </w:r>
      <w:r>
        <w:rPr>
          <w:noProof/>
        </w:rPr>
        <w:t>iGCSE Chemistry/2010/s/Paper 31/</w:t>
      </w:r>
    </w:p>
    <w:p w14:paraId="14CBDBB3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F0EF7">
        <w:rPr>
          <w:noProof/>
        </w:rPr>
        <w:drawing>
          <wp:inline distT="0" distB="0" distL="0" distR="0" wp14:anchorId="6C25AE39" wp14:editId="7C99C45A">
            <wp:extent cx="6360160" cy="7570470"/>
            <wp:effectExtent l="0" t="0" r="0" b="0"/>
            <wp:docPr id="9496" name="Picture 9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6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75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804FA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6BB81ECB" w14:textId="1945645D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78/ </w:t>
      </w:r>
      <w:r>
        <w:rPr>
          <w:noProof/>
        </w:rPr>
        <w:t>iGCSE Chemistry/2009/w/Paper 3/ Q6</w:t>
      </w:r>
    </w:p>
    <w:p w14:paraId="11823780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320EB672" wp14:editId="7979EFBA">
            <wp:extent cx="6360160" cy="2030730"/>
            <wp:effectExtent l="0" t="0" r="0" b="0"/>
            <wp:docPr id="9493" name="Picture 9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3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2F0A">
        <w:rPr>
          <w:noProof/>
        </w:rPr>
        <w:drawing>
          <wp:inline distT="0" distB="0" distL="0" distR="0" wp14:anchorId="55EEBB3D" wp14:editId="4291F8FD">
            <wp:extent cx="6360160" cy="2111375"/>
            <wp:effectExtent l="0" t="0" r="0" b="0"/>
            <wp:docPr id="9494" name="Picture 9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4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7F6C0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79/ </w:t>
      </w:r>
      <w:r>
        <w:rPr>
          <w:noProof/>
        </w:rPr>
        <w:t>iGCSE Chemistry/2009/w/Paper 3/ Q6</w:t>
      </w:r>
    </w:p>
    <w:p w14:paraId="1FE20802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7509D5FA" wp14:editId="1562D062">
            <wp:extent cx="6333490" cy="3119755"/>
            <wp:effectExtent l="0" t="0" r="0" b="0"/>
            <wp:docPr id="9491" name="Picture 9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311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65F0B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3D59E98D" w14:textId="55E4B8E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80/ </w:t>
      </w:r>
      <w:r>
        <w:rPr>
          <w:noProof/>
        </w:rPr>
        <w:t>iGCSE Chemistry/2009/w/Paper 3/ Q4</w:t>
      </w:r>
    </w:p>
    <w:p w14:paraId="3D61A23C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0AE0FD1F" wp14:editId="745B469B">
            <wp:extent cx="6333490" cy="4975225"/>
            <wp:effectExtent l="0" t="0" r="0" b="0"/>
            <wp:docPr id="9489" name="Picture 9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9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0" b="2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497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9B3BB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81/ </w:t>
      </w:r>
      <w:r>
        <w:rPr>
          <w:noProof/>
        </w:rPr>
        <w:t>iGCSE Chemistry/2008/s/Paper 31/</w:t>
      </w:r>
    </w:p>
    <w:p w14:paraId="54910844" w14:textId="1475B9B2" w:rsidR="000B1DAA" w:rsidRDefault="000B1DAA" w:rsidP="000B1DAA">
      <w:pPr>
        <w:spacing w:after="0" w:line="240" w:lineRule="auto"/>
        <w:rPr>
          <w:noProof/>
        </w:rPr>
      </w:pPr>
      <w:r w:rsidRPr="002C2E41">
        <w:rPr>
          <w:noProof/>
        </w:rPr>
        <w:drawing>
          <wp:inline distT="0" distB="0" distL="0" distR="0" wp14:anchorId="6CB098EC" wp14:editId="7C435DB4">
            <wp:extent cx="6279515" cy="3291840"/>
            <wp:effectExtent l="0" t="0" r="6985" b="3810"/>
            <wp:docPr id="9487" name="Picture 9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7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624"/>
                    <a:stretch/>
                  </pic:blipFill>
                  <pic:spPr bwMode="auto">
                    <a:xfrm>
                      <a:off x="0" y="0"/>
                      <a:ext cx="6279515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61A33B" w14:textId="7A201941" w:rsidR="00950D1B" w:rsidRPr="001D31F3" w:rsidRDefault="00950D1B" w:rsidP="000B1DAA">
      <w:pPr>
        <w:spacing w:after="0" w:line="240" w:lineRule="auto"/>
        <w:rPr>
          <w:noProof/>
        </w:rPr>
      </w:pPr>
      <w:r w:rsidRPr="002C2E41">
        <w:rPr>
          <w:noProof/>
        </w:rPr>
        <w:lastRenderedPageBreak/>
        <w:drawing>
          <wp:inline distT="0" distB="0" distL="0" distR="0" wp14:anchorId="3C75C627" wp14:editId="06D839B6">
            <wp:extent cx="6279515" cy="5990590"/>
            <wp:effectExtent l="0" t="0" r="698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7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22"/>
                    <a:stretch/>
                  </pic:blipFill>
                  <pic:spPr bwMode="auto">
                    <a:xfrm>
                      <a:off x="0" y="0"/>
                      <a:ext cx="6279515" cy="599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F6F1CB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82/ </w:t>
      </w:r>
      <w:r>
        <w:rPr>
          <w:noProof/>
        </w:rPr>
        <w:t>iGCSE Chemistry/2008/s/Paper 31/</w:t>
      </w:r>
    </w:p>
    <w:p w14:paraId="41525BE3" w14:textId="77777777" w:rsidR="00950D1B" w:rsidRDefault="000B1DAA" w:rsidP="000B1DAA">
      <w:pPr>
        <w:spacing w:after="0" w:line="240" w:lineRule="auto"/>
        <w:rPr>
          <w:noProof/>
        </w:rPr>
      </w:pPr>
      <w:r w:rsidRPr="001F1011">
        <w:rPr>
          <w:noProof/>
        </w:rPr>
        <w:drawing>
          <wp:inline distT="0" distB="0" distL="0" distR="0" wp14:anchorId="487B696B" wp14:editId="55A18364">
            <wp:extent cx="6387465" cy="3474720"/>
            <wp:effectExtent l="0" t="0" r="0" b="0"/>
            <wp:docPr id="9483" name="Picture 9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3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94"/>
                    <a:stretch/>
                  </pic:blipFill>
                  <pic:spPr bwMode="auto">
                    <a:xfrm>
                      <a:off x="0" y="0"/>
                      <a:ext cx="6387465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A6D176" w14:textId="11CB5A42" w:rsidR="000B1DAA" w:rsidRPr="001D31F3" w:rsidRDefault="000B1DAA" w:rsidP="000B1DAA">
      <w:pPr>
        <w:spacing w:after="0" w:line="240" w:lineRule="auto"/>
        <w:rPr>
          <w:noProof/>
        </w:rPr>
      </w:pPr>
      <w:r w:rsidRPr="001F1011">
        <w:rPr>
          <w:noProof/>
        </w:rPr>
        <w:lastRenderedPageBreak/>
        <w:drawing>
          <wp:inline distT="0" distB="0" distL="0" distR="0" wp14:anchorId="191E53FE" wp14:editId="3B88F551">
            <wp:extent cx="6185535" cy="1196975"/>
            <wp:effectExtent l="0" t="0" r="0" b="0"/>
            <wp:docPr id="9484" name="Picture 9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4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535" cy="11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E781A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83/ </w:t>
      </w:r>
      <w:r>
        <w:rPr>
          <w:noProof/>
        </w:rPr>
        <w:t>iGCSE Chemistry/2007/w/Paper 3/ Q6</w:t>
      </w:r>
    </w:p>
    <w:p w14:paraId="56126E49" w14:textId="77777777" w:rsidR="000B1DAA" w:rsidRDefault="000B1DAA" w:rsidP="000B1DAA">
      <w:pPr>
        <w:spacing w:after="0" w:line="240" w:lineRule="auto"/>
        <w:rPr>
          <w:noProof/>
        </w:rPr>
      </w:pPr>
      <w:r w:rsidRPr="007D6092">
        <w:rPr>
          <w:noProof/>
        </w:rPr>
        <w:drawing>
          <wp:inline distT="0" distB="0" distL="0" distR="0" wp14:anchorId="1037E731" wp14:editId="4BACF035">
            <wp:extent cx="5096510" cy="618490"/>
            <wp:effectExtent l="0" t="0" r="0" b="0"/>
            <wp:docPr id="9480" name="Picture 9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0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10" cy="61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DD5A4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7D6092">
        <w:rPr>
          <w:noProof/>
        </w:rPr>
        <w:drawing>
          <wp:inline distT="0" distB="0" distL="0" distR="0" wp14:anchorId="4487FDF1" wp14:editId="3025D47A">
            <wp:extent cx="5782310" cy="1062355"/>
            <wp:effectExtent l="0" t="0" r="0" b="0"/>
            <wp:docPr id="9481" name="Picture 9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310" cy="106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9B65E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84/ </w:t>
      </w:r>
      <w:r>
        <w:rPr>
          <w:noProof/>
        </w:rPr>
        <w:t>iGCSE Chemistry/2007/w/Paper 3/ Q2 (b)</w:t>
      </w:r>
    </w:p>
    <w:p w14:paraId="06F5FA0F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4D2924">
        <w:rPr>
          <w:noProof/>
        </w:rPr>
        <w:drawing>
          <wp:inline distT="0" distB="0" distL="0" distR="0" wp14:anchorId="36552290" wp14:editId="7B1BCAC5">
            <wp:extent cx="6279515" cy="2218690"/>
            <wp:effectExtent l="0" t="0" r="0" b="0"/>
            <wp:docPr id="9478" name="Picture 9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8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6D6FC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85/ </w:t>
      </w:r>
      <w:r>
        <w:rPr>
          <w:noProof/>
        </w:rPr>
        <w:t>iGCSE Chemistry/2007/w/Paper 3/</w:t>
      </w:r>
    </w:p>
    <w:p w14:paraId="40F24A9A" w14:textId="703541D1" w:rsidR="000B1DAA" w:rsidRDefault="000B1DAA" w:rsidP="000B1DAA">
      <w:pPr>
        <w:spacing w:after="0" w:line="240" w:lineRule="auto"/>
        <w:rPr>
          <w:noProof/>
        </w:rPr>
      </w:pPr>
      <w:r w:rsidRPr="007D6092">
        <w:rPr>
          <w:noProof/>
        </w:rPr>
        <w:drawing>
          <wp:inline distT="0" distB="0" distL="0" distR="0" wp14:anchorId="743EED50" wp14:editId="478F0224">
            <wp:extent cx="6226175" cy="3451860"/>
            <wp:effectExtent l="0" t="0" r="3175" b="0"/>
            <wp:docPr id="9474" name="Picture 9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4"/>
                    <pic:cNvPicPr>
                      <a:picLocks noChangeAspect="1" noChangeArrowheads="1"/>
                    </pic:cNvPicPr>
                  </pic:nvPicPr>
                  <pic:blipFill rotWithShape="1"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823"/>
                    <a:stretch/>
                  </pic:blipFill>
                  <pic:spPr bwMode="auto">
                    <a:xfrm>
                      <a:off x="0" y="0"/>
                      <a:ext cx="6226175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AECA8" w14:textId="7D4C2F5E" w:rsidR="00950D1B" w:rsidRDefault="00950D1B" w:rsidP="000B1DAA">
      <w:pPr>
        <w:spacing w:after="0" w:line="240" w:lineRule="auto"/>
        <w:rPr>
          <w:noProof/>
        </w:rPr>
      </w:pPr>
      <w:r w:rsidRPr="007D6092">
        <w:rPr>
          <w:noProof/>
        </w:rPr>
        <w:lastRenderedPageBreak/>
        <w:drawing>
          <wp:inline distT="0" distB="0" distL="0" distR="0" wp14:anchorId="6EC21B56" wp14:editId="63453DF1">
            <wp:extent cx="6226175" cy="3567430"/>
            <wp:effectExtent l="0" t="0" r="317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4"/>
                    <pic:cNvPicPr>
                      <a:picLocks noChangeAspect="1" noChangeArrowheads="1"/>
                    </pic:cNvPicPr>
                  </pic:nvPicPr>
                  <pic:blipFill rotWithShape="1"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77"/>
                    <a:stretch/>
                  </pic:blipFill>
                  <pic:spPr bwMode="auto">
                    <a:xfrm>
                      <a:off x="0" y="0"/>
                      <a:ext cx="6226175" cy="356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24D39B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7D6092">
        <w:rPr>
          <w:noProof/>
        </w:rPr>
        <w:drawing>
          <wp:inline distT="0" distB="0" distL="0" distR="0" wp14:anchorId="31AD7368" wp14:editId="66312336">
            <wp:extent cx="6226175" cy="4800600"/>
            <wp:effectExtent l="0" t="0" r="0" b="0"/>
            <wp:docPr id="9475" name="Picture 9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5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175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207EB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61D6BD18" w14:textId="23C23B1A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86/ </w:t>
      </w:r>
      <w:r>
        <w:rPr>
          <w:noProof/>
        </w:rPr>
        <w:t>iGCSE Chemistry/2006/w/Paper 3/</w:t>
      </w:r>
    </w:p>
    <w:p w14:paraId="06212F1E" w14:textId="77777777" w:rsidR="000B1DAA" w:rsidRDefault="000B1DAA" w:rsidP="000B1DAA">
      <w:pPr>
        <w:spacing w:after="0" w:line="240" w:lineRule="auto"/>
        <w:rPr>
          <w:noProof/>
        </w:rPr>
      </w:pPr>
      <w:r w:rsidRPr="0044231A">
        <w:rPr>
          <w:noProof/>
        </w:rPr>
        <w:drawing>
          <wp:inline distT="0" distB="0" distL="0" distR="0" wp14:anchorId="0620C4EF" wp14:editId="322FB108">
            <wp:extent cx="6091555" cy="8606155"/>
            <wp:effectExtent l="0" t="0" r="0" b="0"/>
            <wp:docPr id="9471" name="Picture 9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860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94CDE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44231A">
        <w:rPr>
          <w:noProof/>
        </w:rPr>
        <w:lastRenderedPageBreak/>
        <w:drawing>
          <wp:inline distT="0" distB="0" distL="0" distR="0" wp14:anchorId="6AA76030" wp14:editId="3221FAF0">
            <wp:extent cx="6050915" cy="7718425"/>
            <wp:effectExtent l="0" t="0" r="0" b="0"/>
            <wp:docPr id="9472" name="Picture 9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2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771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BC379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5FA6B89D" w14:textId="7425AC9C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87/ </w:t>
      </w:r>
      <w:r>
        <w:rPr>
          <w:noProof/>
        </w:rPr>
        <w:t>iGCSE Chemistry/2005/w/Paper 3/ Q3</w:t>
      </w:r>
    </w:p>
    <w:p w14:paraId="1A05425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C06E86">
        <w:rPr>
          <w:noProof/>
        </w:rPr>
        <w:drawing>
          <wp:inline distT="0" distB="0" distL="0" distR="0" wp14:anchorId="5CA4996F" wp14:editId="319F25C5">
            <wp:extent cx="6320155" cy="3872865"/>
            <wp:effectExtent l="0" t="0" r="0" b="0"/>
            <wp:docPr id="9469" name="Picture 9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9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387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DEAC0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88/ </w:t>
      </w:r>
      <w:r>
        <w:rPr>
          <w:noProof/>
        </w:rPr>
        <w:t>iGCSE Chemistry/2005/w/Paper 3/</w:t>
      </w:r>
    </w:p>
    <w:p w14:paraId="34B3B2F9" w14:textId="04A41236" w:rsidR="000B1DAA" w:rsidRDefault="000B1DAA" w:rsidP="000B1DAA">
      <w:pPr>
        <w:spacing w:after="0" w:line="240" w:lineRule="auto"/>
        <w:rPr>
          <w:noProof/>
        </w:rPr>
      </w:pPr>
      <w:r w:rsidRPr="00C06E86">
        <w:rPr>
          <w:noProof/>
        </w:rPr>
        <w:drawing>
          <wp:inline distT="0" distB="0" distL="0" distR="0" wp14:anchorId="4178C65E" wp14:editId="163508CB">
            <wp:extent cx="6239510" cy="5440680"/>
            <wp:effectExtent l="0" t="0" r="8890" b="7620"/>
            <wp:docPr id="9467" name="Picture 9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7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20194"/>
                    <a:stretch/>
                  </pic:blipFill>
                  <pic:spPr bwMode="auto">
                    <a:xfrm>
                      <a:off x="0" y="0"/>
                      <a:ext cx="623951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5B4356" w14:textId="011AB230" w:rsidR="00950D1B" w:rsidRPr="001D31F3" w:rsidRDefault="00950D1B" w:rsidP="000B1DAA">
      <w:pPr>
        <w:spacing w:after="0" w:line="240" w:lineRule="auto"/>
        <w:rPr>
          <w:noProof/>
        </w:rPr>
      </w:pPr>
      <w:r w:rsidRPr="00C06E86">
        <w:rPr>
          <w:noProof/>
        </w:rPr>
        <w:lastRenderedPageBreak/>
        <w:drawing>
          <wp:inline distT="0" distB="0" distL="0" distR="0" wp14:anchorId="78327D3A" wp14:editId="3925C87D">
            <wp:extent cx="6239510" cy="1193800"/>
            <wp:effectExtent l="0" t="0" r="889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7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489"/>
                    <a:stretch/>
                  </pic:blipFill>
                  <pic:spPr bwMode="auto">
                    <a:xfrm>
                      <a:off x="0" y="0"/>
                      <a:ext cx="623951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E5D185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89/ </w:t>
      </w:r>
      <w:r>
        <w:rPr>
          <w:noProof/>
        </w:rPr>
        <w:t>iGCSE Chemistry/2005/s/Paper 3/ Q2</w:t>
      </w:r>
    </w:p>
    <w:p w14:paraId="47A3DE11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E2CB9">
        <w:rPr>
          <w:noProof/>
        </w:rPr>
        <w:drawing>
          <wp:inline distT="0" distB="0" distL="0" distR="0" wp14:anchorId="3C49892F" wp14:editId="6C209275">
            <wp:extent cx="6320155" cy="4034155"/>
            <wp:effectExtent l="0" t="0" r="0" b="0"/>
            <wp:docPr id="9465" name="Picture 9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5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40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B0AAA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90/ </w:t>
      </w:r>
      <w:r>
        <w:rPr>
          <w:noProof/>
        </w:rPr>
        <w:t>iGCSE Chemistry/2005/s/Paper 3/</w:t>
      </w:r>
    </w:p>
    <w:p w14:paraId="15250975" w14:textId="77777777" w:rsidR="000B1DAA" w:rsidRDefault="000B1DAA" w:rsidP="000B1DAA">
      <w:pPr>
        <w:spacing w:after="0" w:line="240" w:lineRule="auto"/>
        <w:rPr>
          <w:noProof/>
        </w:rPr>
      </w:pPr>
      <w:r w:rsidRPr="003E2CB9">
        <w:rPr>
          <w:noProof/>
        </w:rPr>
        <w:drawing>
          <wp:inline distT="0" distB="0" distL="0" distR="0" wp14:anchorId="389F9029" wp14:editId="5C6A3FE5">
            <wp:extent cx="6306820" cy="3025775"/>
            <wp:effectExtent l="0" t="0" r="0" b="0"/>
            <wp:docPr id="9462" name="Picture 9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2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820" cy="302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87DFB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E2CB9">
        <w:rPr>
          <w:noProof/>
        </w:rPr>
        <w:lastRenderedPageBreak/>
        <w:drawing>
          <wp:inline distT="0" distB="0" distL="0" distR="0" wp14:anchorId="73222D93" wp14:editId="013B4423">
            <wp:extent cx="6118225" cy="5257800"/>
            <wp:effectExtent l="0" t="0" r="0" b="0"/>
            <wp:docPr id="9463" name="Picture 9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3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25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5F408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91/ </w:t>
      </w:r>
      <w:r>
        <w:rPr>
          <w:noProof/>
        </w:rPr>
        <w:t>iGCSE Chemistry/2004/w/Paper 3/ QiGCSE Chemistry/201</w:t>
      </w:r>
    </w:p>
    <w:p w14:paraId="22DF9553" w14:textId="12E756A2" w:rsidR="000B1DAA" w:rsidRDefault="000B1DAA" w:rsidP="000B1DAA">
      <w:pPr>
        <w:spacing w:after="0" w:line="240" w:lineRule="auto"/>
        <w:rPr>
          <w:noProof/>
        </w:rPr>
      </w:pPr>
      <w:r w:rsidRPr="00B2032D">
        <w:rPr>
          <w:noProof/>
        </w:rPr>
        <w:drawing>
          <wp:inline distT="0" distB="0" distL="0" distR="0" wp14:anchorId="59B19D33" wp14:editId="7D6F0C29">
            <wp:extent cx="6320155" cy="3954780"/>
            <wp:effectExtent l="0" t="0" r="4445" b="7620"/>
            <wp:docPr id="9460" name="Picture 9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0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345"/>
                    <a:stretch/>
                  </pic:blipFill>
                  <pic:spPr bwMode="auto">
                    <a:xfrm>
                      <a:off x="0" y="0"/>
                      <a:ext cx="6320155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33242" w14:textId="3DE5F620" w:rsidR="00950D1B" w:rsidRPr="001D31F3" w:rsidRDefault="00950D1B" w:rsidP="000B1DAA">
      <w:pPr>
        <w:spacing w:after="0" w:line="240" w:lineRule="auto"/>
        <w:rPr>
          <w:noProof/>
        </w:rPr>
      </w:pPr>
      <w:r w:rsidRPr="00B2032D">
        <w:rPr>
          <w:noProof/>
        </w:rPr>
        <w:lastRenderedPageBreak/>
        <w:drawing>
          <wp:inline distT="0" distB="0" distL="0" distR="0" wp14:anchorId="3A1FEFC2" wp14:editId="58EAFC27">
            <wp:extent cx="6285273" cy="2178050"/>
            <wp:effectExtent l="0" t="0" r="127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0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48"/>
                    <a:stretch/>
                  </pic:blipFill>
                  <pic:spPr bwMode="auto">
                    <a:xfrm>
                      <a:off x="0" y="0"/>
                      <a:ext cx="6285865" cy="21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705064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92/ </w:t>
      </w:r>
      <w:r>
        <w:rPr>
          <w:noProof/>
        </w:rPr>
        <w:t>iGCSE Chemistry/2004/w/Paper 3/</w:t>
      </w:r>
    </w:p>
    <w:p w14:paraId="4DC8F1DB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B2032D">
        <w:rPr>
          <w:noProof/>
        </w:rPr>
        <w:drawing>
          <wp:inline distT="0" distB="0" distL="0" distR="0" wp14:anchorId="2C8F9EEF" wp14:editId="1CD0F671">
            <wp:extent cx="6293485" cy="6723380"/>
            <wp:effectExtent l="0" t="0" r="0" b="0"/>
            <wp:docPr id="9457" name="Picture 9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7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485" cy="672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ab/>
      </w:r>
    </w:p>
    <w:p w14:paraId="700614C3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30F33D32" w14:textId="0278D16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93/ </w:t>
      </w:r>
      <w:r>
        <w:rPr>
          <w:noProof/>
        </w:rPr>
        <w:t>iGCSE Chemistry/2004/s/Paper 31/</w:t>
      </w:r>
    </w:p>
    <w:p w14:paraId="7E7F6A72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B24859">
        <w:rPr>
          <w:noProof/>
        </w:rPr>
        <w:drawing>
          <wp:inline distT="0" distB="0" distL="0" distR="0" wp14:anchorId="178B08B2" wp14:editId="4BD95E9E">
            <wp:extent cx="6387465" cy="2272665"/>
            <wp:effectExtent l="0" t="0" r="0" b="0"/>
            <wp:docPr id="9455" name="Picture 9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5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39BF6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94/ </w:t>
      </w:r>
      <w:r>
        <w:rPr>
          <w:noProof/>
        </w:rPr>
        <w:t>iGCSE Chemistry/2004/s/Paper 3/ Q3</w:t>
      </w:r>
    </w:p>
    <w:p w14:paraId="662312A4" w14:textId="039379C2" w:rsidR="000B1DAA" w:rsidRDefault="000B1DAA" w:rsidP="000B1DAA">
      <w:pPr>
        <w:spacing w:after="0" w:line="240" w:lineRule="auto"/>
        <w:rPr>
          <w:noProof/>
        </w:rPr>
      </w:pPr>
      <w:r w:rsidRPr="00B24859">
        <w:rPr>
          <w:noProof/>
        </w:rPr>
        <w:drawing>
          <wp:inline distT="0" distB="0" distL="0" distR="0" wp14:anchorId="6D0FB7F3" wp14:editId="03C148AE">
            <wp:extent cx="6050915" cy="6446520"/>
            <wp:effectExtent l="0" t="0" r="6985" b="0"/>
            <wp:docPr id="9453" name="Picture 9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3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247"/>
                    <a:stretch/>
                  </pic:blipFill>
                  <pic:spPr bwMode="auto">
                    <a:xfrm>
                      <a:off x="0" y="0"/>
                      <a:ext cx="6050915" cy="644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B2C272" w14:textId="5EA39502" w:rsidR="00950D1B" w:rsidRPr="001D31F3" w:rsidRDefault="00950D1B" w:rsidP="000B1DAA">
      <w:pPr>
        <w:spacing w:after="0" w:line="240" w:lineRule="auto"/>
        <w:rPr>
          <w:noProof/>
        </w:rPr>
      </w:pPr>
      <w:r w:rsidRPr="00B24859">
        <w:rPr>
          <w:noProof/>
        </w:rPr>
        <w:lastRenderedPageBreak/>
        <w:drawing>
          <wp:inline distT="0" distB="0" distL="0" distR="0" wp14:anchorId="44985B0C" wp14:editId="4929FE63">
            <wp:extent cx="6050915" cy="2271395"/>
            <wp:effectExtent l="0" t="0" r="698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3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014"/>
                    <a:stretch/>
                  </pic:blipFill>
                  <pic:spPr bwMode="auto">
                    <a:xfrm>
                      <a:off x="0" y="0"/>
                      <a:ext cx="6050915" cy="227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8F1B88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95/ </w:t>
      </w:r>
      <w:r>
        <w:rPr>
          <w:noProof/>
        </w:rPr>
        <w:t>iGCSE Chemistry/2003/w/Paper 3/ Q5</w:t>
      </w:r>
    </w:p>
    <w:p w14:paraId="0F201736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F57308">
        <w:rPr>
          <w:noProof/>
        </w:rPr>
        <w:drawing>
          <wp:inline distT="0" distB="0" distL="0" distR="0" wp14:anchorId="14E1C136" wp14:editId="33BDF2A9">
            <wp:extent cx="6333490" cy="1492885"/>
            <wp:effectExtent l="0" t="0" r="0" b="0"/>
            <wp:docPr id="9451" name="Picture 9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1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149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72E2F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96/ </w:t>
      </w:r>
      <w:r>
        <w:rPr>
          <w:noProof/>
        </w:rPr>
        <w:t>iGCSE Chemistry/2003/w/Paper 3/ Q2</w:t>
      </w:r>
    </w:p>
    <w:p w14:paraId="4323AA6C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F57308">
        <w:rPr>
          <w:noProof/>
        </w:rPr>
        <w:drawing>
          <wp:inline distT="0" distB="0" distL="0" distR="0" wp14:anchorId="19130029" wp14:editId="08F9D24E">
            <wp:extent cx="6293485" cy="3953510"/>
            <wp:effectExtent l="0" t="0" r="0" b="0"/>
            <wp:docPr id="9449" name="Picture 9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9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485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CFBED" w14:textId="77777777" w:rsidR="00950D1B" w:rsidRDefault="00950D1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4A4DD9E9" w14:textId="4B3E089B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97/ </w:t>
      </w:r>
      <w:r>
        <w:rPr>
          <w:noProof/>
        </w:rPr>
        <w:t>iGCSE Chemistry/2003/w/Paper 3/</w:t>
      </w:r>
    </w:p>
    <w:p w14:paraId="27AD8FF8" w14:textId="77777777" w:rsidR="000B1DAA" w:rsidRDefault="000B1DAA" w:rsidP="000B1DAA">
      <w:pPr>
        <w:spacing w:after="0" w:line="240" w:lineRule="auto"/>
        <w:rPr>
          <w:noProof/>
        </w:rPr>
      </w:pPr>
      <w:r w:rsidRPr="00F57308">
        <w:rPr>
          <w:noProof/>
        </w:rPr>
        <w:drawing>
          <wp:inline distT="0" distB="0" distL="0" distR="0" wp14:anchorId="7305B0A8" wp14:editId="3C571152">
            <wp:extent cx="6118225" cy="9237980"/>
            <wp:effectExtent l="0" t="0" r="0" b="0"/>
            <wp:docPr id="9446" name="Picture 9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6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25" cy="923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8EC2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F57308">
        <w:rPr>
          <w:noProof/>
        </w:rPr>
        <w:lastRenderedPageBreak/>
        <w:drawing>
          <wp:inline distT="0" distB="0" distL="0" distR="0" wp14:anchorId="73404D07" wp14:editId="04D8085F">
            <wp:extent cx="6131560" cy="1049020"/>
            <wp:effectExtent l="0" t="0" r="0" b="0"/>
            <wp:docPr id="9447" name="Picture 9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7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560" cy="104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8131E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98/ </w:t>
      </w:r>
      <w:r>
        <w:rPr>
          <w:noProof/>
        </w:rPr>
        <w:t>iGCSE Chemistry/2002/w/Paper 3/ Q2</w:t>
      </w:r>
    </w:p>
    <w:p w14:paraId="6AD25145" w14:textId="025764F3" w:rsidR="000B1DAA" w:rsidRDefault="000B1DAA" w:rsidP="000B1DAA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6EC5DDAE" wp14:editId="645A3B65">
            <wp:extent cx="6212840" cy="8138160"/>
            <wp:effectExtent l="0" t="0" r="0" b="0"/>
            <wp:docPr id="9443" name="Picture 9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3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2291"/>
                    <a:stretch/>
                  </pic:blipFill>
                  <pic:spPr bwMode="auto">
                    <a:xfrm>
                      <a:off x="0" y="0"/>
                      <a:ext cx="621284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C873D9" w14:textId="1D6A4D89" w:rsidR="00950D1B" w:rsidRDefault="00950D1B" w:rsidP="000B1DAA">
      <w:pPr>
        <w:spacing w:after="0" w:line="240" w:lineRule="auto"/>
        <w:rPr>
          <w:noProof/>
        </w:rPr>
      </w:pPr>
      <w:r w:rsidRPr="006B3B91">
        <w:rPr>
          <w:noProof/>
        </w:rPr>
        <w:lastRenderedPageBreak/>
        <w:drawing>
          <wp:inline distT="0" distB="0" distL="0" distR="0" wp14:anchorId="122D2F87" wp14:editId="75F1A7E9">
            <wp:extent cx="6212840" cy="107188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3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48"/>
                    <a:stretch/>
                  </pic:blipFill>
                  <pic:spPr bwMode="auto">
                    <a:xfrm>
                      <a:off x="0" y="0"/>
                      <a:ext cx="621284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84A912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334B5B5C" wp14:editId="0FF70ED7">
            <wp:extent cx="6118225" cy="1554480"/>
            <wp:effectExtent l="0" t="0" r="0" b="7620"/>
            <wp:docPr id="9444" name="Picture 9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4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95"/>
                    <a:stretch/>
                  </pic:blipFill>
                  <pic:spPr bwMode="auto">
                    <a:xfrm>
                      <a:off x="0" y="0"/>
                      <a:ext cx="6118225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56EBAE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99/ </w:t>
      </w:r>
      <w:r>
        <w:rPr>
          <w:noProof/>
        </w:rPr>
        <w:t>iGCSE Chemistry/2002/w/Paper 3/</w:t>
      </w:r>
    </w:p>
    <w:p w14:paraId="169C71BE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342D3313" wp14:editId="55B3430F">
            <wp:extent cx="6146548" cy="2720340"/>
            <wp:effectExtent l="0" t="0" r="6985" b="3810"/>
            <wp:docPr id="9441" name="Picture 9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109" cy="272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43F7F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100/ </w:t>
      </w:r>
      <w:r>
        <w:rPr>
          <w:noProof/>
        </w:rPr>
        <w:t>iGCSE Chemistry/2002/s/Paper 3/ Q4</w:t>
      </w:r>
    </w:p>
    <w:p w14:paraId="25C4AAD4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26814A4D" wp14:editId="05A37CFE">
            <wp:extent cx="6387465" cy="3909060"/>
            <wp:effectExtent l="0" t="0" r="0" b="0"/>
            <wp:docPr id="9439" name="Picture 9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9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27" b="1717"/>
                    <a:stretch/>
                  </pic:blipFill>
                  <pic:spPr bwMode="auto">
                    <a:xfrm>
                      <a:off x="0" y="0"/>
                      <a:ext cx="6387465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A49A1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101/ </w:t>
      </w:r>
      <w:r>
        <w:rPr>
          <w:noProof/>
        </w:rPr>
        <w:t>iGCSE Chemistry/2002/s/Paper 3/ Q2</w:t>
      </w:r>
    </w:p>
    <w:p w14:paraId="45476B52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75B41BAE" wp14:editId="1996E88F">
            <wp:extent cx="6320155" cy="5231130"/>
            <wp:effectExtent l="0" t="0" r="0" b="0"/>
            <wp:docPr id="9437" name="Picture 9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7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523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D0DB7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102/ </w:t>
      </w:r>
      <w:r>
        <w:rPr>
          <w:noProof/>
        </w:rPr>
        <w:t>iGCSE Chemistry/2002/s/Paper 3/</w:t>
      </w:r>
    </w:p>
    <w:p w14:paraId="24341906" w14:textId="77777777" w:rsidR="000B1DAA" w:rsidRDefault="000B1DAA" w:rsidP="000B1DAA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4D6483A6" wp14:editId="241B5F02">
            <wp:extent cx="6279515" cy="511175"/>
            <wp:effectExtent l="0" t="0" r="0" b="0"/>
            <wp:docPr id="9434" name="Picture 9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5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7210">
        <w:rPr>
          <w:noProof/>
        </w:rPr>
        <w:drawing>
          <wp:inline distT="0" distB="0" distL="0" distR="0" wp14:anchorId="49189230" wp14:editId="4EAD19B2">
            <wp:extent cx="6346825" cy="1761490"/>
            <wp:effectExtent l="0" t="0" r="0" b="0"/>
            <wp:docPr id="9435" name="Picture 9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5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9F7E1" w14:textId="77777777" w:rsidR="00D56DFB" w:rsidRDefault="00D56DF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7DB0B219" w14:textId="03CD3FEC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103/ </w:t>
      </w:r>
      <w:r>
        <w:rPr>
          <w:noProof/>
        </w:rPr>
        <w:t>iGCSE Chemistry/2001/w/Paper 3/ QiGCSE Chemistry/201 (a)</w:t>
      </w:r>
    </w:p>
    <w:p w14:paraId="7EAD6EC0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7C3B41">
        <w:rPr>
          <w:noProof/>
        </w:rPr>
        <w:drawing>
          <wp:inline distT="0" distB="0" distL="0" distR="0" wp14:anchorId="61BFAED5" wp14:editId="11A3142C">
            <wp:extent cx="6306820" cy="1721485"/>
            <wp:effectExtent l="0" t="0" r="0" b="0"/>
            <wp:docPr id="9432" name="Picture 9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2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820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EBDC0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104/ </w:t>
      </w:r>
      <w:r>
        <w:rPr>
          <w:noProof/>
        </w:rPr>
        <w:t>iGCSE Chemistry/2001/w/Paper 3/ QiGCSE Chemistry/201</w:t>
      </w:r>
    </w:p>
    <w:p w14:paraId="3F424E49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7C3B41">
        <w:rPr>
          <w:noProof/>
        </w:rPr>
        <w:drawing>
          <wp:inline distT="0" distB="0" distL="0" distR="0" wp14:anchorId="384999F3" wp14:editId="7AA3E16E">
            <wp:extent cx="6320155" cy="2111375"/>
            <wp:effectExtent l="0" t="0" r="0" b="0"/>
            <wp:docPr id="9430" name="Picture 9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0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210B2" w14:textId="77777777" w:rsidR="000B1DAA" w:rsidRDefault="000B1DAA" w:rsidP="000B1DAA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7 </w:t>
      </w:r>
      <w:r>
        <w:rPr>
          <w:rFonts w:cs="Calibri"/>
          <w:b/>
          <w:bCs/>
          <w:color w:val="000000"/>
        </w:rPr>
        <w:t xml:space="preserve">Q# 105/ </w:t>
      </w:r>
      <w:r>
        <w:rPr>
          <w:noProof/>
        </w:rPr>
        <w:t>iGCSE Chemistry/2001/w/Paper 3/ Q2 (b)</w:t>
      </w:r>
    </w:p>
    <w:p w14:paraId="4907761F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7C3B41">
        <w:rPr>
          <w:noProof/>
        </w:rPr>
        <w:drawing>
          <wp:inline distT="0" distB="0" distL="0" distR="0" wp14:anchorId="7C0C3736" wp14:editId="7BAF155D">
            <wp:extent cx="6239510" cy="1196975"/>
            <wp:effectExtent l="0" t="0" r="0" b="0"/>
            <wp:docPr id="9428" name="Picture 9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28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11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0E1AE" w14:textId="7E8E855D" w:rsidR="000B1DAA" w:rsidRDefault="000B1DAA" w:rsidP="000B1DAA">
      <w:pPr>
        <w:pStyle w:val="Heading1"/>
      </w:pPr>
      <w:bookmarkStart w:id="9" w:name="_Toc507579273"/>
      <w:r>
        <w:t>Topic 7 Mark Scheme</w:t>
      </w:r>
      <w:bookmarkEnd w:id="9"/>
    </w:p>
    <w:p w14:paraId="44BEB2E8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59/ </w:t>
      </w:r>
      <w:r>
        <w:rPr>
          <w:noProof/>
        </w:rPr>
        <w:t>iGCSE Chemistry/2015/w/Paper 31/</w:t>
      </w:r>
    </w:p>
    <w:p w14:paraId="62E23623" w14:textId="77777777" w:rsidR="000B1DAA" w:rsidRDefault="000B1DAA" w:rsidP="000B1DAA">
      <w:pPr>
        <w:spacing w:after="0" w:line="240" w:lineRule="auto"/>
        <w:rPr>
          <w:noProof/>
        </w:rPr>
      </w:pPr>
      <w:r w:rsidRPr="00C846DB">
        <w:rPr>
          <w:noProof/>
        </w:rPr>
        <w:drawing>
          <wp:inline distT="0" distB="0" distL="0" distR="0" wp14:anchorId="0CF0C85B" wp14:editId="0C4303EF">
            <wp:extent cx="6414135" cy="3093085"/>
            <wp:effectExtent l="0" t="0" r="0" b="0"/>
            <wp:docPr id="95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309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0213F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1B43BDF9" w14:textId="04076BD3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60/ </w:t>
      </w:r>
      <w:r>
        <w:rPr>
          <w:noProof/>
        </w:rPr>
        <w:t>iGCSE Chemistry/2015/s/Paper 31/</w:t>
      </w:r>
    </w:p>
    <w:p w14:paraId="10DBCA75" w14:textId="77777777" w:rsidR="000B1DAA" w:rsidRDefault="000B1DAA" w:rsidP="000B1DAA">
      <w:pPr>
        <w:spacing w:after="0" w:line="240" w:lineRule="auto"/>
        <w:rPr>
          <w:noProof/>
        </w:rPr>
      </w:pPr>
      <w:r w:rsidRPr="00E176F2">
        <w:rPr>
          <w:noProof/>
        </w:rPr>
        <w:drawing>
          <wp:inline distT="0" distB="0" distL="0" distR="0" wp14:anchorId="01FA9622" wp14:editId="055E5392">
            <wp:extent cx="6293485" cy="443865"/>
            <wp:effectExtent l="0" t="0" r="0" b="0"/>
            <wp:docPr id="95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485" cy="44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2AB8A" w14:textId="77777777" w:rsidR="000B1DAA" w:rsidRDefault="000B1DAA" w:rsidP="000B1DAA">
      <w:pPr>
        <w:spacing w:after="0" w:line="240" w:lineRule="auto"/>
        <w:rPr>
          <w:noProof/>
        </w:rPr>
      </w:pPr>
      <w:r w:rsidRPr="00E176F2">
        <w:rPr>
          <w:noProof/>
        </w:rPr>
        <w:drawing>
          <wp:inline distT="0" distB="0" distL="0" distR="0" wp14:anchorId="0EB8CAE1" wp14:editId="624BE51B">
            <wp:extent cx="6185535" cy="2702560"/>
            <wp:effectExtent l="0" t="0" r="0" b="0"/>
            <wp:docPr id="95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535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BC073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61/ </w:t>
      </w:r>
      <w:r>
        <w:rPr>
          <w:noProof/>
        </w:rPr>
        <w:t>iGCSE Chemistry/2015/s/Paper 31/</w:t>
      </w:r>
    </w:p>
    <w:p w14:paraId="1A02C429" w14:textId="77777777" w:rsidR="000B1DAA" w:rsidRDefault="000B1DAA" w:rsidP="000B1DAA">
      <w:pPr>
        <w:spacing w:after="0" w:line="240" w:lineRule="auto"/>
        <w:rPr>
          <w:noProof/>
        </w:rPr>
      </w:pPr>
      <w:r w:rsidRPr="00E176F2">
        <w:rPr>
          <w:noProof/>
        </w:rPr>
        <w:drawing>
          <wp:inline distT="0" distB="0" distL="0" distR="0" wp14:anchorId="14A1236D" wp14:editId="04D8C9E5">
            <wp:extent cx="6279515" cy="3348355"/>
            <wp:effectExtent l="0" t="0" r="0" b="0"/>
            <wp:docPr id="95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334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C1E33" w14:textId="77777777" w:rsidR="000B1DAA" w:rsidRDefault="000B1DAA" w:rsidP="000B1DAA">
      <w:pPr>
        <w:spacing w:after="0" w:line="240" w:lineRule="auto"/>
        <w:rPr>
          <w:noProof/>
        </w:rPr>
      </w:pPr>
      <w:r w:rsidRPr="00E176F2">
        <w:rPr>
          <w:noProof/>
        </w:rPr>
        <w:drawing>
          <wp:inline distT="0" distB="0" distL="0" distR="0" wp14:anchorId="0BC5F9A3" wp14:editId="1166B838">
            <wp:extent cx="6279515" cy="1226185"/>
            <wp:effectExtent l="0" t="0" r="6985" b="0"/>
            <wp:docPr id="95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98"/>
                    <a:stretch/>
                  </pic:blipFill>
                  <pic:spPr bwMode="auto">
                    <a:xfrm>
                      <a:off x="0" y="0"/>
                      <a:ext cx="6279515" cy="12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8F8B67" w14:textId="77777777" w:rsidR="000B1DAA" w:rsidRPr="00945BDF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62/ </w:t>
      </w:r>
      <w:r>
        <w:rPr>
          <w:noProof/>
        </w:rPr>
        <w:t>iGCSE Chemistry/2015/s/Paper 31/ Q3</w:t>
      </w:r>
    </w:p>
    <w:p w14:paraId="07E3D872" w14:textId="77777777" w:rsidR="000B1DAA" w:rsidRDefault="000B1DAA" w:rsidP="000B1DAA">
      <w:pPr>
        <w:spacing w:after="0" w:line="240" w:lineRule="auto"/>
        <w:rPr>
          <w:noProof/>
        </w:rPr>
      </w:pPr>
      <w:r w:rsidRPr="00E176F2">
        <w:rPr>
          <w:noProof/>
        </w:rPr>
        <w:drawing>
          <wp:inline distT="0" distB="0" distL="0" distR="0" wp14:anchorId="282DDE89" wp14:editId="02BEF88D">
            <wp:extent cx="6198870" cy="1317625"/>
            <wp:effectExtent l="0" t="0" r="0" b="0"/>
            <wp:docPr id="95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40FEC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4AF341CA" w14:textId="6D07C3EB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63/ </w:t>
      </w:r>
      <w:r>
        <w:rPr>
          <w:noProof/>
        </w:rPr>
        <w:t>iGCSE Chemistry/2014/s/Paper 31/</w:t>
      </w:r>
    </w:p>
    <w:p w14:paraId="712FBAF2" w14:textId="77777777" w:rsidR="000B1DAA" w:rsidRDefault="000B1DAA" w:rsidP="000B1DAA">
      <w:pPr>
        <w:spacing w:after="0" w:line="240" w:lineRule="auto"/>
        <w:rPr>
          <w:noProof/>
        </w:rPr>
      </w:pPr>
      <w:r w:rsidRPr="006028A8">
        <w:rPr>
          <w:noProof/>
        </w:rPr>
        <w:drawing>
          <wp:inline distT="0" distB="0" distL="0" distR="0" wp14:anchorId="7351F756" wp14:editId="2A8A8E57">
            <wp:extent cx="6212840" cy="2917825"/>
            <wp:effectExtent l="0" t="0" r="0" b="0"/>
            <wp:docPr id="95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840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3CA94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028A8">
        <w:rPr>
          <w:noProof/>
        </w:rPr>
        <w:drawing>
          <wp:inline distT="0" distB="0" distL="0" distR="0" wp14:anchorId="20835FF9" wp14:editId="6B05880E">
            <wp:extent cx="5916930" cy="1223645"/>
            <wp:effectExtent l="0" t="0" r="0" b="0"/>
            <wp:docPr id="95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300" b="44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930" cy="122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F6290" w14:textId="77777777" w:rsidR="000B1DAA" w:rsidRDefault="000B1DAA" w:rsidP="000B1DAA">
      <w:pPr>
        <w:spacing w:after="0" w:line="240" w:lineRule="auto"/>
      </w:pPr>
      <w:r>
        <w:rPr>
          <w:rFonts w:cs="Calibri"/>
          <w:b/>
          <w:bCs/>
          <w:color w:val="000000"/>
        </w:rPr>
        <w:t xml:space="preserve">Q# 64/ </w:t>
      </w:r>
      <w:r>
        <w:t>iGCSE Chemistry/2013/w/Paper 31/</w:t>
      </w:r>
    </w:p>
    <w:p w14:paraId="6E14FD22" w14:textId="77777777" w:rsidR="000B1DAA" w:rsidRDefault="000B1DAA" w:rsidP="000B1DAA">
      <w:pPr>
        <w:spacing w:after="0" w:line="240" w:lineRule="auto"/>
        <w:rPr>
          <w:noProof/>
        </w:rPr>
      </w:pPr>
      <w:r w:rsidRPr="00CB07B1">
        <w:rPr>
          <w:noProof/>
        </w:rPr>
        <w:drawing>
          <wp:inline distT="0" distB="0" distL="0" distR="0" wp14:anchorId="4E416E8E" wp14:editId="3F3B25F6">
            <wp:extent cx="6158865" cy="2460625"/>
            <wp:effectExtent l="0" t="0" r="0" b="0"/>
            <wp:docPr id="95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865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004DA" w14:textId="77777777" w:rsidR="000B1DAA" w:rsidRPr="001D31F3" w:rsidRDefault="000B1DAA" w:rsidP="000B1DAA">
      <w:pPr>
        <w:spacing w:after="0" w:line="240" w:lineRule="auto"/>
      </w:pPr>
      <w:r w:rsidRPr="00CB07B1">
        <w:rPr>
          <w:noProof/>
        </w:rPr>
        <w:drawing>
          <wp:inline distT="0" distB="0" distL="0" distR="0" wp14:anchorId="5B2C292E" wp14:editId="4834A93F">
            <wp:extent cx="5876290" cy="927735"/>
            <wp:effectExtent l="0" t="0" r="0" b="0"/>
            <wp:docPr id="95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92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7C4FE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5106F0A4" w14:textId="1E8F687A" w:rsidR="000B1DAA" w:rsidRDefault="000B1DAA" w:rsidP="000B1DAA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 xml:space="preserve">Q# 65/ </w:t>
      </w:r>
      <w:r>
        <w:t>iGCSE Chemistry/2013/s/Paper 31/</w:t>
      </w:r>
    </w:p>
    <w:p w14:paraId="124AAE6E" w14:textId="77777777" w:rsidR="000B1DAA" w:rsidRPr="001D31F3" w:rsidRDefault="000B1DAA" w:rsidP="000B1DAA">
      <w:pPr>
        <w:spacing w:after="0" w:line="240" w:lineRule="auto"/>
      </w:pPr>
      <w:r w:rsidRPr="00824345">
        <w:rPr>
          <w:noProof/>
        </w:rPr>
        <w:drawing>
          <wp:inline distT="0" distB="0" distL="0" distR="0" wp14:anchorId="274DA011" wp14:editId="68027F45">
            <wp:extent cx="5956935" cy="4047490"/>
            <wp:effectExtent l="0" t="0" r="0" b="0"/>
            <wp:docPr id="95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404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2662F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66/ </w:t>
      </w:r>
      <w:r>
        <w:rPr>
          <w:noProof/>
        </w:rPr>
        <w:t>iGCSE Chemistry/2012/w/Paper 31/</w:t>
      </w:r>
    </w:p>
    <w:p w14:paraId="1AE70A12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175926">
        <w:rPr>
          <w:noProof/>
        </w:rPr>
        <w:drawing>
          <wp:inline distT="0" distB="0" distL="0" distR="0" wp14:anchorId="42D964C4" wp14:editId="28FB7FDB">
            <wp:extent cx="6346825" cy="3173730"/>
            <wp:effectExtent l="0" t="0" r="0" b="0"/>
            <wp:docPr id="9527" name="Picture 9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7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A04B8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67/ </w:t>
      </w:r>
      <w:r>
        <w:rPr>
          <w:noProof/>
        </w:rPr>
        <w:t>iGCSE Chemistry/2012/w/Paper 31/ Q5</w:t>
      </w:r>
    </w:p>
    <w:p w14:paraId="6013D8D0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175926">
        <w:rPr>
          <w:noProof/>
        </w:rPr>
        <w:drawing>
          <wp:inline distT="0" distB="0" distL="0" distR="0" wp14:anchorId="5364C76E" wp14:editId="5C439CC1">
            <wp:extent cx="6050915" cy="1344930"/>
            <wp:effectExtent l="0" t="0" r="0" b="0"/>
            <wp:docPr id="9525" name="Picture 9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5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134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9B5C7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747198D3" w14:textId="7776F88A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68/ </w:t>
      </w:r>
      <w:r>
        <w:rPr>
          <w:noProof/>
        </w:rPr>
        <w:t>iGCSE Chemistry/2012/w/Paper 31/</w:t>
      </w:r>
    </w:p>
    <w:p w14:paraId="4500BAC2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175926">
        <w:rPr>
          <w:noProof/>
        </w:rPr>
        <w:drawing>
          <wp:inline distT="0" distB="0" distL="0" distR="0" wp14:anchorId="28E17121" wp14:editId="6BBDD0BC">
            <wp:extent cx="6346825" cy="3751580"/>
            <wp:effectExtent l="0" t="0" r="0" b="0"/>
            <wp:docPr id="9522" name="Picture 9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2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375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971BA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69/ </w:t>
      </w:r>
      <w:r>
        <w:rPr>
          <w:noProof/>
        </w:rPr>
        <w:t>iGCSE Chemistry/2012/s/Paper 31/Q4</w:t>
      </w:r>
    </w:p>
    <w:p w14:paraId="2D5CD0D3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27FE0">
        <w:rPr>
          <w:noProof/>
        </w:rPr>
        <w:drawing>
          <wp:inline distT="0" distB="0" distL="0" distR="0" wp14:anchorId="6BFD9CA7" wp14:editId="7B6FA348">
            <wp:extent cx="6427470" cy="807085"/>
            <wp:effectExtent l="0" t="0" r="0" b="0"/>
            <wp:docPr id="9519" name="Picture 9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9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470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409D7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70/ </w:t>
      </w:r>
      <w:r>
        <w:rPr>
          <w:noProof/>
        </w:rPr>
        <w:t>iGCSE Chemistry/2012/s/Paper 31/Q4</w:t>
      </w:r>
    </w:p>
    <w:p w14:paraId="67BA591E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27FE0">
        <w:rPr>
          <w:noProof/>
        </w:rPr>
        <w:drawing>
          <wp:inline distT="0" distB="0" distL="0" distR="0" wp14:anchorId="04D801AA" wp14:editId="6DC477A6">
            <wp:extent cx="6320155" cy="726440"/>
            <wp:effectExtent l="0" t="0" r="0" b="0"/>
            <wp:docPr id="9516" name="Picture 9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6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72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9AFD5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71/ </w:t>
      </w:r>
      <w:r>
        <w:rPr>
          <w:noProof/>
        </w:rPr>
        <w:t>iGCSE Chemistry/2011/w/Paper 31/ Q5</w:t>
      </w:r>
    </w:p>
    <w:p w14:paraId="6FDB79B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2B4295">
        <w:rPr>
          <w:noProof/>
        </w:rPr>
        <w:drawing>
          <wp:inline distT="0" distB="0" distL="0" distR="0" wp14:anchorId="252F118B" wp14:editId="19C0CD40">
            <wp:extent cx="6198870" cy="726440"/>
            <wp:effectExtent l="0" t="0" r="0" b="0"/>
            <wp:docPr id="9513" name="Picture 9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3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72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9145B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72/ </w:t>
      </w:r>
      <w:r>
        <w:rPr>
          <w:noProof/>
        </w:rPr>
        <w:t>iGCSE Chemistry/2011/w/Paper 31/</w:t>
      </w:r>
    </w:p>
    <w:p w14:paraId="0FEECDCA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2B4295">
        <w:rPr>
          <w:noProof/>
        </w:rPr>
        <w:drawing>
          <wp:inline distT="0" distB="0" distL="0" distR="0" wp14:anchorId="148EDC3B" wp14:editId="47A37DF4">
            <wp:extent cx="6320155" cy="2044065"/>
            <wp:effectExtent l="0" t="0" r="0" b="0"/>
            <wp:docPr id="9511" name="Picture 9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1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A3808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575972FB" w14:textId="0340D7FA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73/ </w:t>
      </w:r>
      <w:r>
        <w:rPr>
          <w:noProof/>
        </w:rPr>
        <w:t>iGCSE Chemistry/2011/w/Paper 31/</w:t>
      </w:r>
    </w:p>
    <w:p w14:paraId="1D9CF4A8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6623CE28" wp14:editId="06A8D08B">
            <wp:extent cx="6320155" cy="2891155"/>
            <wp:effectExtent l="0" t="0" r="0" b="0"/>
            <wp:docPr id="9508" name="Picture 9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8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289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292F8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74/ </w:t>
      </w:r>
      <w:r>
        <w:rPr>
          <w:noProof/>
        </w:rPr>
        <w:t>iGCSE Chemistry/2011/s/Paper 31/ Q5</w:t>
      </w:r>
    </w:p>
    <w:p w14:paraId="45AD07F0" w14:textId="77777777" w:rsidR="000B1DAA" w:rsidRPr="001D31F3" w:rsidRDefault="000B1DAA" w:rsidP="000B1DAA">
      <w:pPr>
        <w:spacing w:after="0" w:line="240" w:lineRule="auto"/>
      </w:pPr>
      <w:r w:rsidRPr="009B213E">
        <w:rPr>
          <w:noProof/>
        </w:rPr>
        <w:drawing>
          <wp:inline distT="0" distB="0" distL="0" distR="0" wp14:anchorId="15550937" wp14:editId="7A4F369A">
            <wp:extent cx="6239510" cy="968375"/>
            <wp:effectExtent l="0" t="0" r="0" b="0"/>
            <wp:docPr id="9505" name="Picture 9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5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665D8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75/ </w:t>
      </w:r>
      <w:r>
        <w:rPr>
          <w:noProof/>
        </w:rPr>
        <w:t>iGCSE Chemistry/2010/w/Paper 31/</w:t>
      </w:r>
    </w:p>
    <w:p w14:paraId="684DD94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6B68DD">
        <w:rPr>
          <w:noProof/>
        </w:rPr>
        <w:drawing>
          <wp:inline distT="0" distB="0" distL="0" distR="0" wp14:anchorId="4BEEB7EB" wp14:editId="20128385">
            <wp:extent cx="6346825" cy="860425"/>
            <wp:effectExtent l="0" t="0" r="0" b="0"/>
            <wp:docPr id="9503" name="Picture 9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3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5290D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76/ </w:t>
      </w:r>
      <w:r>
        <w:rPr>
          <w:noProof/>
        </w:rPr>
        <w:t>iGCSE Chemistry/2010/s/Paper 31/ Q4</w:t>
      </w:r>
    </w:p>
    <w:p w14:paraId="2E548A4D" w14:textId="77777777" w:rsidR="000B1DAA" w:rsidRDefault="000B1DAA" w:rsidP="000B1DAA">
      <w:pPr>
        <w:spacing w:after="0" w:line="240" w:lineRule="auto"/>
      </w:pPr>
      <w:r w:rsidRPr="00D91E2E">
        <w:rPr>
          <w:noProof/>
        </w:rPr>
        <w:drawing>
          <wp:inline distT="0" distB="0" distL="0" distR="0" wp14:anchorId="014C544C" wp14:editId="684A85F4">
            <wp:extent cx="6131560" cy="1546225"/>
            <wp:effectExtent l="0" t="0" r="0" b="0"/>
            <wp:docPr id="9500" name="Picture 9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0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560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A76BF" w14:textId="77777777" w:rsidR="000B1DAA" w:rsidRPr="001D31F3" w:rsidRDefault="000B1DAA" w:rsidP="000B1DAA">
      <w:pPr>
        <w:spacing w:after="0" w:line="240" w:lineRule="auto"/>
      </w:pPr>
      <w:r w:rsidRPr="00D91E2E">
        <w:rPr>
          <w:noProof/>
        </w:rPr>
        <w:drawing>
          <wp:inline distT="0" distB="0" distL="0" distR="0" wp14:anchorId="0E01D123" wp14:editId="76C0F571">
            <wp:extent cx="6239510" cy="1869440"/>
            <wp:effectExtent l="0" t="0" r="0" b="0"/>
            <wp:docPr id="9501" name="Picture 9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1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18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94AB0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4FBA883A" w14:textId="0B3CBF73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77/ </w:t>
      </w:r>
      <w:r>
        <w:rPr>
          <w:noProof/>
        </w:rPr>
        <w:t>iGCSE Chemistry/2010/s/Paper 31/</w:t>
      </w:r>
    </w:p>
    <w:p w14:paraId="4209093D" w14:textId="77777777" w:rsidR="000B1DAA" w:rsidRPr="001D31F3" w:rsidRDefault="000B1DAA" w:rsidP="000B1DAA">
      <w:pPr>
        <w:spacing w:after="0" w:line="240" w:lineRule="auto"/>
      </w:pPr>
      <w:r w:rsidRPr="00D91E2E">
        <w:rPr>
          <w:noProof/>
        </w:rPr>
        <w:drawing>
          <wp:inline distT="0" distB="0" distL="0" distR="0" wp14:anchorId="6394E610" wp14:editId="624AD0F2">
            <wp:extent cx="6320155" cy="2514600"/>
            <wp:effectExtent l="0" t="0" r="0" b="0"/>
            <wp:docPr id="9497" name="Picture 9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7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43FC6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78/ </w:t>
      </w:r>
      <w:r>
        <w:rPr>
          <w:noProof/>
        </w:rPr>
        <w:t>iGCSE Chemistry/2009/w/Paper 3/ Q6</w:t>
      </w:r>
    </w:p>
    <w:p w14:paraId="70FF8E3B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43711">
        <w:rPr>
          <w:noProof/>
        </w:rPr>
        <w:drawing>
          <wp:inline distT="0" distB="0" distL="0" distR="0" wp14:anchorId="6B3ECBA6" wp14:editId="6317832F">
            <wp:extent cx="6239510" cy="1358265"/>
            <wp:effectExtent l="0" t="0" r="0" b="0"/>
            <wp:docPr id="9495" name="Picture 9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5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135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05EA7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79/ </w:t>
      </w:r>
      <w:r>
        <w:rPr>
          <w:noProof/>
        </w:rPr>
        <w:t>iGCSE Chemistry/2009/w/Paper 3/ Q6</w:t>
      </w:r>
    </w:p>
    <w:p w14:paraId="043BF1D5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43711">
        <w:rPr>
          <w:noProof/>
        </w:rPr>
        <w:drawing>
          <wp:inline distT="0" distB="0" distL="0" distR="0" wp14:anchorId="181080DC" wp14:editId="4C2C4925">
            <wp:extent cx="6239510" cy="564515"/>
            <wp:effectExtent l="0" t="0" r="0" b="0"/>
            <wp:docPr id="9492" name="Picture 9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2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56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91E99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80/ </w:t>
      </w:r>
      <w:r>
        <w:rPr>
          <w:noProof/>
        </w:rPr>
        <w:t>iGCSE Chemistry/2009/w/Paper 3/ Q4</w:t>
      </w:r>
    </w:p>
    <w:p w14:paraId="7AD7791E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E43711">
        <w:rPr>
          <w:noProof/>
        </w:rPr>
        <w:drawing>
          <wp:inline distT="0" distB="0" distL="0" distR="0" wp14:anchorId="59FEE662" wp14:editId="22D9248E">
            <wp:extent cx="6091555" cy="1290955"/>
            <wp:effectExtent l="0" t="0" r="0" b="0"/>
            <wp:docPr id="9490" name="Picture 9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0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13" b="14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129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E742D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81/ </w:t>
      </w:r>
      <w:r>
        <w:rPr>
          <w:noProof/>
        </w:rPr>
        <w:t>iGCSE Chemistry/2008/s/Paper 31/</w:t>
      </w:r>
    </w:p>
    <w:p w14:paraId="57CBBAFD" w14:textId="77777777" w:rsidR="000B1DAA" w:rsidRPr="001D31F3" w:rsidRDefault="000B1DAA" w:rsidP="000B1DAA">
      <w:pPr>
        <w:spacing w:after="0" w:line="240" w:lineRule="auto"/>
      </w:pPr>
      <w:r w:rsidRPr="001D3CD0">
        <w:rPr>
          <w:noProof/>
        </w:rPr>
        <w:drawing>
          <wp:inline distT="0" distB="0" distL="0" distR="0" wp14:anchorId="7F5C2516" wp14:editId="2103FFB2">
            <wp:extent cx="6736715" cy="1874520"/>
            <wp:effectExtent l="0" t="0" r="6985" b="0"/>
            <wp:docPr id="9488" name="Picture 9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8"/>
                    <pic:cNvPicPr>
                      <a:picLocks noChangeAspect="1" noChangeArrowheads="1"/>
                    </pic:cNvPicPr>
                  </pic:nvPicPr>
                  <pic:blipFill rotWithShape="1"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89"/>
                    <a:stretch/>
                  </pic:blipFill>
                  <pic:spPr bwMode="auto">
                    <a:xfrm>
                      <a:off x="0" y="0"/>
                      <a:ext cx="6736715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1512E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82/ </w:t>
      </w:r>
      <w:r>
        <w:rPr>
          <w:noProof/>
        </w:rPr>
        <w:t>iGCSE Chemistry/2008/s/Paper 31/</w:t>
      </w:r>
    </w:p>
    <w:p w14:paraId="22242050" w14:textId="77777777" w:rsidR="000B1DAA" w:rsidRDefault="000B1DAA" w:rsidP="000B1DAA">
      <w:pPr>
        <w:spacing w:after="0" w:line="240" w:lineRule="auto"/>
      </w:pPr>
      <w:r w:rsidRPr="001D3CD0">
        <w:rPr>
          <w:noProof/>
        </w:rPr>
        <w:drawing>
          <wp:inline distT="0" distB="0" distL="0" distR="0" wp14:anchorId="7E08CC4A" wp14:editId="32922287">
            <wp:extent cx="6198870" cy="1049020"/>
            <wp:effectExtent l="0" t="0" r="0" b="0"/>
            <wp:docPr id="9485" name="Picture 9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5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104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8654B" w14:textId="77777777" w:rsidR="000B1DAA" w:rsidRPr="001D31F3" w:rsidRDefault="000B1DAA" w:rsidP="000B1DAA">
      <w:pPr>
        <w:spacing w:after="0" w:line="240" w:lineRule="auto"/>
      </w:pPr>
      <w:r w:rsidRPr="001D3CD0">
        <w:rPr>
          <w:noProof/>
        </w:rPr>
        <w:lastRenderedPageBreak/>
        <w:drawing>
          <wp:inline distT="0" distB="0" distL="0" distR="0" wp14:anchorId="2B436166" wp14:editId="52FC3D0D">
            <wp:extent cx="6198870" cy="551180"/>
            <wp:effectExtent l="0" t="0" r="0" b="0"/>
            <wp:docPr id="9486" name="Picture 9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6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2CBFA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83/ </w:t>
      </w:r>
      <w:r>
        <w:rPr>
          <w:noProof/>
        </w:rPr>
        <w:t>iGCSE Chemistry/2007/w/Paper 3/ 6 (c)</w:t>
      </w:r>
    </w:p>
    <w:p w14:paraId="55683EF0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B61321">
        <w:rPr>
          <w:noProof/>
        </w:rPr>
        <w:drawing>
          <wp:inline distT="0" distB="0" distL="0" distR="0" wp14:anchorId="31BF0200" wp14:editId="07BC9185">
            <wp:extent cx="5984240" cy="1116330"/>
            <wp:effectExtent l="0" t="0" r="0" b="0"/>
            <wp:docPr id="9482" name="Picture 9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2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240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3669D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84/ </w:t>
      </w:r>
      <w:r>
        <w:rPr>
          <w:noProof/>
        </w:rPr>
        <w:t>iGCSE Chemistry/2007/w/Paper 3/ Q3 (b)</w:t>
      </w:r>
    </w:p>
    <w:p w14:paraId="03C45E52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7D6092">
        <w:rPr>
          <w:noProof/>
        </w:rPr>
        <w:drawing>
          <wp:inline distT="0" distB="0" distL="0" distR="0" wp14:anchorId="682754C9" wp14:editId="47EC8912">
            <wp:extent cx="5930265" cy="807085"/>
            <wp:effectExtent l="0" t="0" r="0" b="0"/>
            <wp:docPr id="9479" name="Picture 9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9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315A1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85/ </w:t>
      </w:r>
      <w:r>
        <w:rPr>
          <w:noProof/>
        </w:rPr>
        <w:t>iGCSE Chemistry/2007/w/Paper 3/</w:t>
      </w:r>
    </w:p>
    <w:p w14:paraId="374190EA" w14:textId="77777777" w:rsidR="000B1DAA" w:rsidRDefault="000B1DAA" w:rsidP="000B1DAA">
      <w:pPr>
        <w:spacing w:after="0" w:line="240" w:lineRule="auto"/>
        <w:rPr>
          <w:noProof/>
        </w:rPr>
      </w:pPr>
      <w:r w:rsidRPr="00B61321">
        <w:rPr>
          <w:noProof/>
        </w:rPr>
        <w:drawing>
          <wp:inline distT="0" distB="0" distL="0" distR="0" wp14:anchorId="58536083" wp14:editId="11AA6DCA">
            <wp:extent cx="6387465" cy="2635885"/>
            <wp:effectExtent l="0" t="0" r="0" b="0"/>
            <wp:docPr id="9476" name="Picture 9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6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12929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B61321">
        <w:rPr>
          <w:noProof/>
        </w:rPr>
        <w:drawing>
          <wp:inline distT="0" distB="0" distL="0" distR="0" wp14:anchorId="52429CF2" wp14:editId="608BE374">
            <wp:extent cx="6091555" cy="537845"/>
            <wp:effectExtent l="0" t="0" r="0" b="0"/>
            <wp:docPr id="9477" name="Picture 9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7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53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50706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86/ </w:t>
      </w:r>
      <w:r>
        <w:rPr>
          <w:noProof/>
        </w:rPr>
        <w:t>iGCSE Chemistry/2006/w/Paper 3/</w:t>
      </w:r>
    </w:p>
    <w:p w14:paraId="579B580E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D324ED">
        <w:rPr>
          <w:noProof/>
        </w:rPr>
        <w:drawing>
          <wp:inline distT="0" distB="0" distL="0" distR="0" wp14:anchorId="71A1B66C" wp14:editId="63E052E8">
            <wp:extent cx="6279515" cy="2797175"/>
            <wp:effectExtent l="0" t="0" r="0" b="0"/>
            <wp:docPr id="9473" name="Picture 9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279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F4A35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7D8DF9FB" w14:textId="14940C0F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87/ </w:t>
      </w:r>
      <w:r>
        <w:rPr>
          <w:noProof/>
        </w:rPr>
        <w:t>iGCSE Chemistry/2005/w/Paper 3/ Q3</w:t>
      </w:r>
    </w:p>
    <w:p w14:paraId="4ABC1DC6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1640CB">
        <w:rPr>
          <w:noProof/>
        </w:rPr>
        <w:drawing>
          <wp:inline distT="0" distB="0" distL="0" distR="0" wp14:anchorId="2FD969EB" wp14:editId="42C13BD4">
            <wp:extent cx="6131560" cy="1236980"/>
            <wp:effectExtent l="0" t="0" r="0" b="0"/>
            <wp:docPr id="9470" name="Picture 9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0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560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F1E0E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88/ </w:t>
      </w:r>
      <w:r>
        <w:rPr>
          <w:noProof/>
        </w:rPr>
        <w:t>iGCSE Chemistry/2005/w/Paper 3/</w:t>
      </w:r>
    </w:p>
    <w:p w14:paraId="7DC0D2DA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1640CB">
        <w:rPr>
          <w:noProof/>
        </w:rPr>
        <w:drawing>
          <wp:inline distT="0" distB="0" distL="0" distR="0" wp14:anchorId="0A211D98" wp14:editId="33790113">
            <wp:extent cx="6198870" cy="2312670"/>
            <wp:effectExtent l="0" t="0" r="0" b="0"/>
            <wp:docPr id="9468" name="Picture 9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8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5F83E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89/ </w:t>
      </w:r>
      <w:r>
        <w:rPr>
          <w:noProof/>
        </w:rPr>
        <w:t>iGCSE Chemistry/2005/s/Paper 3/</w:t>
      </w:r>
    </w:p>
    <w:p w14:paraId="07F156E4" w14:textId="77777777" w:rsidR="000B1DAA" w:rsidRPr="001D31F3" w:rsidRDefault="000B1DAA" w:rsidP="000B1DAA">
      <w:pPr>
        <w:spacing w:after="0" w:line="240" w:lineRule="auto"/>
      </w:pPr>
      <w:r w:rsidRPr="00BB1BA1">
        <w:rPr>
          <w:noProof/>
        </w:rPr>
        <w:drawing>
          <wp:inline distT="0" distB="0" distL="0" distR="0" wp14:anchorId="442AF9DD" wp14:editId="3FC06375">
            <wp:extent cx="6131560" cy="430530"/>
            <wp:effectExtent l="0" t="0" r="0" b="0"/>
            <wp:docPr id="9466" name="Picture 9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6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560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F1FAD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90/ </w:t>
      </w:r>
      <w:r>
        <w:rPr>
          <w:noProof/>
        </w:rPr>
        <w:t>iGCSE Chemistry/2005/s/Paper 3/ Q2</w:t>
      </w:r>
    </w:p>
    <w:p w14:paraId="038F0831" w14:textId="77777777" w:rsidR="000B1DAA" w:rsidRPr="001D31F3" w:rsidRDefault="000B1DAA" w:rsidP="000B1DAA">
      <w:pPr>
        <w:spacing w:after="0" w:line="240" w:lineRule="auto"/>
      </w:pPr>
      <w:r w:rsidRPr="00BB1BA1">
        <w:rPr>
          <w:noProof/>
        </w:rPr>
        <w:drawing>
          <wp:inline distT="0" distB="0" distL="0" distR="0" wp14:anchorId="52B466FB" wp14:editId="6DDF7F1A">
            <wp:extent cx="6239510" cy="1478915"/>
            <wp:effectExtent l="0" t="0" r="0" b="0"/>
            <wp:docPr id="9464" name="Picture 9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4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147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9F933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91/ </w:t>
      </w:r>
      <w:r>
        <w:rPr>
          <w:noProof/>
        </w:rPr>
        <w:t>iGCSE Chemistry/2004/w/Paper 3/ QiGCSE Chemistry/201</w:t>
      </w:r>
    </w:p>
    <w:p w14:paraId="4819D23F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DC402D">
        <w:rPr>
          <w:noProof/>
        </w:rPr>
        <w:drawing>
          <wp:inline distT="0" distB="0" distL="0" distR="0" wp14:anchorId="321BF312" wp14:editId="7548BF4B">
            <wp:extent cx="5782310" cy="2084070"/>
            <wp:effectExtent l="0" t="0" r="0" b="0"/>
            <wp:docPr id="9461" name="Picture 9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1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310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08A93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21A3A7FC" w14:textId="31AC41AE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92/ </w:t>
      </w:r>
      <w:r>
        <w:rPr>
          <w:noProof/>
        </w:rPr>
        <w:t>iGCSE Chemistry/2004/w/Paper 3/</w:t>
      </w:r>
    </w:p>
    <w:p w14:paraId="1E703402" w14:textId="77777777" w:rsidR="000B1DAA" w:rsidRDefault="000B1DAA" w:rsidP="000B1DAA">
      <w:pPr>
        <w:spacing w:after="0" w:line="240" w:lineRule="auto"/>
        <w:rPr>
          <w:noProof/>
        </w:rPr>
      </w:pPr>
      <w:r w:rsidRPr="00DC402D">
        <w:rPr>
          <w:noProof/>
        </w:rPr>
        <w:drawing>
          <wp:inline distT="0" distB="0" distL="0" distR="0" wp14:anchorId="02DFA493" wp14:editId="58B9467C">
            <wp:extent cx="5822315" cy="1478915"/>
            <wp:effectExtent l="0" t="0" r="0" b="0"/>
            <wp:docPr id="9458" name="Picture 9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8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15" cy="147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7F2D0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DC402D">
        <w:rPr>
          <w:noProof/>
        </w:rPr>
        <w:drawing>
          <wp:inline distT="0" distB="0" distL="0" distR="0" wp14:anchorId="56D1EDE5" wp14:editId="4EA05BC8">
            <wp:extent cx="5473065" cy="1358265"/>
            <wp:effectExtent l="0" t="0" r="0" b="0"/>
            <wp:docPr id="9459" name="Picture 9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9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065" cy="135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AF758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93/ </w:t>
      </w:r>
      <w:r>
        <w:rPr>
          <w:noProof/>
        </w:rPr>
        <w:t>iGCSE Chemistry/2004/s/Paper 3/</w:t>
      </w:r>
    </w:p>
    <w:p w14:paraId="736FC661" w14:textId="77777777" w:rsidR="000B1DAA" w:rsidRDefault="000B1DAA" w:rsidP="000B1DAA">
      <w:pPr>
        <w:spacing w:after="0" w:line="240" w:lineRule="auto"/>
      </w:pPr>
      <w:r>
        <w:t>iGCSE Chemistry/201</w:t>
      </w:r>
    </w:p>
    <w:p w14:paraId="221A6828" w14:textId="77777777" w:rsidR="000B1DAA" w:rsidRPr="001D31F3" w:rsidRDefault="000B1DAA" w:rsidP="000B1DAA">
      <w:pPr>
        <w:spacing w:after="0" w:line="240" w:lineRule="auto"/>
      </w:pPr>
      <w:r w:rsidRPr="001C291F">
        <w:rPr>
          <w:noProof/>
        </w:rPr>
        <w:drawing>
          <wp:inline distT="0" distB="0" distL="0" distR="0" wp14:anchorId="78EDEF94" wp14:editId="5B0CFE7E">
            <wp:extent cx="5136515" cy="833755"/>
            <wp:effectExtent l="0" t="0" r="0" b="0"/>
            <wp:docPr id="9456" name="Picture 9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6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15" cy="83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A962E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94/ </w:t>
      </w:r>
      <w:r>
        <w:rPr>
          <w:noProof/>
        </w:rPr>
        <w:t>iGCSE Chemistry/2004/s/Paper 3/ Q</w:t>
      </w:r>
      <w:r>
        <w:t>3</w:t>
      </w:r>
    </w:p>
    <w:p w14:paraId="19003FC6" w14:textId="77777777" w:rsidR="000B1DAA" w:rsidRPr="001D31F3" w:rsidRDefault="000B1DAA" w:rsidP="000B1DAA">
      <w:pPr>
        <w:spacing w:after="0" w:line="240" w:lineRule="auto"/>
      </w:pPr>
      <w:r w:rsidRPr="001C291F">
        <w:rPr>
          <w:noProof/>
        </w:rPr>
        <w:drawing>
          <wp:inline distT="0" distB="0" distL="0" distR="0" wp14:anchorId="1C8C2030" wp14:editId="46BB80F1">
            <wp:extent cx="5325110" cy="1990090"/>
            <wp:effectExtent l="0" t="0" r="0" b="0"/>
            <wp:docPr id="9454" name="Picture 9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4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110" cy="19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B5956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95/ </w:t>
      </w:r>
      <w:r>
        <w:rPr>
          <w:noProof/>
        </w:rPr>
        <w:t>iGCSE Chemistry/2003/w/Paper 3/ Q5</w:t>
      </w:r>
    </w:p>
    <w:p w14:paraId="17BEF9E2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B2032D">
        <w:rPr>
          <w:noProof/>
        </w:rPr>
        <w:drawing>
          <wp:inline distT="0" distB="0" distL="0" distR="0" wp14:anchorId="224E7D89" wp14:editId="3832BE65">
            <wp:extent cx="5768975" cy="511175"/>
            <wp:effectExtent l="0" t="0" r="0" b="0"/>
            <wp:docPr id="9452" name="Picture 9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2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75" cy="5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50B13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96/ </w:t>
      </w:r>
      <w:r>
        <w:rPr>
          <w:noProof/>
        </w:rPr>
        <w:t>iGCSE Chemistry/2003/w/Paper 3/ Q3</w:t>
      </w:r>
    </w:p>
    <w:p w14:paraId="4F06A5AD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4006E1">
        <w:rPr>
          <w:noProof/>
        </w:rPr>
        <w:drawing>
          <wp:inline distT="0" distB="0" distL="0" distR="0" wp14:anchorId="0DBF096D" wp14:editId="74D9612D">
            <wp:extent cx="5607685" cy="1250315"/>
            <wp:effectExtent l="0" t="0" r="0" b="0"/>
            <wp:docPr id="9450" name="Picture 9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0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125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DCF3C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4D0ECC84" w14:textId="7E6BC33C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 xml:space="preserve">Q# 97/ </w:t>
      </w:r>
      <w:r>
        <w:rPr>
          <w:noProof/>
        </w:rPr>
        <w:t>iGCSE Chemistry/2003/w/Paper 3/</w:t>
      </w:r>
    </w:p>
    <w:p w14:paraId="4BC8C8A8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4006E1">
        <w:rPr>
          <w:noProof/>
        </w:rPr>
        <w:drawing>
          <wp:inline distT="0" distB="0" distL="0" distR="0" wp14:anchorId="5271FF98" wp14:editId="7A675AFC">
            <wp:extent cx="5203825" cy="2608580"/>
            <wp:effectExtent l="0" t="0" r="0" b="0"/>
            <wp:docPr id="9448" name="Picture 9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8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825" cy="260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6B3AA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98/ </w:t>
      </w:r>
      <w:r>
        <w:rPr>
          <w:noProof/>
        </w:rPr>
        <w:t>iGCSE Chemistry/2002/w/Paper 3/ Q2</w:t>
      </w:r>
    </w:p>
    <w:p w14:paraId="11E76A69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75473">
        <w:rPr>
          <w:noProof/>
        </w:rPr>
        <w:drawing>
          <wp:inline distT="0" distB="0" distL="0" distR="0" wp14:anchorId="6A1A5D8C" wp14:editId="1083A233">
            <wp:extent cx="4719955" cy="2044065"/>
            <wp:effectExtent l="0" t="0" r="0" b="0"/>
            <wp:docPr id="9445" name="Picture 9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5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955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9F61D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99/ </w:t>
      </w:r>
      <w:r>
        <w:rPr>
          <w:noProof/>
        </w:rPr>
        <w:t>iGCSE Chemistry/2002/w/Paper 3/</w:t>
      </w:r>
    </w:p>
    <w:p w14:paraId="2B93AAAD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375473">
        <w:rPr>
          <w:noProof/>
        </w:rPr>
        <w:drawing>
          <wp:inline distT="0" distB="0" distL="0" distR="0" wp14:anchorId="24F225F1" wp14:editId="78A656DA">
            <wp:extent cx="5055870" cy="1976755"/>
            <wp:effectExtent l="0" t="0" r="0" b="0"/>
            <wp:docPr id="9442" name="Picture 9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2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7774D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100/ </w:t>
      </w:r>
      <w:r>
        <w:rPr>
          <w:noProof/>
        </w:rPr>
        <w:t>iGCSE Chemistry/2002/s/Paper 3/</w:t>
      </w:r>
    </w:p>
    <w:p w14:paraId="4878B79D" w14:textId="3BBD9961" w:rsidR="000B1DAA" w:rsidRDefault="000B1DAA" w:rsidP="000B1DAA">
      <w:pPr>
        <w:spacing w:after="0" w:line="240" w:lineRule="auto"/>
      </w:pPr>
      <w:r w:rsidRPr="00802105">
        <w:rPr>
          <w:noProof/>
        </w:rPr>
        <w:drawing>
          <wp:inline distT="0" distB="0" distL="0" distR="0" wp14:anchorId="205EF444" wp14:editId="3A0708FF">
            <wp:extent cx="5473065" cy="1554480"/>
            <wp:effectExtent l="0" t="0" r="0" b="7620"/>
            <wp:docPr id="9440" name="Picture 9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0"/>
                    <pic:cNvPicPr>
                      <a:picLocks noChangeAspect="1" noChangeArrowheads="1"/>
                    </pic:cNvPicPr>
                  </pic:nvPicPr>
                  <pic:blipFill rotWithShape="1"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539"/>
                    <a:stretch/>
                  </pic:blipFill>
                  <pic:spPr bwMode="auto">
                    <a:xfrm>
                      <a:off x="0" y="0"/>
                      <a:ext cx="5473065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B1FF91" w14:textId="7973D8F7" w:rsidR="00D56DFB" w:rsidRPr="001D31F3" w:rsidRDefault="00D56DFB" w:rsidP="000B1DAA">
      <w:pPr>
        <w:spacing w:after="0" w:line="240" w:lineRule="auto"/>
      </w:pPr>
      <w:r w:rsidRPr="00802105">
        <w:rPr>
          <w:noProof/>
        </w:rPr>
        <w:lastRenderedPageBreak/>
        <w:drawing>
          <wp:inline distT="0" distB="0" distL="0" distR="0" wp14:anchorId="6C576AFF" wp14:editId="1E511F02">
            <wp:extent cx="5473065" cy="17145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0"/>
                    <pic:cNvPicPr>
                      <a:picLocks noChangeAspect="1" noChangeArrowheads="1"/>
                    </pic:cNvPicPr>
                  </pic:nvPicPr>
                  <pic:blipFill rotWithShape="1"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115" b="5848"/>
                    <a:stretch/>
                  </pic:blipFill>
                  <pic:spPr bwMode="auto">
                    <a:xfrm>
                      <a:off x="0" y="0"/>
                      <a:ext cx="547306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28D86D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101/ </w:t>
      </w:r>
      <w:r>
        <w:rPr>
          <w:noProof/>
        </w:rPr>
        <w:t>iGCSE Chemistry/2002/s/Paper 3/ Q2</w:t>
      </w:r>
    </w:p>
    <w:p w14:paraId="6C03B7FE" w14:textId="77777777" w:rsidR="000B1DAA" w:rsidRPr="001D31F3" w:rsidRDefault="000B1DAA" w:rsidP="000B1DAA">
      <w:pPr>
        <w:spacing w:after="0" w:line="240" w:lineRule="auto"/>
      </w:pPr>
      <w:r w:rsidRPr="00802105">
        <w:rPr>
          <w:noProof/>
        </w:rPr>
        <w:drawing>
          <wp:inline distT="0" distB="0" distL="0" distR="0" wp14:anchorId="69A6161B" wp14:editId="23AAE825">
            <wp:extent cx="5365115" cy="1290955"/>
            <wp:effectExtent l="0" t="0" r="0" b="0"/>
            <wp:docPr id="9438" name="Picture 9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8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129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688C7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102/ </w:t>
      </w:r>
      <w:r>
        <w:rPr>
          <w:noProof/>
        </w:rPr>
        <w:t>iGCSE Chemistry/2002/s/Paper 3/ Q</w:t>
      </w:r>
      <w:r>
        <w:t>2</w:t>
      </w:r>
    </w:p>
    <w:p w14:paraId="26AA1DBA" w14:textId="77777777" w:rsidR="000B1DAA" w:rsidRDefault="000B1DAA" w:rsidP="000B1DAA">
      <w:pPr>
        <w:spacing w:after="0" w:line="240" w:lineRule="auto"/>
      </w:pPr>
      <w:r w:rsidRPr="00802105">
        <w:rPr>
          <w:noProof/>
        </w:rPr>
        <w:drawing>
          <wp:inline distT="0" distB="0" distL="0" distR="0" wp14:anchorId="6E98A137" wp14:editId="706DA9A6">
            <wp:extent cx="5432425" cy="1089025"/>
            <wp:effectExtent l="0" t="0" r="0" b="0"/>
            <wp:docPr id="9436" name="Picture 9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6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25" cy="108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31D78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103/ </w:t>
      </w:r>
      <w:r>
        <w:rPr>
          <w:noProof/>
        </w:rPr>
        <w:t>iGCSE Chemistry/2001/w/Paper 3/ QiGCSE Chemistry/201 (a)</w:t>
      </w:r>
    </w:p>
    <w:p w14:paraId="14CE6794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CA4CE7">
        <w:rPr>
          <w:noProof/>
        </w:rPr>
        <w:drawing>
          <wp:inline distT="0" distB="0" distL="0" distR="0" wp14:anchorId="3A122A15" wp14:editId="65E54D4E">
            <wp:extent cx="6198870" cy="416560"/>
            <wp:effectExtent l="0" t="0" r="0" b="0"/>
            <wp:docPr id="9433" name="Picture 9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3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84A38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104/ </w:t>
      </w:r>
      <w:r>
        <w:rPr>
          <w:noProof/>
        </w:rPr>
        <w:t>iGCSE Chemistry/2001/w/Paper 3/ QiGCSE Chemistry/201</w:t>
      </w:r>
    </w:p>
    <w:p w14:paraId="34F41BB0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CA4CE7">
        <w:rPr>
          <w:noProof/>
        </w:rPr>
        <w:drawing>
          <wp:inline distT="0" distB="0" distL="0" distR="0" wp14:anchorId="28D395D5" wp14:editId="5827E6D1">
            <wp:extent cx="6266180" cy="1788160"/>
            <wp:effectExtent l="0" t="0" r="0" b="0"/>
            <wp:docPr id="9431" name="Picture 9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1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180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70482" w14:textId="77777777" w:rsidR="000B1DAA" w:rsidRDefault="000B1DAA" w:rsidP="000B1DAA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 xml:space="preserve">Q# 105/ </w:t>
      </w:r>
      <w:r>
        <w:rPr>
          <w:noProof/>
        </w:rPr>
        <w:t>iGCSE Chemistry/2001/w/Paper 3/ Q2 (b)</w:t>
      </w:r>
    </w:p>
    <w:p w14:paraId="3AD4B356" w14:textId="77777777" w:rsidR="000B1DAA" w:rsidRPr="001D31F3" w:rsidRDefault="000B1DAA" w:rsidP="000B1DAA">
      <w:pPr>
        <w:spacing w:after="0" w:line="240" w:lineRule="auto"/>
        <w:rPr>
          <w:noProof/>
        </w:rPr>
      </w:pPr>
      <w:r w:rsidRPr="00CA4CE7">
        <w:rPr>
          <w:noProof/>
        </w:rPr>
        <w:drawing>
          <wp:inline distT="0" distB="0" distL="0" distR="0" wp14:anchorId="0DCEC2FC" wp14:editId="501AF5F8">
            <wp:extent cx="6198870" cy="1761490"/>
            <wp:effectExtent l="0" t="0" r="0" b="0"/>
            <wp:docPr id="9429" name="Picture 9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29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CC377" w14:textId="77777777" w:rsidR="000B1DAA" w:rsidRDefault="000B1DAA">
      <w:r>
        <w:br w:type="page"/>
      </w:r>
    </w:p>
    <w:p w14:paraId="17856C2B" w14:textId="745538C3" w:rsidR="000B1DAA" w:rsidRDefault="00C70B02" w:rsidP="00C70B02">
      <w:pPr>
        <w:pStyle w:val="Heading1"/>
      </w:pPr>
      <w:bookmarkStart w:id="10" w:name="_Toc507579274"/>
      <w:r>
        <w:lastRenderedPageBreak/>
        <w:t>Topic 8 Acids, bases and salts</w:t>
      </w:r>
      <w:bookmarkEnd w:id="10"/>
    </w:p>
    <w:p w14:paraId="782720D3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106/ </w:t>
      </w:r>
      <w:r>
        <w:rPr>
          <w:noProof/>
        </w:rPr>
        <w:t>iGCSE Chemistry/2015/w/Paper 31/</w:t>
      </w:r>
    </w:p>
    <w:p w14:paraId="1023260E" w14:textId="77777777" w:rsidR="00C70B02" w:rsidRDefault="00C70B02" w:rsidP="00C70B02">
      <w:pPr>
        <w:spacing w:after="0" w:line="240" w:lineRule="auto"/>
        <w:rPr>
          <w:noProof/>
        </w:rPr>
      </w:pPr>
      <w:r w:rsidRPr="005C5863">
        <w:rPr>
          <w:noProof/>
        </w:rPr>
        <w:drawing>
          <wp:inline distT="0" distB="0" distL="0" distR="0" wp14:anchorId="1BB73475" wp14:editId="5E641DE1">
            <wp:extent cx="6374130" cy="403225"/>
            <wp:effectExtent l="0" t="0" r="0" b="0"/>
            <wp:docPr id="9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7B40A" w14:textId="77777777" w:rsidR="00C70B02" w:rsidRDefault="00C70B02" w:rsidP="00C70B02">
      <w:pPr>
        <w:spacing w:after="0" w:line="240" w:lineRule="auto"/>
        <w:rPr>
          <w:noProof/>
        </w:rPr>
      </w:pPr>
      <w:r w:rsidRPr="005C5863">
        <w:rPr>
          <w:noProof/>
        </w:rPr>
        <w:drawing>
          <wp:inline distT="0" distB="0" distL="0" distR="0" wp14:anchorId="41DB357A" wp14:editId="119F6303">
            <wp:extent cx="6374130" cy="1694180"/>
            <wp:effectExtent l="0" t="0" r="0" b="0"/>
            <wp:docPr id="94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2AC04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107/ </w:t>
      </w:r>
      <w:r>
        <w:rPr>
          <w:noProof/>
        </w:rPr>
        <w:t>iGCSE Chemistry/2015/s/Paper 31/</w:t>
      </w:r>
    </w:p>
    <w:p w14:paraId="7ECDDAC2" w14:textId="77777777" w:rsidR="00C70B02" w:rsidRDefault="00C70B02" w:rsidP="00C70B02">
      <w:pPr>
        <w:spacing w:after="0" w:line="240" w:lineRule="auto"/>
        <w:rPr>
          <w:noProof/>
        </w:rPr>
      </w:pPr>
      <w:r w:rsidRPr="00A35CE9">
        <w:rPr>
          <w:noProof/>
        </w:rPr>
        <w:drawing>
          <wp:inline distT="0" distB="0" distL="0" distR="0" wp14:anchorId="2AA62DD4" wp14:editId="4438D949">
            <wp:extent cx="6320155" cy="6831330"/>
            <wp:effectExtent l="0" t="0" r="0" b="0"/>
            <wp:docPr id="94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E455B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108/ </w:t>
      </w:r>
      <w:r>
        <w:rPr>
          <w:noProof/>
        </w:rPr>
        <w:t>iGCSE Chemistry/2014/w/Paper 31/</w:t>
      </w:r>
    </w:p>
    <w:p w14:paraId="67C777B7" w14:textId="77777777" w:rsidR="00C70B02" w:rsidRDefault="00C70B02" w:rsidP="00C70B02">
      <w:pPr>
        <w:spacing w:after="0" w:line="240" w:lineRule="auto"/>
        <w:rPr>
          <w:noProof/>
        </w:rPr>
      </w:pPr>
      <w:r w:rsidRPr="00517E4C">
        <w:rPr>
          <w:noProof/>
        </w:rPr>
        <w:drawing>
          <wp:inline distT="0" distB="0" distL="0" distR="0" wp14:anchorId="53F492FF" wp14:editId="68B8136E">
            <wp:extent cx="6387465" cy="6911975"/>
            <wp:effectExtent l="0" t="0" r="0" b="0"/>
            <wp:docPr id="94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691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8A881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109/ </w:t>
      </w:r>
      <w:r>
        <w:rPr>
          <w:noProof/>
        </w:rPr>
        <w:t>iGCSE Chemistry/2014/s/Paper 31/ Q4</w:t>
      </w:r>
    </w:p>
    <w:p w14:paraId="007554D4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3924B8">
        <w:rPr>
          <w:noProof/>
        </w:rPr>
        <w:drawing>
          <wp:inline distT="0" distB="0" distL="0" distR="0" wp14:anchorId="78CE5825" wp14:editId="1F1886F1">
            <wp:extent cx="6374130" cy="1183640"/>
            <wp:effectExtent l="0" t="0" r="0" b="0"/>
            <wp:docPr id="94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696" b="11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3F513" w14:textId="77777777" w:rsidR="00C70B02" w:rsidRDefault="00C70B02" w:rsidP="00C70B02">
      <w:pPr>
        <w:spacing w:after="0" w:line="240" w:lineRule="auto"/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110/ </w:t>
      </w:r>
      <w:r>
        <w:t>iGCSE Chemistry/2013/s/Paper 31/</w:t>
      </w:r>
    </w:p>
    <w:p w14:paraId="3A1DAC40" w14:textId="77777777" w:rsidR="00C70B02" w:rsidRPr="001D31F3" w:rsidRDefault="00C70B02" w:rsidP="00C70B02">
      <w:pPr>
        <w:spacing w:after="0" w:line="240" w:lineRule="auto"/>
      </w:pPr>
      <w:r w:rsidRPr="00270A8D">
        <w:rPr>
          <w:noProof/>
        </w:rPr>
        <w:lastRenderedPageBreak/>
        <w:drawing>
          <wp:inline distT="0" distB="0" distL="0" distR="0" wp14:anchorId="0AFD9D00" wp14:editId="3E7CCD7C">
            <wp:extent cx="6400800" cy="3093085"/>
            <wp:effectExtent l="0" t="0" r="0" b="0"/>
            <wp:docPr id="94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09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5EA22" w14:textId="77777777" w:rsidR="00C70B02" w:rsidRDefault="00C70B02" w:rsidP="00C70B02">
      <w:pPr>
        <w:spacing w:after="0" w:line="240" w:lineRule="auto"/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111/ </w:t>
      </w:r>
      <w:r>
        <w:t>iGCSE Chemistry/2013/s/Paper 31/</w:t>
      </w:r>
    </w:p>
    <w:p w14:paraId="23D3D21A" w14:textId="77777777" w:rsidR="00C70B02" w:rsidRDefault="00C70B02" w:rsidP="00C70B02">
      <w:pPr>
        <w:spacing w:after="0" w:line="240" w:lineRule="auto"/>
      </w:pPr>
      <w:r w:rsidRPr="00D23DAB">
        <w:rPr>
          <w:noProof/>
        </w:rPr>
        <w:drawing>
          <wp:inline distT="0" distB="0" distL="0" distR="0" wp14:anchorId="54E3E8A2" wp14:editId="46607FD8">
            <wp:extent cx="6468110" cy="322580"/>
            <wp:effectExtent l="0" t="0" r="0" b="0"/>
            <wp:docPr id="9413" name="Picture 9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3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32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FE852" w14:textId="77777777" w:rsidR="00C70B02" w:rsidRPr="001D31F3" w:rsidRDefault="00C70B02" w:rsidP="00C70B02">
      <w:pPr>
        <w:spacing w:after="0" w:line="240" w:lineRule="auto"/>
      </w:pPr>
      <w:r w:rsidRPr="00D23DAB">
        <w:rPr>
          <w:noProof/>
        </w:rPr>
        <w:drawing>
          <wp:inline distT="0" distB="0" distL="0" distR="0" wp14:anchorId="7F155802" wp14:editId="70DE3D0F">
            <wp:extent cx="6198870" cy="1546225"/>
            <wp:effectExtent l="0" t="0" r="0" b="0"/>
            <wp:docPr id="9414" name="Picture 9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4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04019" w14:textId="77777777" w:rsidR="00C70B02" w:rsidRDefault="00C70B02" w:rsidP="00C70B02">
      <w:pPr>
        <w:spacing w:after="0" w:line="240" w:lineRule="auto"/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112/ </w:t>
      </w:r>
      <w:r>
        <w:t>iGCSE Chemistry/2013/s/Paper 31/</w:t>
      </w:r>
    </w:p>
    <w:p w14:paraId="53D7BC4C" w14:textId="0A0959C8" w:rsidR="00C70B02" w:rsidRDefault="00C70B02" w:rsidP="00C70B02">
      <w:pPr>
        <w:spacing w:after="0" w:line="240" w:lineRule="auto"/>
        <w:rPr>
          <w:noProof/>
        </w:rPr>
      </w:pPr>
      <w:r w:rsidRPr="00270A8D">
        <w:rPr>
          <w:noProof/>
        </w:rPr>
        <w:drawing>
          <wp:inline distT="0" distB="0" distL="0" distR="0" wp14:anchorId="18D95DDD" wp14:editId="19025C51">
            <wp:extent cx="6080760" cy="4386834"/>
            <wp:effectExtent l="0" t="0" r="0" b="0"/>
            <wp:docPr id="94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836"/>
                    <a:stretch/>
                  </pic:blipFill>
                  <pic:spPr bwMode="auto">
                    <a:xfrm>
                      <a:off x="0" y="0"/>
                      <a:ext cx="6084011" cy="438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C60FBF" w14:textId="01B26698" w:rsidR="00D56DFB" w:rsidRDefault="00D56DFB" w:rsidP="00C70B02">
      <w:pPr>
        <w:spacing w:after="0" w:line="240" w:lineRule="auto"/>
        <w:rPr>
          <w:noProof/>
        </w:rPr>
      </w:pPr>
      <w:r w:rsidRPr="00270A8D">
        <w:rPr>
          <w:noProof/>
        </w:rPr>
        <w:lastRenderedPageBreak/>
        <w:drawing>
          <wp:inline distT="0" distB="0" distL="0" distR="0" wp14:anchorId="3416906A" wp14:editId="36E5BBAD">
            <wp:extent cx="6285491" cy="2190115"/>
            <wp:effectExtent l="0" t="0" r="1270" b="635"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44"/>
                    <a:stretch/>
                  </pic:blipFill>
                  <pic:spPr bwMode="auto">
                    <a:xfrm>
                      <a:off x="0" y="0"/>
                      <a:ext cx="6285865" cy="219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F98D0" w14:textId="77777777" w:rsidR="00C70B02" w:rsidRPr="001D31F3" w:rsidRDefault="00C70B02" w:rsidP="00C70B02">
      <w:pPr>
        <w:spacing w:after="0" w:line="240" w:lineRule="auto"/>
      </w:pPr>
      <w:r w:rsidRPr="00270A8D">
        <w:rPr>
          <w:noProof/>
        </w:rPr>
        <w:drawing>
          <wp:inline distT="0" distB="0" distL="0" distR="0" wp14:anchorId="2ACB529D" wp14:editId="552D0B8E">
            <wp:extent cx="6185535" cy="5836285"/>
            <wp:effectExtent l="0" t="0" r="0" b="0"/>
            <wp:docPr id="9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535" cy="583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68A0D" w14:textId="77777777" w:rsidR="00D56DFB" w:rsidRDefault="00D56DF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6C7617EF" w14:textId="41A81265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113/ </w:t>
      </w:r>
      <w:r>
        <w:rPr>
          <w:noProof/>
        </w:rPr>
        <w:t>iGCSE Chemistry/2012/w/Paper 31/ Q7</w:t>
      </w:r>
    </w:p>
    <w:p w14:paraId="09812AC2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941E54">
        <w:rPr>
          <w:noProof/>
        </w:rPr>
        <w:drawing>
          <wp:inline distT="0" distB="0" distL="0" distR="0" wp14:anchorId="3C211B1B" wp14:editId="5D19B073">
            <wp:extent cx="6400800" cy="5351780"/>
            <wp:effectExtent l="0" t="0" r="0" b="0"/>
            <wp:docPr id="9407" name="Picture 9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7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35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1FC90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114/ </w:t>
      </w:r>
      <w:r>
        <w:rPr>
          <w:noProof/>
        </w:rPr>
        <w:t>iGCSE Chemistry/2012/w/Paper 31/</w:t>
      </w:r>
    </w:p>
    <w:p w14:paraId="535300F8" w14:textId="77777777" w:rsidR="00C70B02" w:rsidRDefault="00C70B02" w:rsidP="00C70B02">
      <w:pPr>
        <w:spacing w:after="0" w:line="240" w:lineRule="auto"/>
        <w:rPr>
          <w:noProof/>
        </w:rPr>
      </w:pPr>
      <w:r w:rsidRPr="002B4295">
        <w:rPr>
          <w:noProof/>
        </w:rPr>
        <w:drawing>
          <wp:inline distT="0" distB="0" distL="0" distR="0" wp14:anchorId="3D931D38" wp14:editId="4FD4C755">
            <wp:extent cx="6346825" cy="605155"/>
            <wp:effectExtent l="0" t="0" r="0" b="0"/>
            <wp:docPr id="9404" name="Picture 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4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91013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2B4295">
        <w:rPr>
          <w:noProof/>
        </w:rPr>
        <w:drawing>
          <wp:inline distT="0" distB="0" distL="0" distR="0" wp14:anchorId="30EFE77D" wp14:editId="7E90778E">
            <wp:extent cx="6320155" cy="1761490"/>
            <wp:effectExtent l="0" t="0" r="0" b="0"/>
            <wp:docPr id="9405" name="Picture 9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5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64CB5" w14:textId="77777777" w:rsidR="00D56DFB" w:rsidRDefault="00D56DF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1DCA648C" w14:textId="0DCE0EB1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115/ </w:t>
      </w:r>
      <w:r>
        <w:rPr>
          <w:noProof/>
        </w:rPr>
        <w:t>iGCSE Chemistry/2012/s/Paper 31/</w:t>
      </w:r>
    </w:p>
    <w:p w14:paraId="788018CF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972B85">
        <w:rPr>
          <w:noProof/>
        </w:rPr>
        <w:drawing>
          <wp:inline distT="0" distB="0" distL="0" distR="0" wp14:anchorId="074777ED" wp14:editId="5BD083F5">
            <wp:extent cx="6333490" cy="6508115"/>
            <wp:effectExtent l="0" t="0" r="0" b="0"/>
            <wp:docPr id="9402" name="Picture 9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2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650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4C81D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116/ </w:t>
      </w:r>
      <w:r>
        <w:rPr>
          <w:noProof/>
        </w:rPr>
        <w:t>iGCSE Chemistry/2011/w/Paper 31/ Q5</w:t>
      </w:r>
    </w:p>
    <w:p w14:paraId="1ABDF7C0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69632512" wp14:editId="1B91FFEE">
            <wp:extent cx="6226175" cy="1412240"/>
            <wp:effectExtent l="0" t="0" r="0" b="0"/>
            <wp:docPr id="9400" name="Picture 9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0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175" cy="141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155C8" w14:textId="77777777" w:rsidR="00D56DFB" w:rsidRDefault="00D56DF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04D633DB" w14:textId="58806C8E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117/ </w:t>
      </w:r>
      <w:r>
        <w:rPr>
          <w:noProof/>
        </w:rPr>
        <w:t>iGCSE Chemistry/2011/w/Paper 31/</w:t>
      </w:r>
    </w:p>
    <w:p w14:paraId="28900764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4B13FF83" wp14:editId="593E2B51">
            <wp:extent cx="6306820" cy="5217160"/>
            <wp:effectExtent l="0" t="0" r="0" b="0"/>
            <wp:docPr id="9398" name="Picture 9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8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820" cy="521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84EF6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118/ </w:t>
      </w:r>
      <w:r>
        <w:rPr>
          <w:noProof/>
        </w:rPr>
        <w:t>iGCSE Chemistry/2011/s/Paper 31/ Q5</w:t>
      </w:r>
    </w:p>
    <w:p w14:paraId="7A79FFB7" w14:textId="77777777" w:rsidR="00C70B02" w:rsidRDefault="00C70B02" w:rsidP="00C70B02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41109D64" wp14:editId="3572CC70">
            <wp:extent cx="6320155" cy="3415665"/>
            <wp:effectExtent l="0" t="0" r="0" b="0"/>
            <wp:docPr id="9395" name="Picture 9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341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41335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51711E">
        <w:rPr>
          <w:noProof/>
        </w:rPr>
        <w:lastRenderedPageBreak/>
        <w:drawing>
          <wp:inline distT="0" distB="0" distL="0" distR="0" wp14:anchorId="1019A6A1" wp14:editId="431A1BF8">
            <wp:extent cx="6374130" cy="1304290"/>
            <wp:effectExtent l="0" t="0" r="0" b="0"/>
            <wp:docPr id="9396" name="Picture 9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130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19851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119/ </w:t>
      </w:r>
      <w:r>
        <w:rPr>
          <w:noProof/>
        </w:rPr>
        <w:t>iGCSE Chemistry/2011/s/Paper 31/ Q2</w:t>
      </w:r>
    </w:p>
    <w:p w14:paraId="21ED40E2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5BAFDCBF" wp14:editId="04B47B8F">
            <wp:extent cx="6360160" cy="1774825"/>
            <wp:effectExtent l="0" t="0" r="0" b="0"/>
            <wp:docPr id="9393" name="Picture 9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3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177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ECF7B" w14:textId="77777777" w:rsidR="00C70B02" w:rsidRDefault="00C70B02" w:rsidP="00C70B02">
      <w:pPr>
        <w:spacing w:after="0" w:line="240" w:lineRule="auto"/>
        <w:rPr>
          <w:noProof/>
          <w:color w:val="FF0000"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120/ </w:t>
      </w:r>
      <w:r>
        <w:rPr>
          <w:noProof/>
        </w:rPr>
        <w:t xml:space="preserve">iGCSE Chemistry/2011/s/Paper 31/ </w:t>
      </w:r>
      <w:r w:rsidRPr="00E83639">
        <w:rPr>
          <w:noProof/>
          <w:color w:val="FF0000"/>
        </w:rPr>
        <w:t xml:space="preserve">NOT </w:t>
      </w:r>
      <w:r>
        <w:rPr>
          <w:noProof/>
          <w:color w:val="FF0000"/>
        </w:rPr>
        <w:t>w/</w:t>
      </w:r>
      <w:r w:rsidRPr="00E83639">
        <w:rPr>
          <w:noProof/>
          <w:color w:val="FF0000"/>
        </w:rPr>
        <w:t>ith Q5(a)</w:t>
      </w:r>
    </w:p>
    <w:p w14:paraId="6FCA700E" w14:textId="77777777" w:rsidR="00C70B02" w:rsidRDefault="00C70B02" w:rsidP="00C70B02">
      <w:pPr>
        <w:spacing w:after="0" w:line="240" w:lineRule="auto"/>
        <w:rPr>
          <w:noProof/>
        </w:rPr>
      </w:pPr>
      <w:r w:rsidRPr="00943B31">
        <w:rPr>
          <w:noProof/>
        </w:rPr>
        <w:drawing>
          <wp:inline distT="0" distB="0" distL="0" distR="0" wp14:anchorId="1AF4CD35" wp14:editId="3C711CD5">
            <wp:extent cx="5822315" cy="968375"/>
            <wp:effectExtent l="0" t="0" r="0" b="0"/>
            <wp:docPr id="9390" name="Picture 9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0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62" b="41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1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9C923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5A6BE228" wp14:editId="77CFFD02">
            <wp:extent cx="6374130" cy="1492885"/>
            <wp:effectExtent l="0" t="0" r="0" b="0"/>
            <wp:docPr id="9391" name="Picture 9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1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149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62DE3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121/ </w:t>
      </w:r>
      <w:r>
        <w:rPr>
          <w:noProof/>
        </w:rPr>
        <w:t>iGCSE Chemistry/2011/s/Paper 31/</w:t>
      </w:r>
    </w:p>
    <w:p w14:paraId="547B4610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51711E">
        <w:rPr>
          <w:noProof/>
        </w:rPr>
        <w:drawing>
          <wp:inline distT="0" distB="0" distL="0" distR="0" wp14:anchorId="012A25D3" wp14:editId="48F9B8F0">
            <wp:extent cx="6374130" cy="2339975"/>
            <wp:effectExtent l="0" t="0" r="0" b="0"/>
            <wp:docPr id="9388" name="Picture 9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8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0D8B8" w14:textId="77777777" w:rsidR="00D56DFB" w:rsidRDefault="00D56DF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183BC389" w14:textId="3084FAA8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122/ </w:t>
      </w:r>
      <w:r>
        <w:rPr>
          <w:noProof/>
        </w:rPr>
        <w:t>iGCSE Chemistry/2010/w/Paper 31/ Q6</w:t>
      </w:r>
    </w:p>
    <w:p w14:paraId="47C90B94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6B68DD">
        <w:rPr>
          <w:noProof/>
        </w:rPr>
        <w:drawing>
          <wp:inline distT="0" distB="0" distL="0" distR="0" wp14:anchorId="2F38AC40" wp14:editId="5F343A53">
            <wp:extent cx="5852160" cy="2099990"/>
            <wp:effectExtent l="0" t="0" r="0" b="0"/>
            <wp:docPr id="9386" name="Picture 9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6"/>
                    <pic:cNvPicPr>
                      <a:picLocks noChangeAspect="1" noChangeArrowheads="1"/>
                    </pic:cNvPicPr>
                  </pic:nvPicPr>
                  <pic:blipFill rotWithShape="1"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4"/>
                    <a:stretch/>
                  </pic:blipFill>
                  <pic:spPr bwMode="auto">
                    <a:xfrm>
                      <a:off x="0" y="0"/>
                      <a:ext cx="5853854" cy="210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CDF813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123/ </w:t>
      </w:r>
      <w:r>
        <w:rPr>
          <w:noProof/>
        </w:rPr>
        <w:t>iGCSE Chemistry/2010/w/Paper 31/</w:t>
      </w:r>
    </w:p>
    <w:p w14:paraId="26B29312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6B68DD">
        <w:rPr>
          <w:noProof/>
        </w:rPr>
        <w:drawing>
          <wp:inline distT="0" distB="0" distL="0" distR="0" wp14:anchorId="04E003E3" wp14:editId="7F1D5AFE">
            <wp:extent cx="6057900" cy="4259804"/>
            <wp:effectExtent l="0" t="0" r="0" b="7620"/>
            <wp:docPr id="9384" name="Picture 9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4"/>
                    <pic:cNvPicPr>
                      <a:picLocks noChangeAspect="1" noChangeArrowheads="1"/>
                    </pic:cNvPicPr>
                  </pic:nvPicPr>
                  <pic:blipFill rotWithShape="1"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82"/>
                    <a:stretch/>
                  </pic:blipFill>
                  <pic:spPr bwMode="auto">
                    <a:xfrm>
                      <a:off x="0" y="0"/>
                      <a:ext cx="6060784" cy="42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C0ECC9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124/ </w:t>
      </w:r>
      <w:r>
        <w:rPr>
          <w:noProof/>
        </w:rPr>
        <w:t>iGCSE Chemistry/2009/w/Paper 3/</w:t>
      </w:r>
    </w:p>
    <w:p w14:paraId="2348AD4B" w14:textId="12283834" w:rsidR="00C70B02" w:rsidRDefault="00C70B02" w:rsidP="00C70B02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5B983A4D" wp14:editId="69F72D77">
            <wp:extent cx="6126480" cy="2780361"/>
            <wp:effectExtent l="0" t="0" r="7620" b="1270"/>
            <wp:docPr id="9382" name="Picture 9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2"/>
                    <pic:cNvPicPr>
                      <a:picLocks noChangeAspect="1" noChangeArrowheads="1"/>
                    </pic:cNvPicPr>
                  </pic:nvPicPr>
                  <pic:blipFill rotWithShape="1"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078"/>
                    <a:stretch/>
                  </pic:blipFill>
                  <pic:spPr bwMode="auto">
                    <a:xfrm>
                      <a:off x="0" y="0"/>
                      <a:ext cx="6143753" cy="278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0E009" w14:textId="423E50DD" w:rsidR="00D56DFB" w:rsidRPr="001D31F3" w:rsidRDefault="00D56DFB" w:rsidP="00C70B02">
      <w:pPr>
        <w:spacing w:after="0" w:line="240" w:lineRule="auto"/>
        <w:rPr>
          <w:noProof/>
        </w:rPr>
      </w:pPr>
      <w:r w:rsidRPr="00AF2F0A">
        <w:rPr>
          <w:noProof/>
        </w:rPr>
        <w:lastRenderedPageBreak/>
        <w:drawing>
          <wp:inline distT="0" distB="0" distL="0" distR="0" wp14:anchorId="6BB0F3F7" wp14:editId="67B648DD">
            <wp:extent cx="6285347" cy="2244725"/>
            <wp:effectExtent l="0" t="0" r="127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2"/>
                    <pic:cNvPicPr>
                      <a:picLocks noChangeAspect="1" noChangeArrowheads="1"/>
                    </pic:cNvPicPr>
                  </pic:nvPicPr>
                  <pic:blipFill rotWithShape="1"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780"/>
                    <a:stretch/>
                  </pic:blipFill>
                  <pic:spPr bwMode="auto">
                    <a:xfrm>
                      <a:off x="0" y="0"/>
                      <a:ext cx="6285865" cy="224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CDAA8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125/ </w:t>
      </w:r>
      <w:r>
        <w:rPr>
          <w:noProof/>
        </w:rPr>
        <w:t>iGCSE Chemistry/2009/s/Paper 31/Q8</w:t>
      </w:r>
    </w:p>
    <w:p w14:paraId="71CD32A6" w14:textId="77777777" w:rsidR="00C70B02" w:rsidRDefault="00C70B02" w:rsidP="00C70B02">
      <w:pPr>
        <w:spacing w:after="0" w:line="240" w:lineRule="auto"/>
        <w:rPr>
          <w:noProof/>
        </w:rPr>
      </w:pPr>
      <w:r w:rsidRPr="00B24719">
        <w:rPr>
          <w:noProof/>
        </w:rPr>
        <w:drawing>
          <wp:inline distT="0" distB="0" distL="0" distR="0" wp14:anchorId="27EE7D42" wp14:editId="03481762">
            <wp:extent cx="6037580" cy="1519555"/>
            <wp:effectExtent l="0" t="0" r="0" b="0"/>
            <wp:docPr id="9379" name="Picture 9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9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580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CFF6A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B24719">
        <w:rPr>
          <w:noProof/>
        </w:rPr>
        <w:drawing>
          <wp:inline distT="0" distB="0" distL="0" distR="0" wp14:anchorId="7FB5CC3C" wp14:editId="7C691E7E">
            <wp:extent cx="6037580" cy="1519555"/>
            <wp:effectExtent l="0" t="0" r="0" b="0"/>
            <wp:docPr id="9380" name="Picture 9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0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313" b="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580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F821D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126/ </w:t>
      </w:r>
      <w:r>
        <w:rPr>
          <w:noProof/>
        </w:rPr>
        <w:t>iGCSE Chemistry/2009/s/Paper 31/ Q7</w:t>
      </w:r>
    </w:p>
    <w:p w14:paraId="25AF6F00" w14:textId="57B236EC" w:rsidR="00C70B02" w:rsidRDefault="00C70B02" w:rsidP="00C70B02">
      <w:pPr>
        <w:spacing w:after="0" w:line="240" w:lineRule="auto"/>
        <w:rPr>
          <w:noProof/>
        </w:rPr>
      </w:pPr>
      <w:r w:rsidRPr="00B24719">
        <w:rPr>
          <w:noProof/>
        </w:rPr>
        <w:drawing>
          <wp:inline distT="0" distB="0" distL="0" distR="0" wp14:anchorId="67C3D2EA" wp14:editId="0A067114">
            <wp:extent cx="6346825" cy="3840480"/>
            <wp:effectExtent l="0" t="0" r="0" b="7620"/>
            <wp:docPr id="9376" name="Picture 9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6"/>
                    <pic:cNvPicPr>
                      <a:picLocks noChangeAspect="1" noChangeArrowheads="1"/>
                    </pic:cNvPicPr>
                  </pic:nvPicPr>
                  <pic:blipFill rotWithShape="1"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740"/>
                    <a:stretch/>
                  </pic:blipFill>
                  <pic:spPr bwMode="auto">
                    <a:xfrm>
                      <a:off x="0" y="0"/>
                      <a:ext cx="6346825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1D293" w14:textId="4CDD635E" w:rsidR="00D56DFB" w:rsidRPr="001D31F3" w:rsidRDefault="00D56DFB" w:rsidP="00C70B02">
      <w:pPr>
        <w:spacing w:after="0" w:line="240" w:lineRule="auto"/>
        <w:rPr>
          <w:noProof/>
        </w:rPr>
      </w:pPr>
      <w:r w:rsidRPr="00B24719">
        <w:rPr>
          <w:noProof/>
        </w:rPr>
        <w:lastRenderedPageBreak/>
        <w:drawing>
          <wp:inline distT="0" distB="0" distL="0" distR="0" wp14:anchorId="6439DC32" wp14:editId="563D5877">
            <wp:extent cx="6285663" cy="727710"/>
            <wp:effectExtent l="0" t="0" r="127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6"/>
                    <pic:cNvPicPr>
                      <a:picLocks noChangeAspect="1" noChangeArrowheads="1"/>
                    </pic:cNvPicPr>
                  </pic:nvPicPr>
                  <pic:blipFill rotWithShape="1"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70"/>
                    <a:stretch/>
                  </pic:blipFill>
                  <pic:spPr bwMode="auto">
                    <a:xfrm>
                      <a:off x="0" y="0"/>
                      <a:ext cx="6285865" cy="72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420C05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127/ </w:t>
      </w:r>
      <w:r>
        <w:rPr>
          <w:noProof/>
        </w:rPr>
        <w:t>iGCSE Chemistry/2009/s/Paper 31/ Q5</w:t>
      </w:r>
    </w:p>
    <w:p w14:paraId="3ED3FE6C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B24719">
        <w:rPr>
          <w:noProof/>
        </w:rPr>
        <w:drawing>
          <wp:inline distT="0" distB="0" distL="0" distR="0" wp14:anchorId="52E16612" wp14:editId="2C159AFB">
            <wp:extent cx="6360160" cy="7341870"/>
            <wp:effectExtent l="0" t="0" r="0" b="0"/>
            <wp:docPr id="9374" name="Picture 9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4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734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6350C" w14:textId="77777777" w:rsidR="00D56DFB" w:rsidRDefault="00D56DF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65D45092" w14:textId="4174484B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128/ </w:t>
      </w:r>
      <w:r>
        <w:rPr>
          <w:noProof/>
        </w:rPr>
        <w:t>iGCSE Chemistry/2009/s/Paper 31/</w:t>
      </w:r>
    </w:p>
    <w:p w14:paraId="1D23DAFD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B24719">
        <w:rPr>
          <w:noProof/>
        </w:rPr>
        <w:drawing>
          <wp:inline distT="0" distB="0" distL="0" distR="0" wp14:anchorId="53E74BE0" wp14:editId="6B56AF28">
            <wp:extent cx="6333490" cy="5311775"/>
            <wp:effectExtent l="0" t="0" r="0" b="0"/>
            <wp:docPr id="9372" name="Picture 9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2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531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4EF9C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129/ </w:t>
      </w:r>
      <w:r>
        <w:rPr>
          <w:noProof/>
        </w:rPr>
        <w:t>iGCSE Chemistry/2008/w/Paper 31/</w:t>
      </w:r>
    </w:p>
    <w:p w14:paraId="03B8E308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0E5286">
        <w:rPr>
          <w:noProof/>
        </w:rPr>
        <w:drawing>
          <wp:inline distT="0" distB="0" distL="0" distR="0" wp14:anchorId="778A891D" wp14:editId="18BB19D8">
            <wp:extent cx="6333490" cy="3778885"/>
            <wp:effectExtent l="0" t="0" r="0" b="0"/>
            <wp:docPr id="9370" name="Picture 9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0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377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8DC70" w14:textId="77777777" w:rsidR="00D56DFB" w:rsidRDefault="00D56DF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66EA5596" w14:textId="23DDBFEE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130/ </w:t>
      </w:r>
      <w:r>
        <w:rPr>
          <w:noProof/>
        </w:rPr>
        <w:t>iGCSE Chemistry/2008/s/Paper 31/</w:t>
      </w:r>
    </w:p>
    <w:p w14:paraId="46E257B9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2C2E41">
        <w:rPr>
          <w:noProof/>
        </w:rPr>
        <w:drawing>
          <wp:inline distT="0" distB="0" distL="0" distR="0" wp14:anchorId="5CDB3421" wp14:editId="606BCCD3">
            <wp:extent cx="6239510" cy="6400800"/>
            <wp:effectExtent l="0" t="0" r="0" b="0"/>
            <wp:docPr id="9368" name="Picture 9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8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C3430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131/ </w:t>
      </w:r>
      <w:r>
        <w:rPr>
          <w:noProof/>
        </w:rPr>
        <w:t>iGCSE Chemistry/2008/s/Paper 31/</w:t>
      </w:r>
    </w:p>
    <w:p w14:paraId="2A7B096E" w14:textId="77777777" w:rsidR="00C70B02" w:rsidRDefault="00C70B02" w:rsidP="00C70B02">
      <w:pPr>
        <w:spacing w:after="0" w:line="240" w:lineRule="auto"/>
        <w:rPr>
          <w:noProof/>
        </w:rPr>
      </w:pPr>
      <w:r w:rsidRPr="001F1011">
        <w:rPr>
          <w:noProof/>
        </w:rPr>
        <w:drawing>
          <wp:inline distT="0" distB="0" distL="0" distR="0" wp14:anchorId="229D97A4" wp14:editId="12CF3204">
            <wp:extent cx="6279515" cy="1062355"/>
            <wp:effectExtent l="0" t="0" r="0" b="0"/>
            <wp:docPr id="9365" name="Picture 9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5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106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57B54" w14:textId="77777777" w:rsidR="00C70B02" w:rsidRPr="002C2E41" w:rsidRDefault="00C70B02" w:rsidP="00C70B02">
      <w:pPr>
        <w:spacing w:after="0" w:line="240" w:lineRule="auto"/>
        <w:rPr>
          <w:noProof/>
        </w:rPr>
      </w:pPr>
      <w:r w:rsidRPr="001F1011">
        <w:rPr>
          <w:noProof/>
        </w:rPr>
        <w:drawing>
          <wp:inline distT="0" distB="0" distL="0" distR="0" wp14:anchorId="31BE8936" wp14:editId="75A2BA93">
            <wp:extent cx="6346825" cy="1236980"/>
            <wp:effectExtent l="0" t="0" r="0" b="0"/>
            <wp:docPr id="9366" name="Picture 9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6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2D346" w14:textId="77777777" w:rsidR="00D56DFB" w:rsidRDefault="00D56DF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31F93276" w14:textId="791403CD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132/ </w:t>
      </w:r>
      <w:r>
        <w:rPr>
          <w:noProof/>
        </w:rPr>
        <w:t>iGCSE Chemistry/2008/s/Paper 31/</w:t>
      </w:r>
    </w:p>
    <w:p w14:paraId="4011B6C1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1F1011">
        <w:rPr>
          <w:noProof/>
        </w:rPr>
        <w:drawing>
          <wp:inline distT="0" distB="0" distL="0" distR="0" wp14:anchorId="7EDC910F" wp14:editId="6EB5EFCC">
            <wp:extent cx="6239510" cy="6575425"/>
            <wp:effectExtent l="0" t="0" r="0" b="0"/>
            <wp:docPr id="9363" name="Picture 9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3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657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CD472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133/ </w:t>
      </w:r>
      <w:r>
        <w:rPr>
          <w:noProof/>
        </w:rPr>
        <w:t>iGCSE Chemistry/2007/w/Paper 3/</w:t>
      </w:r>
    </w:p>
    <w:p w14:paraId="558ED415" w14:textId="42E27B28" w:rsidR="00C70B02" w:rsidRDefault="00C70B02" w:rsidP="00C70B02">
      <w:pPr>
        <w:spacing w:after="0" w:line="240" w:lineRule="auto"/>
        <w:rPr>
          <w:noProof/>
        </w:rPr>
      </w:pPr>
      <w:r w:rsidRPr="007D6092">
        <w:rPr>
          <w:noProof/>
        </w:rPr>
        <w:drawing>
          <wp:inline distT="0" distB="0" distL="0" distR="0" wp14:anchorId="54BD4EFB" wp14:editId="595A3830">
            <wp:extent cx="5970270" cy="2743200"/>
            <wp:effectExtent l="0" t="0" r="0" b="0"/>
            <wp:docPr id="9361" name="Picture 9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1"/>
                    <pic:cNvPicPr>
                      <a:picLocks noChangeAspect="1" noChangeArrowheads="1"/>
                    </pic:cNvPicPr>
                  </pic:nvPicPr>
                  <pic:blipFill rotWithShape="1"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359"/>
                    <a:stretch/>
                  </pic:blipFill>
                  <pic:spPr bwMode="auto">
                    <a:xfrm>
                      <a:off x="0" y="0"/>
                      <a:ext cx="597027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B7BD6" w14:textId="65C4DA8F" w:rsidR="00D56DFB" w:rsidRPr="001D31F3" w:rsidRDefault="00D56DFB" w:rsidP="00C70B02">
      <w:pPr>
        <w:spacing w:after="0" w:line="240" w:lineRule="auto"/>
        <w:rPr>
          <w:noProof/>
        </w:rPr>
      </w:pPr>
      <w:r w:rsidRPr="007D6092">
        <w:rPr>
          <w:noProof/>
        </w:rPr>
        <w:lastRenderedPageBreak/>
        <w:drawing>
          <wp:inline distT="0" distB="0" distL="0" distR="0" wp14:anchorId="4C01967C" wp14:editId="6710F15A">
            <wp:extent cx="5970270" cy="543242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1"/>
                    <pic:cNvPicPr>
                      <a:picLocks noChangeAspect="1" noChangeArrowheads="1"/>
                    </pic:cNvPicPr>
                  </pic:nvPicPr>
                  <pic:blipFill rotWithShape="1"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61"/>
                    <a:stretch/>
                  </pic:blipFill>
                  <pic:spPr bwMode="auto">
                    <a:xfrm>
                      <a:off x="0" y="0"/>
                      <a:ext cx="5970270" cy="543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B0C16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134/ </w:t>
      </w:r>
      <w:r>
        <w:rPr>
          <w:noProof/>
        </w:rPr>
        <w:t>iGCSE Chemistry/2007/s/Paper 3/</w:t>
      </w:r>
    </w:p>
    <w:p w14:paraId="1CBB8C66" w14:textId="59260AAC" w:rsidR="00C70B02" w:rsidRDefault="00C70B02" w:rsidP="00C70B02">
      <w:pPr>
        <w:spacing w:after="0" w:line="240" w:lineRule="auto"/>
        <w:rPr>
          <w:noProof/>
        </w:rPr>
      </w:pPr>
      <w:r w:rsidRPr="005D52A1">
        <w:rPr>
          <w:noProof/>
        </w:rPr>
        <w:drawing>
          <wp:inline distT="0" distB="0" distL="0" distR="0" wp14:anchorId="7B10C523" wp14:editId="494427BA">
            <wp:extent cx="6320155" cy="3497580"/>
            <wp:effectExtent l="0" t="0" r="4445" b="7620"/>
            <wp:docPr id="9359" name="Picture 9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9"/>
                    <pic:cNvPicPr>
                      <a:picLocks noChangeAspect="1" noChangeArrowheads="1"/>
                    </pic:cNvPicPr>
                  </pic:nvPicPr>
                  <pic:blipFill rotWithShape="1"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99"/>
                    <a:stretch/>
                  </pic:blipFill>
                  <pic:spPr bwMode="auto">
                    <a:xfrm>
                      <a:off x="0" y="0"/>
                      <a:ext cx="6320155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443F9" w14:textId="5DF89CC6" w:rsidR="00D56DFB" w:rsidRPr="001D31F3" w:rsidRDefault="00D56DFB" w:rsidP="00C70B02">
      <w:pPr>
        <w:spacing w:after="0" w:line="240" w:lineRule="auto"/>
        <w:rPr>
          <w:noProof/>
        </w:rPr>
      </w:pPr>
      <w:r w:rsidRPr="005D52A1">
        <w:rPr>
          <w:noProof/>
        </w:rPr>
        <w:lastRenderedPageBreak/>
        <w:drawing>
          <wp:inline distT="0" distB="0" distL="0" distR="0" wp14:anchorId="25A350B7" wp14:editId="305A7833">
            <wp:extent cx="6285695" cy="3313430"/>
            <wp:effectExtent l="0" t="0" r="127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9"/>
                    <pic:cNvPicPr>
                      <a:picLocks noChangeAspect="1" noChangeArrowheads="1"/>
                    </pic:cNvPicPr>
                  </pic:nvPicPr>
                  <pic:blipFill rotWithShape="1"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515"/>
                    <a:stretch/>
                  </pic:blipFill>
                  <pic:spPr bwMode="auto">
                    <a:xfrm>
                      <a:off x="0" y="0"/>
                      <a:ext cx="6285865" cy="331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05E7D0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135/ </w:t>
      </w:r>
      <w:r>
        <w:rPr>
          <w:noProof/>
        </w:rPr>
        <w:t>iGCSE Chemistry/2006/s/Paper 3/ Q3</w:t>
      </w:r>
    </w:p>
    <w:p w14:paraId="179B10B3" w14:textId="560629E1" w:rsidR="00C70B02" w:rsidRDefault="00C70B02" w:rsidP="00C70B02">
      <w:pPr>
        <w:spacing w:after="0" w:line="240" w:lineRule="auto"/>
        <w:rPr>
          <w:noProof/>
        </w:rPr>
      </w:pPr>
      <w:r w:rsidRPr="00CD6AB2">
        <w:rPr>
          <w:noProof/>
        </w:rPr>
        <w:drawing>
          <wp:inline distT="0" distB="0" distL="0" distR="0" wp14:anchorId="20C8D154" wp14:editId="534346BD">
            <wp:extent cx="6360160" cy="5440680"/>
            <wp:effectExtent l="0" t="0" r="2540" b="7620"/>
            <wp:docPr id="9357" name="Picture 9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7"/>
                    <pic:cNvPicPr>
                      <a:picLocks noChangeAspect="1" noChangeArrowheads="1"/>
                    </pic:cNvPicPr>
                  </pic:nvPicPr>
                  <pic:blipFill rotWithShape="1"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3"/>
                    <a:stretch/>
                  </pic:blipFill>
                  <pic:spPr bwMode="auto">
                    <a:xfrm>
                      <a:off x="0" y="0"/>
                      <a:ext cx="636016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81827E" w14:textId="68A09A90" w:rsidR="00D56DFB" w:rsidRPr="001D31F3" w:rsidRDefault="00D56DFB" w:rsidP="00C70B02">
      <w:pPr>
        <w:spacing w:after="0" w:line="240" w:lineRule="auto"/>
        <w:rPr>
          <w:noProof/>
        </w:rPr>
      </w:pPr>
      <w:r w:rsidRPr="00CD6AB2">
        <w:rPr>
          <w:noProof/>
        </w:rPr>
        <w:lastRenderedPageBreak/>
        <w:drawing>
          <wp:inline distT="0" distB="0" distL="0" distR="0" wp14:anchorId="74566266" wp14:editId="18858BAE">
            <wp:extent cx="6285637" cy="817880"/>
            <wp:effectExtent l="0" t="0" r="1270" b="1270"/>
            <wp:docPr id="9280" name="Picture 9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7"/>
                    <pic:cNvPicPr>
                      <a:picLocks noChangeAspect="1" noChangeArrowheads="1"/>
                    </pic:cNvPicPr>
                  </pic:nvPicPr>
                  <pic:blipFill rotWithShape="1"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463" b="1580"/>
                    <a:stretch/>
                  </pic:blipFill>
                  <pic:spPr bwMode="auto">
                    <a:xfrm>
                      <a:off x="0" y="0"/>
                      <a:ext cx="6285865" cy="81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DC595A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136/ </w:t>
      </w:r>
      <w:r>
        <w:rPr>
          <w:noProof/>
        </w:rPr>
        <w:t>iGCSE Chemistry/2006/s/Paper 3/ Q3</w:t>
      </w:r>
    </w:p>
    <w:p w14:paraId="4A5C9F9F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CD6AB2">
        <w:rPr>
          <w:noProof/>
        </w:rPr>
        <w:drawing>
          <wp:inline distT="0" distB="0" distL="0" distR="0" wp14:anchorId="27B7EBD4" wp14:editId="636452FC">
            <wp:extent cx="6012180" cy="4172303"/>
            <wp:effectExtent l="0" t="0" r="7620" b="0"/>
            <wp:docPr id="9355" name="Picture 9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5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19" b="21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5" cy="4177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46D01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137/ </w:t>
      </w:r>
      <w:r>
        <w:rPr>
          <w:noProof/>
        </w:rPr>
        <w:t>iGCSE Chemistry/2006/s/Paper 3/ Q2</w:t>
      </w:r>
    </w:p>
    <w:p w14:paraId="4DB69BD3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CD6AB2">
        <w:rPr>
          <w:noProof/>
        </w:rPr>
        <w:drawing>
          <wp:inline distT="0" distB="0" distL="0" distR="0" wp14:anchorId="65000046" wp14:editId="18BFD330">
            <wp:extent cx="6248170" cy="4343400"/>
            <wp:effectExtent l="0" t="0" r="635" b="0"/>
            <wp:docPr id="9353" name="Picture 9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3"/>
                    <pic:cNvPicPr>
                      <a:picLocks noChangeAspect="1" noChangeArrowheads="1"/>
                    </pic:cNvPicPr>
                  </pic:nvPicPr>
                  <pic:blipFill rotWithShape="1"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33"/>
                    <a:stretch/>
                  </pic:blipFill>
                  <pic:spPr bwMode="auto">
                    <a:xfrm>
                      <a:off x="0" y="0"/>
                      <a:ext cx="6249249" cy="434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84CD09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138/ </w:t>
      </w:r>
      <w:r>
        <w:rPr>
          <w:noProof/>
        </w:rPr>
        <w:t>iGCSE Chemistry/2006/s/Paper 3/</w:t>
      </w:r>
    </w:p>
    <w:p w14:paraId="0EBAB4E1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CD6AB2">
        <w:rPr>
          <w:noProof/>
        </w:rPr>
        <w:drawing>
          <wp:inline distT="0" distB="0" distL="0" distR="0" wp14:anchorId="3A27B973" wp14:editId="2102454C">
            <wp:extent cx="6239510" cy="9305290"/>
            <wp:effectExtent l="0" t="0" r="0" b="0"/>
            <wp:docPr id="9351" name="Picture 9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1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930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F36AD" w14:textId="77777777" w:rsidR="00D56DFB" w:rsidRDefault="00D56DF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2BB9D0B7" w14:textId="5B66E5EA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139/ </w:t>
      </w:r>
      <w:r>
        <w:rPr>
          <w:noProof/>
        </w:rPr>
        <w:t>iGCSE Chemistry/2005/w/Paper 3/ Q6</w:t>
      </w:r>
    </w:p>
    <w:p w14:paraId="1288C012" w14:textId="77777777" w:rsidR="00C70B02" w:rsidRDefault="00C70B02" w:rsidP="00C70B02">
      <w:pPr>
        <w:spacing w:after="0" w:line="240" w:lineRule="auto"/>
        <w:rPr>
          <w:noProof/>
        </w:rPr>
      </w:pPr>
      <w:r w:rsidRPr="00C06E86">
        <w:rPr>
          <w:noProof/>
        </w:rPr>
        <w:drawing>
          <wp:inline distT="0" distB="0" distL="0" distR="0" wp14:anchorId="6F294A40" wp14:editId="676B47CB">
            <wp:extent cx="6240780" cy="2422539"/>
            <wp:effectExtent l="0" t="0" r="7620" b="0"/>
            <wp:docPr id="9348" name="Picture 9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8"/>
                    <pic:cNvPicPr>
                      <a:picLocks noChangeAspect="1" noChangeArrowheads="1"/>
                    </pic:cNvPicPr>
                  </pic:nvPicPr>
                  <pic:blipFill rotWithShape="1"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37"/>
                    <a:stretch/>
                  </pic:blipFill>
                  <pic:spPr bwMode="auto">
                    <a:xfrm>
                      <a:off x="0" y="0"/>
                      <a:ext cx="6242818" cy="242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3D1FDF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C06E86">
        <w:rPr>
          <w:noProof/>
        </w:rPr>
        <w:drawing>
          <wp:inline distT="0" distB="0" distL="0" distR="0" wp14:anchorId="4393E271" wp14:editId="1B62D03C">
            <wp:extent cx="6306820" cy="1882775"/>
            <wp:effectExtent l="0" t="0" r="0" b="0"/>
            <wp:docPr id="9349" name="Picture 9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9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820" cy="188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C83BA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140/ </w:t>
      </w:r>
      <w:r>
        <w:rPr>
          <w:noProof/>
        </w:rPr>
        <w:t>iGCSE Chemistry/2005/w/Paper 3/ Q5</w:t>
      </w:r>
    </w:p>
    <w:p w14:paraId="44566EFB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C06E86">
        <w:rPr>
          <w:noProof/>
        </w:rPr>
        <w:drawing>
          <wp:inline distT="0" distB="0" distL="0" distR="0" wp14:anchorId="38DB56B4" wp14:editId="519A071D">
            <wp:extent cx="6320155" cy="1169670"/>
            <wp:effectExtent l="0" t="0" r="0" b="0"/>
            <wp:docPr id="9346" name="Picture 9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116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C6920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141/ </w:t>
      </w:r>
      <w:r>
        <w:rPr>
          <w:noProof/>
        </w:rPr>
        <w:t>iGCSE Chemistry/2005/w/Paper 3/ Q5</w:t>
      </w:r>
    </w:p>
    <w:p w14:paraId="0289D795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C06E86">
        <w:rPr>
          <w:noProof/>
        </w:rPr>
        <w:drawing>
          <wp:inline distT="0" distB="0" distL="0" distR="0" wp14:anchorId="1D0FC791" wp14:editId="7B3539AC">
            <wp:extent cx="6126480" cy="1230736"/>
            <wp:effectExtent l="0" t="0" r="7620" b="7620"/>
            <wp:docPr id="9344" name="Picture 9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4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811" cy="123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01244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142/ </w:t>
      </w:r>
      <w:r>
        <w:rPr>
          <w:noProof/>
        </w:rPr>
        <w:t>iGCSE Chemistry/2005/s/Paper 3/Q6</w:t>
      </w:r>
    </w:p>
    <w:p w14:paraId="5269C22D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5E2A59">
        <w:rPr>
          <w:noProof/>
        </w:rPr>
        <w:drawing>
          <wp:inline distT="0" distB="0" distL="0" distR="0" wp14:anchorId="06085E62" wp14:editId="58A06BBE">
            <wp:extent cx="6031895" cy="2286000"/>
            <wp:effectExtent l="0" t="0" r="6985" b="0"/>
            <wp:docPr id="9342" name="Picture 9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2"/>
                    <pic:cNvPicPr>
                      <a:picLocks noChangeAspect="1" noChangeArrowheads="1"/>
                    </pic:cNvPicPr>
                  </pic:nvPicPr>
                  <pic:blipFill rotWithShape="1"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64"/>
                    <a:stretch/>
                  </pic:blipFill>
                  <pic:spPr bwMode="auto">
                    <a:xfrm>
                      <a:off x="0" y="0"/>
                      <a:ext cx="6033453" cy="228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4B127D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143/ </w:t>
      </w:r>
      <w:r>
        <w:rPr>
          <w:noProof/>
        </w:rPr>
        <w:t>iGCSE Chemistry/2005/s/Paper 3/Q3</w:t>
      </w:r>
    </w:p>
    <w:p w14:paraId="61110C97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3E2CB9">
        <w:rPr>
          <w:noProof/>
        </w:rPr>
        <w:drawing>
          <wp:inline distT="0" distB="0" distL="0" distR="0" wp14:anchorId="10D1FFC2" wp14:editId="634D6051">
            <wp:extent cx="6320155" cy="2877820"/>
            <wp:effectExtent l="0" t="0" r="0" b="0"/>
            <wp:docPr id="9340" name="Picture 9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0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CEC1F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144/ </w:t>
      </w:r>
      <w:r>
        <w:rPr>
          <w:noProof/>
        </w:rPr>
        <w:t>iGCSE Chemistry/2005/s/Paper 3/ Q2</w:t>
      </w:r>
    </w:p>
    <w:p w14:paraId="7E9B5758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3E2CB9">
        <w:rPr>
          <w:noProof/>
        </w:rPr>
        <w:drawing>
          <wp:inline distT="0" distB="0" distL="0" distR="0" wp14:anchorId="2A74E138" wp14:editId="60F0EC92">
            <wp:extent cx="6400800" cy="2164715"/>
            <wp:effectExtent l="0" t="0" r="0" b="0"/>
            <wp:docPr id="9338" name="Picture 9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8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16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2D55D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145/ </w:t>
      </w:r>
      <w:r>
        <w:rPr>
          <w:noProof/>
        </w:rPr>
        <w:t>iGCSE Chemistry/2005/s/Paper 3/</w:t>
      </w:r>
    </w:p>
    <w:p w14:paraId="58701724" w14:textId="77777777" w:rsidR="00C70B02" w:rsidRDefault="00C70B02" w:rsidP="00C70B02">
      <w:pPr>
        <w:spacing w:after="0" w:line="240" w:lineRule="auto"/>
        <w:rPr>
          <w:noProof/>
        </w:rPr>
      </w:pPr>
      <w:r w:rsidRPr="003E2CB9">
        <w:rPr>
          <w:noProof/>
        </w:rPr>
        <w:drawing>
          <wp:inline distT="0" distB="0" distL="0" distR="0" wp14:anchorId="15B084F8" wp14:editId="2FE9CF19">
            <wp:extent cx="6320155" cy="483870"/>
            <wp:effectExtent l="0" t="0" r="0" b="0"/>
            <wp:docPr id="9335" name="Picture 9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5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4AF6C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3E2CB9">
        <w:rPr>
          <w:noProof/>
        </w:rPr>
        <w:drawing>
          <wp:inline distT="0" distB="0" distL="0" distR="0" wp14:anchorId="37BAC3FB" wp14:editId="12FD3C1E">
            <wp:extent cx="6346825" cy="3455670"/>
            <wp:effectExtent l="0" t="0" r="0" b="0"/>
            <wp:docPr id="9336" name="Picture 9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6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345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E720C" w14:textId="77777777" w:rsidR="00D56DFB" w:rsidRDefault="00D56DF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033A98EE" w14:textId="3D4BB794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146/ </w:t>
      </w:r>
      <w:r>
        <w:rPr>
          <w:noProof/>
        </w:rPr>
        <w:t xml:space="preserve">iGCSE Chemistry/2004/w/Paper 3/ QiGCSE Chemistry/201 (d) </w:t>
      </w:r>
    </w:p>
    <w:p w14:paraId="7A099C01" w14:textId="77777777" w:rsidR="00C70B02" w:rsidRPr="001D31F3" w:rsidRDefault="00C70B02" w:rsidP="00C70B02">
      <w:pPr>
        <w:tabs>
          <w:tab w:val="left" w:pos="2433"/>
        </w:tabs>
        <w:spacing w:after="0" w:line="240" w:lineRule="auto"/>
        <w:rPr>
          <w:noProof/>
        </w:rPr>
      </w:pPr>
      <w:r w:rsidRPr="00B2032D">
        <w:rPr>
          <w:noProof/>
        </w:rPr>
        <w:drawing>
          <wp:inline distT="0" distB="0" distL="0" distR="0" wp14:anchorId="17F80CC3" wp14:editId="220E61B8">
            <wp:extent cx="6239510" cy="833755"/>
            <wp:effectExtent l="0" t="0" r="0" b="0"/>
            <wp:docPr id="9333" name="Picture 9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3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83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2BF63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147/ </w:t>
      </w:r>
      <w:r>
        <w:rPr>
          <w:noProof/>
        </w:rPr>
        <w:t>iGCSE Chemistry/2004/w/Paper 3/</w:t>
      </w:r>
    </w:p>
    <w:p w14:paraId="2D650E76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B2032D">
        <w:rPr>
          <w:noProof/>
        </w:rPr>
        <w:drawing>
          <wp:inline distT="0" distB="0" distL="0" distR="0" wp14:anchorId="1CC79142" wp14:editId="2F1C5A68">
            <wp:extent cx="6360160" cy="5257800"/>
            <wp:effectExtent l="0" t="0" r="0" b="0"/>
            <wp:docPr id="9331" name="Picture 9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1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88203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148/ </w:t>
      </w:r>
      <w:r>
        <w:rPr>
          <w:noProof/>
        </w:rPr>
        <w:t>iGCSE Chemistry/2004/s/Paper 3/ Q2 (b)</w:t>
      </w:r>
    </w:p>
    <w:p w14:paraId="2AD068F6" w14:textId="6337E279" w:rsidR="00C70B02" w:rsidRDefault="00C70B02" w:rsidP="00C70B02">
      <w:pPr>
        <w:spacing w:after="0" w:line="240" w:lineRule="auto"/>
        <w:rPr>
          <w:noProof/>
        </w:rPr>
      </w:pPr>
      <w:r w:rsidRPr="00B24859">
        <w:rPr>
          <w:noProof/>
        </w:rPr>
        <w:drawing>
          <wp:inline distT="0" distB="0" distL="0" distR="0" wp14:anchorId="6DC521EB" wp14:editId="584E26E4">
            <wp:extent cx="6279515" cy="1577340"/>
            <wp:effectExtent l="0" t="0" r="6985" b="3810"/>
            <wp:docPr id="9329" name="Picture 9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9"/>
                    <pic:cNvPicPr>
                      <a:picLocks noChangeAspect="1" noChangeArrowheads="1"/>
                    </pic:cNvPicPr>
                  </pic:nvPicPr>
                  <pic:blipFill rotWithShape="1"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313"/>
                    <a:stretch/>
                  </pic:blipFill>
                  <pic:spPr bwMode="auto">
                    <a:xfrm>
                      <a:off x="0" y="0"/>
                      <a:ext cx="6279515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82EE5" w14:textId="2B3DF236" w:rsidR="00D56DFB" w:rsidRPr="001D31F3" w:rsidRDefault="00D56DFB" w:rsidP="00C70B02">
      <w:pPr>
        <w:spacing w:after="0" w:line="240" w:lineRule="auto"/>
        <w:rPr>
          <w:noProof/>
        </w:rPr>
      </w:pPr>
      <w:r w:rsidRPr="00B24859">
        <w:rPr>
          <w:noProof/>
        </w:rPr>
        <w:lastRenderedPageBreak/>
        <w:drawing>
          <wp:inline distT="0" distB="0" distL="0" distR="0" wp14:anchorId="0281B8B2" wp14:editId="1F6E4A71">
            <wp:extent cx="6279515" cy="1616075"/>
            <wp:effectExtent l="0" t="0" r="6985" b="3175"/>
            <wp:docPr id="9281" name="Picture 9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9"/>
                    <pic:cNvPicPr>
                      <a:picLocks noChangeAspect="1" noChangeArrowheads="1"/>
                    </pic:cNvPicPr>
                  </pic:nvPicPr>
                  <pic:blipFill rotWithShape="1"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142"/>
                    <a:stretch/>
                  </pic:blipFill>
                  <pic:spPr bwMode="auto">
                    <a:xfrm>
                      <a:off x="0" y="0"/>
                      <a:ext cx="6279515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575DDE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149/ </w:t>
      </w:r>
      <w:r>
        <w:rPr>
          <w:noProof/>
        </w:rPr>
        <w:t>iGCSE Chemistry/2004/s/Paper 3/</w:t>
      </w:r>
    </w:p>
    <w:p w14:paraId="6AB8BF79" w14:textId="14CE9BC7" w:rsidR="00C70B02" w:rsidRDefault="00C70B02" w:rsidP="00C70B02">
      <w:pPr>
        <w:spacing w:after="0" w:line="240" w:lineRule="auto"/>
        <w:rPr>
          <w:noProof/>
        </w:rPr>
      </w:pPr>
      <w:r w:rsidRPr="00B24859">
        <w:rPr>
          <w:noProof/>
        </w:rPr>
        <w:drawing>
          <wp:inline distT="0" distB="0" distL="0" distR="0" wp14:anchorId="7928FD6C" wp14:editId="25EC11E3">
            <wp:extent cx="6158865" cy="7726680"/>
            <wp:effectExtent l="0" t="0" r="0" b="7620"/>
            <wp:docPr id="9325" name="Picture 9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5"/>
                    <pic:cNvPicPr>
                      <a:picLocks noChangeAspect="1" noChangeArrowheads="1"/>
                    </pic:cNvPicPr>
                  </pic:nvPicPr>
                  <pic:blipFill rotWithShape="1"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2"/>
                    <a:stretch/>
                  </pic:blipFill>
                  <pic:spPr bwMode="auto">
                    <a:xfrm>
                      <a:off x="0" y="0"/>
                      <a:ext cx="6158865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AE028" w14:textId="07749674" w:rsidR="00D56DFB" w:rsidRDefault="00D56DFB" w:rsidP="00C70B02">
      <w:pPr>
        <w:spacing w:after="0" w:line="240" w:lineRule="auto"/>
        <w:rPr>
          <w:noProof/>
        </w:rPr>
      </w:pPr>
      <w:r w:rsidRPr="00B24859">
        <w:rPr>
          <w:noProof/>
        </w:rPr>
        <w:lastRenderedPageBreak/>
        <w:drawing>
          <wp:inline distT="0" distB="0" distL="0" distR="0" wp14:anchorId="1EBC847C" wp14:editId="69420DA6">
            <wp:extent cx="6158865" cy="520700"/>
            <wp:effectExtent l="0" t="0" r="0" b="0"/>
            <wp:docPr id="9282" name="Picture 9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5"/>
                    <pic:cNvPicPr>
                      <a:picLocks noChangeAspect="1" noChangeArrowheads="1"/>
                    </pic:cNvPicPr>
                  </pic:nvPicPr>
                  <pic:blipFill rotWithShape="1"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704"/>
                    <a:stretch/>
                  </pic:blipFill>
                  <pic:spPr bwMode="auto">
                    <a:xfrm>
                      <a:off x="0" y="0"/>
                      <a:ext cx="6158865" cy="52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967D24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B24859">
        <w:rPr>
          <w:noProof/>
        </w:rPr>
        <w:drawing>
          <wp:inline distT="0" distB="0" distL="0" distR="0" wp14:anchorId="713BEBE9" wp14:editId="22D644FB">
            <wp:extent cx="6360160" cy="2286000"/>
            <wp:effectExtent l="0" t="0" r="0" b="0"/>
            <wp:docPr id="9326" name="Picture 9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BB568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150/ </w:t>
      </w:r>
      <w:r>
        <w:rPr>
          <w:noProof/>
        </w:rPr>
        <w:t>iGCSE Chemistry/2003/w/Paper 3/ QiGCSE Chemistry/201</w:t>
      </w:r>
    </w:p>
    <w:p w14:paraId="277B1CC4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7942E9">
        <w:rPr>
          <w:noProof/>
        </w:rPr>
        <w:drawing>
          <wp:inline distT="0" distB="0" distL="0" distR="0" wp14:anchorId="11210410" wp14:editId="3AA59A1A">
            <wp:extent cx="6333490" cy="3012440"/>
            <wp:effectExtent l="0" t="0" r="0" b="0"/>
            <wp:docPr id="9322" name="Picture 9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2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B57B5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151/ </w:t>
      </w:r>
      <w:r>
        <w:rPr>
          <w:noProof/>
        </w:rPr>
        <w:t>iGCSE Chemistry/2003/w/Paper 3/ Q5 (c)</w:t>
      </w:r>
    </w:p>
    <w:p w14:paraId="03307FB1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F57308">
        <w:rPr>
          <w:noProof/>
        </w:rPr>
        <w:drawing>
          <wp:inline distT="0" distB="0" distL="0" distR="0" wp14:anchorId="7E15AB70" wp14:editId="205ED948">
            <wp:extent cx="6306820" cy="1398270"/>
            <wp:effectExtent l="0" t="0" r="0" b="0"/>
            <wp:docPr id="9320" name="Picture 9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0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820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F60F8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152/ </w:t>
      </w:r>
      <w:r>
        <w:rPr>
          <w:noProof/>
        </w:rPr>
        <w:t>iGCSE Chemistry/2003/s/Paper 3/ Q3</w:t>
      </w:r>
    </w:p>
    <w:p w14:paraId="5B5808B9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8D6860">
        <w:rPr>
          <w:noProof/>
        </w:rPr>
        <w:drawing>
          <wp:inline distT="0" distB="0" distL="0" distR="0" wp14:anchorId="71C260B7" wp14:editId="49054A36">
            <wp:extent cx="6346825" cy="1748155"/>
            <wp:effectExtent l="0" t="0" r="0" b="0"/>
            <wp:docPr id="9318" name="Picture 9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8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2320A" w14:textId="77777777" w:rsidR="00D56DFB" w:rsidRDefault="00D56DF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5B539113" w14:textId="643CF93B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153/ </w:t>
      </w:r>
      <w:r>
        <w:rPr>
          <w:noProof/>
        </w:rPr>
        <w:t>iGCSE Chemistry/2003/s/Paper 3/</w:t>
      </w:r>
    </w:p>
    <w:p w14:paraId="2FF16703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DD2ADF">
        <w:rPr>
          <w:noProof/>
        </w:rPr>
        <w:drawing>
          <wp:inline distT="0" distB="0" distL="0" distR="0" wp14:anchorId="6AFCCBA9" wp14:editId="7F1E0E9F">
            <wp:extent cx="6400800" cy="578485"/>
            <wp:effectExtent l="0" t="0" r="0" b="0"/>
            <wp:docPr id="9315" name="Picture 9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7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2ADF">
        <w:rPr>
          <w:noProof/>
        </w:rPr>
        <w:drawing>
          <wp:inline distT="0" distB="0" distL="0" distR="0" wp14:anchorId="3F23F042" wp14:editId="60C4EF9D">
            <wp:extent cx="6360160" cy="4114800"/>
            <wp:effectExtent l="0" t="0" r="0" b="0"/>
            <wp:docPr id="9316" name="Picture 9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9A126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154/ </w:t>
      </w:r>
      <w:r>
        <w:rPr>
          <w:noProof/>
        </w:rPr>
        <w:t>iGCSE Chemistry/2002/w/Paper 3/ QiGCSE Chemistry/201</w:t>
      </w:r>
    </w:p>
    <w:p w14:paraId="1B781E73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7E29397E" wp14:editId="0E8F805A">
            <wp:extent cx="6293485" cy="3550285"/>
            <wp:effectExtent l="0" t="0" r="0" b="0"/>
            <wp:docPr id="9313" name="Picture 9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3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485" cy="355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EE4FA" w14:textId="77777777" w:rsidR="00D56DFB" w:rsidRDefault="00D56DFB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14:paraId="6A34EDFA" w14:textId="53EC6802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lastRenderedPageBreak/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155/ </w:t>
      </w:r>
      <w:r>
        <w:rPr>
          <w:noProof/>
        </w:rPr>
        <w:t>iGCSE Chemistry/2002/w/Paper 3/ Q3</w:t>
      </w:r>
    </w:p>
    <w:p w14:paraId="0B9A859C" w14:textId="77777777" w:rsidR="00C70B02" w:rsidRDefault="00C70B02" w:rsidP="00C70B02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323BADA0" wp14:editId="36809E0E">
            <wp:extent cx="6279515" cy="282575"/>
            <wp:effectExtent l="0" t="0" r="0" b="0"/>
            <wp:docPr id="9310" name="Picture 9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0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28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479D4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7F3C4B22" wp14:editId="471B6591">
            <wp:extent cx="6279515" cy="1371600"/>
            <wp:effectExtent l="0" t="0" r="0" b="0"/>
            <wp:docPr id="9311" name="Picture 9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1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04" b="35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290C8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156/ </w:t>
      </w:r>
      <w:r>
        <w:rPr>
          <w:noProof/>
        </w:rPr>
        <w:t>iGCSE Chemistry/2002/w/Paper 3/</w:t>
      </w:r>
    </w:p>
    <w:p w14:paraId="03392F89" w14:textId="77777777" w:rsidR="00C70B02" w:rsidRDefault="00C70B02" w:rsidP="00C70B02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01143C3A" wp14:editId="00573AAA">
            <wp:extent cx="6320155" cy="430530"/>
            <wp:effectExtent l="0" t="0" r="0" b="0"/>
            <wp:docPr id="9307" name="Picture 9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7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15D4E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6B3B91">
        <w:rPr>
          <w:noProof/>
        </w:rPr>
        <w:drawing>
          <wp:inline distT="0" distB="0" distL="0" distR="0" wp14:anchorId="2D724B13" wp14:editId="14B6E98A">
            <wp:extent cx="6360160" cy="2608580"/>
            <wp:effectExtent l="0" t="0" r="0" b="0"/>
            <wp:docPr id="9308" name="Picture 9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8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260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55E91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157/ </w:t>
      </w:r>
      <w:r>
        <w:rPr>
          <w:noProof/>
        </w:rPr>
        <w:t>iGCSE Chemistry/2002/s/Paper 3/</w:t>
      </w:r>
    </w:p>
    <w:p w14:paraId="29C9BA5E" w14:textId="7BB1FBAA" w:rsidR="00C70B02" w:rsidRDefault="00C70B02" w:rsidP="00C70B02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482A01BD" wp14:editId="5BF1F7D8">
            <wp:extent cx="6346825" cy="3543300"/>
            <wp:effectExtent l="0" t="0" r="0" b="0"/>
            <wp:docPr id="9305" name="Picture 9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5"/>
                    <pic:cNvPicPr>
                      <a:picLocks noChangeAspect="1" noChangeArrowheads="1"/>
                    </pic:cNvPicPr>
                  </pic:nvPicPr>
                  <pic:blipFill rotWithShape="1"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033"/>
                    <a:stretch/>
                  </pic:blipFill>
                  <pic:spPr bwMode="auto">
                    <a:xfrm>
                      <a:off x="0" y="0"/>
                      <a:ext cx="63468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109A6C" w14:textId="5196F809" w:rsidR="00D56DFB" w:rsidRPr="001D31F3" w:rsidRDefault="00D56DFB" w:rsidP="00C70B02">
      <w:pPr>
        <w:spacing w:after="0" w:line="240" w:lineRule="auto"/>
        <w:rPr>
          <w:noProof/>
        </w:rPr>
      </w:pPr>
      <w:r w:rsidRPr="00E87210">
        <w:rPr>
          <w:noProof/>
        </w:rPr>
        <w:lastRenderedPageBreak/>
        <w:drawing>
          <wp:inline distT="0" distB="0" distL="0" distR="0" wp14:anchorId="27B64C89" wp14:editId="63DDDB7A">
            <wp:extent cx="6285449" cy="4214495"/>
            <wp:effectExtent l="0" t="0" r="1270" b="0"/>
            <wp:docPr id="9283" name="Picture 9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5"/>
                    <pic:cNvPicPr>
                      <a:picLocks noChangeAspect="1" noChangeArrowheads="1"/>
                    </pic:cNvPicPr>
                  </pic:nvPicPr>
                  <pic:blipFill rotWithShape="1"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993"/>
                    <a:stretch/>
                  </pic:blipFill>
                  <pic:spPr bwMode="auto">
                    <a:xfrm>
                      <a:off x="0" y="0"/>
                      <a:ext cx="6285865" cy="4214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FF6BE2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158/ </w:t>
      </w:r>
      <w:r>
        <w:rPr>
          <w:noProof/>
        </w:rPr>
        <w:t>iGCSE Chemistry/2002/s/Paper 3/</w:t>
      </w:r>
    </w:p>
    <w:p w14:paraId="73DA9EBB" w14:textId="77777777" w:rsidR="00C70B02" w:rsidRDefault="00C70B02" w:rsidP="00C70B02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00380678" wp14:editId="005CDF79">
            <wp:extent cx="3832225" cy="335915"/>
            <wp:effectExtent l="0" t="0" r="0" b="0"/>
            <wp:docPr id="9302" name="Picture 9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2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225" cy="3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85FC6" w14:textId="28F9738C" w:rsidR="00C70B02" w:rsidRDefault="00C70B02" w:rsidP="00C70B02">
      <w:pPr>
        <w:spacing w:after="0" w:line="240" w:lineRule="auto"/>
        <w:rPr>
          <w:noProof/>
        </w:rPr>
      </w:pPr>
      <w:r w:rsidRPr="00E87210">
        <w:rPr>
          <w:noProof/>
        </w:rPr>
        <w:drawing>
          <wp:inline distT="0" distB="0" distL="0" distR="0" wp14:anchorId="05F5C914" wp14:editId="091BB99D">
            <wp:extent cx="6333490" cy="4411980"/>
            <wp:effectExtent l="0" t="0" r="0" b="7620"/>
            <wp:docPr id="9303" name="Picture 9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3"/>
                    <pic:cNvPicPr>
                      <a:picLocks noChangeAspect="1" noChangeArrowheads="1"/>
                    </pic:cNvPicPr>
                  </pic:nvPicPr>
                  <pic:blipFill rotWithShape="1"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5216"/>
                    <a:stretch/>
                  </pic:blipFill>
                  <pic:spPr bwMode="auto">
                    <a:xfrm>
                      <a:off x="0" y="0"/>
                      <a:ext cx="6333490" cy="441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29C9A" w14:textId="1EF24348" w:rsidR="00D56DFB" w:rsidRPr="001D31F3" w:rsidRDefault="00D56DFB" w:rsidP="00C70B02">
      <w:pPr>
        <w:spacing w:after="0" w:line="240" w:lineRule="auto"/>
        <w:rPr>
          <w:noProof/>
        </w:rPr>
      </w:pPr>
      <w:r w:rsidRPr="00E87210">
        <w:rPr>
          <w:noProof/>
        </w:rPr>
        <w:lastRenderedPageBreak/>
        <w:drawing>
          <wp:inline distT="0" distB="0" distL="0" distR="0" wp14:anchorId="4F0BF021" wp14:editId="05094BA1">
            <wp:extent cx="6285573" cy="752475"/>
            <wp:effectExtent l="0" t="0" r="1270" b="0"/>
            <wp:docPr id="9284" name="Picture 9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3"/>
                    <pic:cNvPicPr>
                      <a:picLocks noChangeAspect="1" noChangeArrowheads="1"/>
                    </pic:cNvPicPr>
                  </pic:nvPicPr>
                  <pic:blipFill rotWithShape="1"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430"/>
                    <a:stretch/>
                  </pic:blipFill>
                  <pic:spPr bwMode="auto">
                    <a:xfrm>
                      <a:off x="0" y="0"/>
                      <a:ext cx="6285865" cy="7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4F01E0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159/ </w:t>
      </w:r>
      <w:r>
        <w:rPr>
          <w:noProof/>
        </w:rPr>
        <w:t>iGCSE Chemistry/2001/w/Paper 3/ Q5</w:t>
      </w:r>
    </w:p>
    <w:p w14:paraId="6B07CB22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8E214A">
        <w:rPr>
          <w:noProof/>
        </w:rPr>
        <w:drawing>
          <wp:inline distT="0" distB="0" distL="0" distR="0" wp14:anchorId="5E3B11E1" wp14:editId="1B29D79B">
            <wp:extent cx="6346825" cy="3254375"/>
            <wp:effectExtent l="0" t="0" r="0" b="0"/>
            <wp:docPr id="9300" name="Picture 9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0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325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8D29C" w14:textId="77777777" w:rsidR="00C70B02" w:rsidRDefault="00C70B02" w:rsidP="00C70B02">
      <w:pPr>
        <w:spacing w:after="0" w:line="240" w:lineRule="auto"/>
        <w:rPr>
          <w:noProof/>
        </w:rPr>
      </w:pPr>
      <w:proofErr w:type="gramStart"/>
      <w:r>
        <w:rPr>
          <w:rFonts w:ascii="Calibri" w:hAnsi="Calibri" w:cs="Calibri"/>
          <w:color w:val="000000"/>
          <w:sz w:val="22"/>
          <w:szCs w:val="22"/>
        </w:rPr>
        <w:t xml:space="preserve">Topic </w:t>
      </w:r>
      <w:r>
        <w:rPr>
          <w:color w:val="000000"/>
        </w:rPr>
        <w:t xml:space="preserve"> Chem</w:t>
      </w:r>
      <w:proofErr w:type="gramEnd"/>
      <w:r>
        <w:rPr>
          <w:color w:val="000000"/>
        </w:rPr>
        <w:t xml:space="preserve"> 8 </w:t>
      </w:r>
      <w:r>
        <w:rPr>
          <w:rFonts w:cs="Calibri"/>
          <w:b/>
          <w:bCs/>
          <w:color w:val="000000"/>
        </w:rPr>
        <w:t xml:space="preserve">Q# 160/ </w:t>
      </w:r>
      <w:r>
        <w:rPr>
          <w:noProof/>
        </w:rPr>
        <w:t>iGCSE Chemistry/2001/w/Paper 3/ Q4</w:t>
      </w:r>
    </w:p>
    <w:p w14:paraId="5E847CDE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8E214A">
        <w:rPr>
          <w:noProof/>
        </w:rPr>
        <w:drawing>
          <wp:inline distT="0" distB="0" distL="0" distR="0" wp14:anchorId="2F411A3E" wp14:editId="6F989A8E">
            <wp:extent cx="6306820" cy="1600200"/>
            <wp:effectExtent l="0" t="0" r="0" b="0"/>
            <wp:docPr id="9298" name="Picture 9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8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82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C9ABF" w14:textId="6C914B1C" w:rsidR="00C70B02" w:rsidRDefault="00C70B02" w:rsidP="00C70B02">
      <w:pPr>
        <w:pStyle w:val="Heading1"/>
      </w:pPr>
      <w:bookmarkStart w:id="11" w:name="_Toc507579275"/>
      <w:r>
        <w:t>Topic 8 Mark Scheme</w:t>
      </w:r>
      <w:bookmarkEnd w:id="11"/>
    </w:p>
    <w:p w14:paraId="6FCD2A13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106/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Chemistry/2015/w/Paper 31/</w:t>
      </w:r>
    </w:p>
    <w:p w14:paraId="2CD41DA7" w14:textId="77777777" w:rsidR="00C70B02" w:rsidRDefault="00C70B02" w:rsidP="00C70B02">
      <w:pPr>
        <w:spacing w:after="0" w:line="240" w:lineRule="auto"/>
        <w:rPr>
          <w:noProof/>
        </w:rPr>
      </w:pPr>
      <w:r w:rsidRPr="005C5863">
        <w:rPr>
          <w:noProof/>
        </w:rPr>
        <w:drawing>
          <wp:inline distT="0" distB="0" distL="0" distR="0" wp14:anchorId="52FB766E" wp14:editId="13FB4483">
            <wp:extent cx="6212840" cy="470535"/>
            <wp:effectExtent l="0" t="0" r="0" b="0"/>
            <wp:docPr id="94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840" cy="47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5C5F8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60826828" w14:textId="3750E09D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107/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Chemistry/2015/s/Paper 31/</w:t>
      </w:r>
    </w:p>
    <w:p w14:paraId="05E2B43B" w14:textId="77777777" w:rsidR="00C70B02" w:rsidRDefault="00C70B02" w:rsidP="00C70B02">
      <w:pPr>
        <w:spacing w:after="0" w:line="240" w:lineRule="auto"/>
        <w:rPr>
          <w:noProof/>
        </w:rPr>
      </w:pPr>
      <w:r w:rsidRPr="00E176F2">
        <w:rPr>
          <w:noProof/>
        </w:rPr>
        <w:drawing>
          <wp:inline distT="0" distB="0" distL="0" distR="0" wp14:anchorId="2980144E" wp14:editId="3197CF73">
            <wp:extent cx="6252845" cy="3899535"/>
            <wp:effectExtent l="0" t="0" r="0" b="0"/>
            <wp:docPr id="94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845" cy="389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8EBE9" w14:textId="77777777" w:rsidR="00C70B02" w:rsidRDefault="00C70B02" w:rsidP="00C70B02">
      <w:pPr>
        <w:spacing w:after="0" w:line="240" w:lineRule="auto"/>
        <w:rPr>
          <w:noProof/>
        </w:rPr>
      </w:pPr>
      <w:r w:rsidRPr="00E176F2">
        <w:rPr>
          <w:noProof/>
        </w:rPr>
        <w:drawing>
          <wp:inline distT="0" distB="0" distL="0" distR="0" wp14:anchorId="27FE43D3" wp14:editId="607CAF58">
            <wp:extent cx="6252845" cy="645160"/>
            <wp:effectExtent l="0" t="0" r="0" b="0"/>
            <wp:docPr id="94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845" cy="64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F377D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108/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Chemistry/2014/w/Paper 31/</w:t>
      </w:r>
    </w:p>
    <w:p w14:paraId="0D309B31" w14:textId="77777777" w:rsidR="00C70B02" w:rsidRDefault="00C70B02" w:rsidP="00C70B02">
      <w:pPr>
        <w:spacing w:after="0" w:line="240" w:lineRule="auto"/>
        <w:rPr>
          <w:noProof/>
        </w:rPr>
      </w:pPr>
      <w:r w:rsidRPr="00043BA5">
        <w:rPr>
          <w:noProof/>
        </w:rPr>
        <w:drawing>
          <wp:inline distT="0" distB="0" distL="0" distR="0" wp14:anchorId="2A5FBDED" wp14:editId="360609B6">
            <wp:extent cx="6158865" cy="4518025"/>
            <wp:effectExtent l="0" t="0" r="0" b="0"/>
            <wp:docPr id="94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865" cy="451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CD536" w14:textId="77777777" w:rsidR="00D56DFB" w:rsidRDefault="00D56DFB" w:rsidP="00C70B02">
      <w:pPr>
        <w:spacing w:after="0" w:line="240" w:lineRule="auto"/>
        <w:rPr>
          <w:rFonts w:cs="Calibri"/>
          <w:b/>
          <w:bCs/>
          <w:color w:val="000000"/>
        </w:rPr>
      </w:pPr>
    </w:p>
    <w:p w14:paraId="1CBE661E" w14:textId="3F76B224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109/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 xml:space="preserve">iGCSE Chemistry/2014/s/Paper 31/ Q4 </w:t>
      </w:r>
    </w:p>
    <w:p w14:paraId="4F605308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6028A8">
        <w:rPr>
          <w:noProof/>
        </w:rPr>
        <w:drawing>
          <wp:inline distT="0" distB="0" distL="0" distR="0" wp14:anchorId="20AF5214" wp14:editId="00EC7D45">
            <wp:extent cx="6198870" cy="443865"/>
            <wp:effectExtent l="0" t="0" r="0" b="0"/>
            <wp:docPr id="94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03" b="9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44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E3458" w14:textId="77777777" w:rsidR="00C70B02" w:rsidRDefault="00C70B02" w:rsidP="00C70B02">
      <w:pPr>
        <w:spacing w:after="0" w:line="240" w:lineRule="auto"/>
      </w:pPr>
      <w:r>
        <w:rPr>
          <w:rFonts w:cs="Calibri"/>
          <w:b/>
          <w:bCs/>
          <w:color w:val="000000"/>
        </w:rPr>
        <w:t>Q# 110/</w:t>
      </w:r>
      <w:r>
        <w:rPr>
          <w:rFonts w:cs="Calibri"/>
          <w:b/>
          <w:bCs/>
          <w:color w:val="000000"/>
        </w:rPr>
        <w:t xml:space="preserve"> </w:t>
      </w:r>
      <w:r>
        <w:t>iGCSE Chemistry/2013/s/Paper 31/</w:t>
      </w:r>
    </w:p>
    <w:p w14:paraId="620AF706" w14:textId="77777777" w:rsidR="00C70B02" w:rsidRPr="001D31F3" w:rsidRDefault="00C70B02" w:rsidP="00C70B02">
      <w:pPr>
        <w:spacing w:after="0" w:line="240" w:lineRule="auto"/>
      </w:pPr>
      <w:r w:rsidRPr="009C3254">
        <w:rPr>
          <w:noProof/>
        </w:rPr>
        <w:drawing>
          <wp:inline distT="0" distB="0" distL="0" distR="0" wp14:anchorId="0B8E75CB" wp14:editId="7349A949">
            <wp:extent cx="5876290" cy="2272665"/>
            <wp:effectExtent l="0" t="0" r="0" b="0"/>
            <wp:docPr id="94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37FF6" w14:textId="77777777" w:rsidR="00C70B02" w:rsidRDefault="00C70B02" w:rsidP="00C70B02">
      <w:pPr>
        <w:spacing w:after="0" w:line="240" w:lineRule="auto"/>
      </w:pPr>
      <w:r>
        <w:rPr>
          <w:rFonts w:cs="Calibri"/>
          <w:b/>
          <w:bCs/>
          <w:color w:val="000000"/>
        </w:rPr>
        <w:t>Q# 111/</w:t>
      </w:r>
      <w:r>
        <w:rPr>
          <w:rFonts w:cs="Calibri"/>
          <w:b/>
          <w:bCs/>
          <w:color w:val="000000"/>
        </w:rPr>
        <w:t xml:space="preserve"> </w:t>
      </w:r>
      <w:r>
        <w:t>iGCSE Chemistry/2013/s/Paper 31/ Q2</w:t>
      </w:r>
    </w:p>
    <w:p w14:paraId="5640F7F4" w14:textId="77777777" w:rsidR="00C70B02" w:rsidRPr="001D31F3" w:rsidRDefault="00C70B02" w:rsidP="00C70B02">
      <w:pPr>
        <w:spacing w:after="0" w:line="240" w:lineRule="auto"/>
      </w:pPr>
      <w:r w:rsidRPr="00824345">
        <w:rPr>
          <w:noProof/>
        </w:rPr>
        <w:drawing>
          <wp:inline distT="0" distB="0" distL="0" distR="0" wp14:anchorId="6BF0583B" wp14:editId="7E75B7A8">
            <wp:extent cx="5808980" cy="955040"/>
            <wp:effectExtent l="0" t="0" r="0" b="0"/>
            <wp:docPr id="9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942" b="9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980" cy="95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52196" w14:textId="77777777" w:rsidR="00C70B02" w:rsidRDefault="00C70B02" w:rsidP="00C70B02">
      <w:pPr>
        <w:spacing w:after="0" w:line="240" w:lineRule="auto"/>
      </w:pPr>
      <w:r>
        <w:rPr>
          <w:rFonts w:cs="Calibri"/>
          <w:b/>
          <w:bCs/>
          <w:color w:val="000000"/>
        </w:rPr>
        <w:t>Q# 112/</w:t>
      </w:r>
      <w:r>
        <w:rPr>
          <w:rFonts w:cs="Calibri"/>
          <w:b/>
          <w:bCs/>
          <w:color w:val="000000"/>
        </w:rPr>
        <w:t xml:space="preserve"> </w:t>
      </w:r>
      <w:r>
        <w:t>iGCSE Chemistry/2013/s/Paper 31/</w:t>
      </w:r>
    </w:p>
    <w:p w14:paraId="49963815" w14:textId="77777777" w:rsidR="00C70B02" w:rsidRDefault="00C70B02" w:rsidP="00C70B02">
      <w:pPr>
        <w:spacing w:after="0" w:line="240" w:lineRule="auto"/>
        <w:rPr>
          <w:noProof/>
        </w:rPr>
      </w:pPr>
      <w:r w:rsidRPr="00135732">
        <w:rPr>
          <w:noProof/>
        </w:rPr>
        <w:drawing>
          <wp:inline distT="0" distB="0" distL="0" distR="0" wp14:anchorId="05139B5A" wp14:editId="5C3B6DC9">
            <wp:extent cx="5916930" cy="2164715"/>
            <wp:effectExtent l="0" t="0" r="0" b="0"/>
            <wp:docPr id="94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930" cy="216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24723" w14:textId="77777777" w:rsidR="00C70B02" w:rsidRPr="001D31F3" w:rsidRDefault="00C70B02" w:rsidP="00C70B02">
      <w:pPr>
        <w:spacing w:after="0" w:line="240" w:lineRule="auto"/>
      </w:pPr>
      <w:r w:rsidRPr="00135732">
        <w:rPr>
          <w:noProof/>
        </w:rPr>
        <w:drawing>
          <wp:inline distT="0" distB="0" distL="0" distR="0" wp14:anchorId="6EEFAAA8" wp14:editId="7B72EBC9">
            <wp:extent cx="5768975" cy="2541270"/>
            <wp:effectExtent l="0" t="0" r="0" b="0"/>
            <wp:docPr id="94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7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CDA78" w14:textId="77777777" w:rsidR="00D56DFB" w:rsidRDefault="00D56DFB" w:rsidP="00C70B02">
      <w:pPr>
        <w:spacing w:after="0" w:line="240" w:lineRule="auto"/>
        <w:rPr>
          <w:rFonts w:cs="Calibri"/>
          <w:b/>
          <w:bCs/>
          <w:color w:val="000000"/>
        </w:rPr>
      </w:pPr>
    </w:p>
    <w:p w14:paraId="44E4D258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439FC475" w14:textId="06E2C679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113/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Chemistry/2012/w/Paper 31/ Q7</w:t>
      </w:r>
    </w:p>
    <w:p w14:paraId="6340A5ED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175926">
        <w:rPr>
          <w:noProof/>
        </w:rPr>
        <w:drawing>
          <wp:inline distT="0" distB="0" distL="0" distR="0" wp14:anchorId="02CC687F" wp14:editId="76D187F5">
            <wp:extent cx="6091555" cy="1384935"/>
            <wp:effectExtent l="0" t="0" r="0" b="0"/>
            <wp:docPr id="9408" name="Picture 9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8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138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A64BE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114/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Chemistry/2012/w/Paper 31/ Q4</w:t>
      </w:r>
    </w:p>
    <w:p w14:paraId="6F679939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175926">
        <w:rPr>
          <w:noProof/>
        </w:rPr>
        <w:drawing>
          <wp:inline distT="0" distB="0" distL="0" distR="0" wp14:anchorId="5F59A835" wp14:editId="0D96E0E2">
            <wp:extent cx="6091555" cy="793115"/>
            <wp:effectExtent l="0" t="0" r="0" b="0"/>
            <wp:docPr id="9406" name="Picture 9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6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79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E157E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115/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Chemistry/2012/s/Paper 31/</w:t>
      </w:r>
    </w:p>
    <w:p w14:paraId="3E3B714B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327FE0">
        <w:rPr>
          <w:noProof/>
        </w:rPr>
        <w:drawing>
          <wp:inline distT="0" distB="0" distL="0" distR="0" wp14:anchorId="703DF998" wp14:editId="149D1E9A">
            <wp:extent cx="6387465" cy="3267710"/>
            <wp:effectExtent l="0" t="0" r="0" b="0"/>
            <wp:docPr id="9403" name="Picture 9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3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62117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116/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Chemistry/2011/w/Paper 31/ Q5</w:t>
      </w:r>
    </w:p>
    <w:p w14:paraId="13E036D7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2B4295">
        <w:rPr>
          <w:noProof/>
        </w:rPr>
        <w:drawing>
          <wp:inline distT="0" distB="0" distL="0" distR="0" wp14:anchorId="6AABC073" wp14:editId="5A02F90E">
            <wp:extent cx="6266180" cy="659130"/>
            <wp:effectExtent l="0" t="0" r="0" b="0"/>
            <wp:docPr id="9401" name="Picture 9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1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180" cy="65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49486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117/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Chemistry/2011/w/Paper 31/</w:t>
      </w:r>
    </w:p>
    <w:p w14:paraId="13E297EC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D72060">
        <w:rPr>
          <w:noProof/>
        </w:rPr>
        <w:drawing>
          <wp:inline distT="0" distB="0" distL="0" distR="0" wp14:anchorId="3F1982E6" wp14:editId="50BF9236">
            <wp:extent cx="6387465" cy="1371600"/>
            <wp:effectExtent l="0" t="0" r="0" b="0"/>
            <wp:docPr id="9399" name="Picture 9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9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AF7E5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118/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Chemistry/2011/s/Paper 31/ Q5(d)</w:t>
      </w:r>
    </w:p>
    <w:p w14:paraId="2F35111E" w14:textId="77777777" w:rsidR="00C70B02" w:rsidRPr="001D31F3" w:rsidRDefault="00C70B02" w:rsidP="00C70B02">
      <w:pPr>
        <w:spacing w:after="0" w:line="240" w:lineRule="auto"/>
      </w:pPr>
      <w:r w:rsidRPr="009B213E">
        <w:rPr>
          <w:noProof/>
        </w:rPr>
        <w:drawing>
          <wp:inline distT="0" distB="0" distL="0" distR="0" wp14:anchorId="60590798" wp14:editId="52853439">
            <wp:extent cx="6050915" cy="968375"/>
            <wp:effectExtent l="0" t="0" r="0" b="0"/>
            <wp:docPr id="9397" name="Picture 9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18F4D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21DE685E" w14:textId="2D5C1D6C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119/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Chemistry/2011/s/Paper 31/ Q2</w:t>
      </w:r>
    </w:p>
    <w:p w14:paraId="6C56A806" w14:textId="77777777" w:rsidR="00C70B02" w:rsidRPr="001D31F3" w:rsidRDefault="00C70B02" w:rsidP="00C70B02">
      <w:pPr>
        <w:spacing w:after="0" w:line="240" w:lineRule="auto"/>
      </w:pPr>
      <w:r w:rsidRPr="004458AD">
        <w:rPr>
          <w:noProof/>
        </w:rPr>
        <w:drawing>
          <wp:inline distT="0" distB="0" distL="0" distR="0" wp14:anchorId="5B315F06" wp14:editId="10174DBD">
            <wp:extent cx="6346825" cy="1089025"/>
            <wp:effectExtent l="0" t="0" r="0" b="0"/>
            <wp:docPr id="9394" name="Picture 9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4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108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8F221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120/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Chemistry/2011/s/Paper 31/ Q5</w:t>
      </w:r>
    </w:p>
    <w:p w14:paraId="61EDB0E1" w14:textId="77777777" w:rsidR="00C70B02" w:rsidRPr="001D31F3" w:rsidRDefault="00C70B02" w:rsidP="00C70B02">
      <w:pPr>
        <w:spacing w:after="0" w:line="240" w:lineRule="auto"/>
      </w:pPr>
      <w:r w:rsidRPr="00943B31">
        <w:rPr>
          <w:noProof/>
        </w:rPr>
        <w:drawing>
          <wp:inline distT="0" distB="0" distL="0" distR="0" wp14:anchorId="690DF5FE" wp14:editId="57A3032A">
            <wp:extent cx="6239510" cy="416560"/>
            <wp:effectExtent l="0" t="0" r="0" b="0"/>
            <wp:docPr id="9392" name="Picture 9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2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641" b="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7A038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121/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Chemistry/2011/s/Paper 31/</w:t>
      </w:r>
    </w:p>
    <w:p w14:paraId="17BA878C" w14:textId="77777777" w:rsidR="00C70B02" w:rsidRPr="001D31F3" w:rsidRDefault="00C70B02" w:rsidP="00C70B02">
      <w:pPr>
        <w:spacing w:after="0" w:line="240" w:lineRule="auto"/>
      </w:pPr>
      <w:r w:rsidRPr="00943B31">
        <w:rPr>
          <w:noProof/>
        </w:rPr>
        <w:drawing>
          <wp:inline distT="0" distB="0" distL="0" distR="0" wp14:anchorId="23BD3FB2" wp14:editId="2E41568C">
            <wp:extent cx="6239510" cy="941070"/>
            <wp:effectExtent l="0" t="0" r="0" b="0"/>
            <wp:docPr id="9389" name="Picture 9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9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94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EBB6E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122/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Chemistry/2010/w/Paper 31/ Q6</w:t>
      </w:r>
    </w:p>
    <w:p w14:paraId="0699664C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6B68DD">
        <w:rPr>
          <w:b/>
          <w:noProof/>
        </w:rPr>
        <w:drawing>
          <wp:inline distT="0" distB="0" distL="0" distR="0" wp14:anchorId="1BA20C42" wp14:editId="32BCF9D3">
            <wp:extent cx="6279515" cy="995045"/>
            <wp:effectExtent l="0" t="0" r="0" b="0"/>
            <wp:docPr id="9387" name="Picture 9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7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99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62456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123/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Chemistry/2010/w/Paper 31/</w:t>
      </w:r>
    </w:p>
    <w:p w14:paraId="0EDCCFF6" w14:textId="77777777" w:rsidR="00C70B02" w:rsidRPr="006B68DD" w:rsidRDefault="00C70B02" w:rsidP="00C70B02">
      <w:pPr>
        <w:spacing w:after="0" w:line="240" w:lineRule="auto"/>
        <w:rPr>
          <w:b/>
          <w:noProof/>
        </w:rPr>
      </w:pPr>
      <w:r w:rsidRPr="006B68DD">
        <w:rPr>
          <w:noProof/>
        </w:rPr>
        <w:drawing>
          <wp:inline distT="0" distB="0" distL="0" distR="0" wp14:anchorId="16C8CFD3" wp14:editId="30D97FA9">
            <wp:extent cx="6346825" cy="1129665"/>
            <wp:effectExtent l="0" t="0" r="0" b="0"/>
            <wp:docPr id="9385" name="Picture 9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5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2C63E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124/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Chemistry/2009/w/Paper 3/</w:t>
      </w:r>
    </w:p>
    <w:p w14:paraId="791C0300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AF2F0A">
        <w:rPr>
          <w:noProof/>
        </w:rPr>
        <w:drawing>
          <wp:inline distT="0" distB="0" distL="0" distR="0" wp14:anchorId="23033E1A" wp14:editId="4E723EC4">
            <wp:extent cx="6279515" cy="2729865"/>
            <wp:effectExtent l="0" t="0" r="0" b="0"/>
            <wp:docPr id="9383" name="Picture 9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3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272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E3786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42AC05F8" w14:textId="0B8181D3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125/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Chemistry/2009/s/Paper 31/Q8c</w:t>
      </w:r>
    </w:p>
    <w:p w14:paraId="5C6DD562" w14:textId="77777777" w:rsidR="00C70B02" w:rsidRPr="001D31F3" w:rsidRDefault="00C70B02" w:rsidP="00C70B02">
      <w:pPr>
        <w:spacing w:after="0" w:line="240" w:lineRule="auto"/>
      </w:pPr>
      <w:r w:rsidRPr="00A15A2E">
        <w:rPr>
          <w:noProof/>
        </w:rPr>
        <w:drawing>
          <wp:inline distT="0" distB="0" distL="0" distR="0" wp14:anchorId="0FDEBE72" wp14:editId="6F3CDBB3">
            <wp:extent cx="6239510" cy="2917825"/>
            <wp:effectExtent l="0" t="0" r="0" b="0"/>
            <wp:docPr id="9381" name="Picture 9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1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FE5B7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126/</w:t>
      </w:r>
      <w:r>
        <w:rPr>
          <w:rFonts w:cs="Calibri"/>
          <w:b/>
          <w:bCs/>
          <w:color w:val="000000"/>
        </w:rPr>
        <w:t xml:space="preserve"> </w:t>
      </w:r>
      <w:r>
        <w:t>7</w:t>
      </w:r>
      <w:r>
        <w:rPr>
          <w:noProof/>
        </w:rPr>
        <w:t>iGCSE Chemistry/2009/s/Paper 31/ Q7</w:t>
      </w:r>
    </w:p>
    <w:p w14:paraId="1D3CAADF" w14:textId="77777777" w:rsidR="00C70B02" w:rsidRDefault="00C70B02" w:rsidP="00C70B02">
      <w:pPr>
        <w:spacing w:after="0" w:line="240" w:lineRule="auto"/>
      </w:pPr>
      <w:r w:rsidRPr="00A15A2E">
        <w:rPr>
          <w:noProof/>
        </w:rPr>
        <w:drawing>
          <wp:inline distT="0" distB="0" distL="0" distR="0" wp14:anchorId="0CC55C64" wp14:editId="056E1021">
            <wp:extent cx="6145530" cy="1234440"/>
            <wp:effectExtent l="0" t="0" r="7620" b="3810"/>
            <wp:docPr id="9377" name="Picture 9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7"/>
                    <pic:cNvPicPr>
                      <a:picLocks noChangeAspect="1" noChangeArrowheads="1"/>
                    </pic:cNvPicPr>
                  </pic:nvPicPr>
                  <pic:blipFill rotWithShape="1"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7" r="3560" b="19469"/>
                    <a:stretch/>
                  </pic:blipFill>
                  <pic:spPr bwMode="auto">
                    <a:xfrm>
                      <a:off x="0" y="0"/>
                      <a:ext cx="614553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3FD8F" w14:textId="77777777" w:rsidR="00C70B02" w:rsidRPr="001D31F3" w:rsidRDefault="00C70B02" w:rsidP="00C70B02">
      <w:pPr>
        <w:spacing w:after="0" w:line="240" w:lineRule="auto"/>
      </w:pPr>
      <w:r w:rsidRPr="00A15A2E">
        <w:rPr>
          <w:noProof/>
        </w:rPr>
        <w:drawing>
          <wp:inline distT="0" distB="0" distL="0" distR="0" wp14:anchorId="6DE7D898" wp14:editId="726D38D3">
            <wp:extent cx="6118225" cy="712470"/>
            <wp:effectExtent l="0" t="0" r="0" b="0"/>
            <wp:docPr id="9378" name="Picture 9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8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2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33AE7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127/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Chemistry/2009/s/Paper 31/ Q</w:t>
      </w:r>
      <w:r>
        <w:t>5</w:t>
      </w:r>
    </w:p>
    <w:p w14:paraId="21879599" w14:textId="77777777" w:rsidR="00C70B02" w:rsidRPr="001D31F3" w:rsidRDefault="00C70B02" w:rsidP="00C70B02">
      <w:pPr>
        <w:spacing w:after="0" w:line="240" w:lineRule="auto"/>
      </w:pPr>
      <w:r w:rsidRPr="00A15A2E">
        <w:rPr>
          <w:noProof/>
        </w:rPr>
        <w:drawing>
          <wp:inline distT="0" distB="0" distL="0" distR="0" wp14:anchorId="6329EF5C" wp14:editId="5AD08E3D">
            <wp:extent cx="6279515" cy="685800"/>
            <wp:effectExtent l="0" t="0" r="0" b="0"/>
            <wp:docPr id="9375" name="Picture 9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5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2D4CA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128/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Chemistry/2009/s/Paper 31/</w:t>
      </w:r>
    </w:p>
    <w:p w14:paraId="5B2A2ACA" w14:textId="77777777" w:rsidR="00C70B02" w:rsidRPr="001D31F3" w:rsidRDefault="00C70B02" w:rsidP="00C70B02">
      <w:pPr>
        <w:spacing w:after="0" w:line="240" w:lineRule="auto"/>
      </w:pPr>
      <w:r w:rsidRPr="00A15A2E">
        <w:rPr>
          <w:noProof/>
        </w:rPr>
        <w:drawing>
          <wp:inline distT="0" distB="0" distL="0" distR="0" wp14:anchorId="0DED90A1" wp14:editId="571F641C">
            <wp:extent cx="6279515" cy="2926080"/>
            <wp:effectExtent l="0" t="0" r="6985" b="7620"/>
            <wp:docPr id="9373" name="Picture 9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3"/>
                    <pic:cNvPicPr>
                      <a:picLocks noChangeAspect="1" noChangeArrowheads="1"/>
                    </pic:cNvPicPr>
                  </pic:nvPicPr>
                  <pic:blipFill rotWithShape="1"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18"/>
                    <a:stretch/>
                  </pic:blipFill>
                  <pic:spPr bwMode="auto">
                    <a:xfrm>
                      <a:off x="0" y="0"/>
                      <a:ext cx="627951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84181F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7BB86650" w14:textId="395E2A28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129/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Chemistry/2008/w/Paper 31/</w:t>
      </w:r>
    </w:p>
    <w:p w14:paraId="6C3A1095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A831FA">
        <w:rPr>
          <w:noProof/>
        </w:rPr>
        <w:drawing>
          <wp:inline distT="0" distB="0" distL="0" distR="0" wp14:anchorId="354123CC" wp14:editId="1F07067A">
            <wp:extent cx="6427470" cy="2326640"/>
            <wp:effectExtent l="0" t="0" r="0" b="0"/>
            <wp:docPr id="9371" name="Picture 9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1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470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B1859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130/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Chemistry/2008/s/Paper 31/</w:t>
      </w:r>
    </w:p>
    <w:p w14:paraId="7B01B751" w14:textId="77777777" w:rsidR="00C70B02" w:rsidRPr="001D31F3" w:rsidRDefault="00C70B02" w:rsidP="00C70B02">
      <w:pPr>
        <w:spacing w:after="0" w:line="240" w:lineRule="auto"/>
      </w:pPr>
      <w:r w:rsidRPr="001D3CD0">
        <w:rPr>
          <w:noProof/>
        </w:rPr>
        <w:drawing>
          <wp:inline distT="0" distB="0" distL="0" distR="0" wp14:anchorId="6B904717" wp14:editId="19043638">
            <wp:extent cx="6279515" cy="1049020"/>
            <wp:effectExtent l="0" t="0" r="0" b="0"/>
            <wp:docPr id="9369" name="Picture 9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9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104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285FB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131/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Chemistry/2008/s/Paper 31/Q</w:t>
      </w:r>
      <w:r>
        <w:t>5</w:t>
      </w:r>
    </w:p>
    <w:p w14:paraId="0C3AA2DD" w14:textId="77777777" w:rsidR="00C70B02" w:rsidRPr="001D31F3" w:rsidRDefault="00C70B02" w:rsidP="00C70B02">
      <w:pPr>
        <w:spacing w:after="0" w:line="240" w:lineRule="auto"/>
      </w:pPr>
      <w:r w:rsidRPr="001D3CD0">
        <w:rPr>
          <w:noProof/>
        </w:rPr>
        <w:drawing>
          <wp:inline distT="0" distB="0" distL="0" distR="0" wp14:anchorId="51A0B55F" wp14:editId="1D5ACBBD">
            <wp:extent cx="6320155" cy="497840"/>
            <wp:effectExtent l="0" t="0" r="0" b="0"/>
            <wp:docPr id="9367" name="Picture 9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7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49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69FFF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132/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Chemistry/2008/s/Paper 31/</w:t>
      </w:r>
    </w:p>
    <w:p w14:paraId="07B4DDD2" w14:textId="77777777" w:rsidR="00C70B02" w:rsidRPr="001D31F3" w:rsidRDefault="00C70B02" w:rsidP="00C70B02">
      <w:pPr>
        <w:spacing w:after="0" w:line="240" w:lineRule="auto"/>
      </w:pPr>
      <w:r w:rsidRPr="001D3CD0">
        <w:rPr>
          <w:noProof/>
        </w:rPr>
        <w:drawing>
          <wp:inline distT="0" distB="0" distL="0" distR="0" wp14:anchorId="3F46DD6A" wp14:editId="1CA8F77D">
            <wp:extent cx="6279515" cy="3509645"/>
            <wp:effectExtent l="0" t="0" r="0" b="0"/>
            <wp:docPr id="9364" name="Picture 9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4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AEEE5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40AE6F25" w14:textId="39CF4D08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133/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Chemistry/2007/w/Paper 3/</w:t>
      </w:r>
    </w:p>
    <w:p w14:paraId="7EEABE92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B61321">
        <w:rPr>
          <w:noProof/>
        </w:rPr>
        <w:drawing>
          <wp:inline distT="0" distB="0" distL="0" distR="0" wp14:anchorId="192B30EF" wp14:editId="2900EEFB">
            <wp:extent cx="6320155" cy="3657600"/>
            <wp:effectExtent l="0" t="0" r="0" b="0"/>
            <wp:docPr id="9362" name="Picture 9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2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DE8F8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134/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Chemistry/2008/s/Paper 31/</w:t>
      </w:r>
    </w:p>
    <w:p w14:paraId="5AFF245F" w14:textId="77777777" w:rsidR="00C70B02" w:rsidRPr="001D31F3" w:rsidRDefault="00C70B02" w:rsidP="00C70B02">
      <w:pPr>
        <w:spacing w:after="0" w:line="240" w:lineRule="auto"/>
      </w:pPr>
      <w:r w:rsidRPr="00285629">
        <w:rPr>
          <w:noProof/>
        </w:rPr>
        <w:drawing>
          <wp:inline distT="0" distB="0" distL="0" distR="0" wp14:anchorId="23DCE8D4" wp14:editId="6CDCD817">
            <wp:extent cx="6575425" cy="2192020"/>
            <wp:effectExtent l="0" t="0" r="0" b="0"/>
            <wp:docPr id="9360" name="Picture 9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0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425" cy="219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325C9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135/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Chemistry/2006/s/Paper 3/ Q3</w:t>
      </w:r>
    </w:p>
    <w:p w14:paraId="246D3842" w14:textId="77777777" w:rsidR="00C70B02" w:rsidRPr="001D31F3" w:rsidRDefault="00C70B02" w:rsidP="00C70B02">
      <w:pPr>
        <w:spacing w:after="0" w:line="240" w:lineRule="auto"/>
      </w:pPr>
      <w:r w:rsidRPr="000C38E3">
        <w:rPr>
          <w:noProof/>
        </w:rPr>
        <w:drawing>
          <wp:inline distT="0" distB="0" distL="0" distR="0" wp14:anchorId="6F5AEAB4" wp14:editId="0DEB0171">
            <wp:extent cx="6508115" cy="1317625"/>
            <wp:effectExtent l="0" t="0" r="0" b="0"/>
            <wp:docPr id="9358" name="Picture 9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8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11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40436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136/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Chemistry/2006/s/Paper 3/ Q3</w:t>
      </w:r>
    </w:p>
    <w:p w14:paraId="53F242FD" w14:textId="77777777" w:rsidR="00C70B02" w:rsidRPr="001D31F3" w:rsidRDefault="00C70B02" w:rsidP="00C70B02">
      <w:pPr>
        <w:spacing w:after="0" w:line="240" w:lineRule="auto"/>
      </w:pPr>
      <w:r w:rsidRPr="000C38E3">
        <w:rPr>
          <w:noProof/>
        </w:rPr>
        <w:drawing>
          <wp:inline distT="0" distB="0" distL="0" distR="0" wp14:anchorId="0BA2FDE2" wp14:editId="06F27290">
            <wp:extent cx="6320155" cy="605155"/>
            <wp:effectExtent l="0" t="0" r="0" b="0"/>
            <wp:docPr id="9356" name="Picture 9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6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81" b="24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ECB29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1000C6AB" w14:textId="3071BF90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137/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Chemistry/2006/s/Paper 3/ Q</w:t>
      </w:r>
      <w:r>
        <w:t>2</w:t>
      </w:r>
    </w:p>
    <w:p w14:paraId="08D25109" w14:textId="77777777" w:rsidR="00C70B02" w:rsidRPr="001D31F3" w:rsidRDefault="00C70B02" w:rsidP="00C70B02">
      <w:pPr>
        <w:spacing w:after="0" w:line="240" w:lineRule="auto"/>
      </w:pPr>
      <w:r w:rsidRPr="000C38E3">
        <w:rPr>
          <w:noProof/>
        </w:rPr>
        <w:drawing>
          <wp:inline distT="0" distB="0" distL="0" distR="0" wp14:anchorId="1E21BF47" wp14:editId="0FB3CCC7">
            <wp:extent cx="6239510" cy="3025775"/>
            <wp:effectExtent l="0" t="0" r="0" b="0"/>
            <wp:docPr id="9354" name="Picture 9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4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302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B819E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138/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Chemistry/2006/s/Paper 3/</w:t>
      </w:r>
    </w:p>
    <w:p w14:paraId="2828387B" w14:textId="77777777" w:rsidR="00C70B02" w:rsidRPr="001D31F3" w:rsidRDefault="00C70B02" w:rsidP="00C70B02">
      <w:pPr>
        <w:spacing w:after="0" w:line="240" w:lineRule="auto"/>
      </w:pPr>
      <w:r w:rsidRPr="000C38E3">
        <w:rPr>
          <w:noProof/>
        </w:rPr>
        <w:drawing>
          <wp:inline distT="0" distB="0" distL="0" distR="0" wp14:anchorId="7FC3BACB" wp14:editId="12E1E90C">
            <wp:extent cx="6266180" cy="2259330"/>
            <wp:effectExtent l="0" t="0" r="0" b="0"/>
            <wp:docPr id="9352" name="Picture 9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2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180" cy="225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B955C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139/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Chemistry/2005/w/Paper 3/ Q6</w:t>
      </w:r>
    </w:p>
    <w:p w14:paraId="196DB9A0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1640CB">
        <w:rPr>
          <w:noProof/>
        </w:rPr>
        <w:drawing>
          <wp:inline distT="0" distB="0" distL="0" distR="0" wp14:anchorId="7FB62907" wp14:editId="0A50F02D">
            <wp:extent cx="6158865" cy="2407285"/>
            <wp:effectExtent l="0" t="0" r="0" b="0"/>
            <wp:docPr id="9350" name="Picture 9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0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865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6E261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140/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Chemistry/2005/w/Paper 3/ Q5</w:t>
      </w:r>
    </w:p>
    <w:p w14:paraId="68D76001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1640CB">
        <w:rPr>
          <w:noProof/>
        </w:rPr>
        <w:drawing>
          <wp:inline distT="0" distB="0" distL="0" distR="0" wp14:anchorId="5E1AA0EC" wp14:editId="3E9C6EE0">
            <wp:extent cx="6198870" cy="241935"/>
            <wp:effectExtent l="0" t="0" r="0" b="0"/>
            <wp:docPr id="9347" name="Picture 9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24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AEC1E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141/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Chemistry/2005/w/Paper 3/ Q5</w:t>
      </w:r>
    </w:p>
    <w:p w14:paraId="51910800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1640CB">
        <w:rPr>
          <w:noProof/>
        </w:rPr>
        <w:drawing>
          <wp:inline distT="0" distB="0" distL="0" distR="0" wp14:anchorId="12566BDB" wp14:editId="18747A4A">
            <wp:extent cx="6239510" cy="241935"/>
            <wp:effectExtent l="0" t="0" r="0" b="0"/>
            <wp:docPr id="9345" name="Picture 9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5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10" cy="24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CBE51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142/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Chemistry/2005/s/Paper 3/Q6</w:t>
      </w:r>
    </w:p>
    <w:p w14:paraId="6C4E0CDA" w14:textId="77777777" w:rsidR="00C70B02" w:rsidRPr="001D31F3" w:rsidRDefault="00C70B02" w:rsidP="00C70B02">
      <w:pPr>
        <w:spacing w:after="0" w:line="240" w:lineRule="auto"/>
      </w:pPr>
      <w:r w:rsidRPr="00B335C5">
        <w:rPr>
          <w:noProof/>
        </w:rPr>
        <w:drawing>
          <wp:inline distT="0" distB="0" distL="0" distR="0" wp14:anchorId="47843888" wp14:editId="36799678">
            <wp:extent cx="6198870" cy="497840"/>
            <wp:effectExtent l="0" t="0" r="0" b="0"/>
            <wp:docPr id="9343" name="Picture 9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3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49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008D3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143/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Chemistry/2005/s/Paper 3/Q</w:t>
      </w:r>
      <w:r>
        <w:t>3</w:t>
      </w:r>
    </w:p>
    <w:p w14:paraId="5E6F436B" w14:textId="77777777" w:rsidR="00C70B02" w:rsidRPr="001D31F3" w:rsidRDefault="00C70B02" w:rsidP="00C70B02">
      <w:pPr>
        <w:spacing w:after="0" w:line="240" w:lineRule="auto"/>
      </w:pPr>
      <w:r w:rsidRPr="00B335C5">
        <w:rPr>
          <w:noProof/>
        </w:rPr>
        <w:drawing>
          <wp:inline distT="0" distB="0" distL="0" distR="0" wp14:anchorId="718E43FF" wp14:editId="79D375A2">
            <wp:extent cx="6320155" cy="1909445"/>
            <wp:effectExtent l="0" t="0" r="0" b="0"/>
            <wp:docPr id="9341" name="Picture 9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1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190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A459F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144/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Chemistry/2005/s/Paper 3/ Q</w:t>
      </w:r>
      <w:r>
        <w:t>2</w:t>
      </w:r>
    </w:p>
    <w:p w14:paraId="06CDD83B" w14:textId="77777777" w:rsidR="00C70B02" w:rsidRPr="001D31F3" w:rsidRDefault="00C70B02" w:rsidP="00C70B02">
      <w:pPr>
        <w:spacing w:after="0" w:line="240" w:lineRule="auto"/>
      </w:pPr>
      <w:r w:rsidRPr="00BB1BA1">
        <w:rPr>
          <w:noProof/>
        </w:rPr>
        <w:drawing>
          <wp:inline distT="0" distB="0" distL="0" distR="0" wp14:anchorId="4054CC8D" wp14:editId="10380B14">
            <wp:extent cx="5325110" cy="1008380"/>
            <wp:effectExtent l="0" t="0" r="0" b="0"/>
            <wp:docPr id="9339" name="Picture 9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9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110" cy="100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CFF77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145/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Chemistry/2005/s/Paper 3/Q</w:t>
      </w:r>
      <w:r>
        <w:t>3</w:t>
      </w:r>
    </w:p>
    <w:p w14:paraId="1C113C45" w14:textId="77777777" w:rsidR="00C70B02" w:rsidRPr="001D31F3" w:rsidRDefault="00C70B02" w:rsidP="00C70B02">
      <w:pPr>
        <w:spacing w:after="0" w:line="240" w:lineRule="auto"/>
      </w:pPr>
      <w:r w:rsidRPr="00B335C5">
        <w:rPr>
          <w:noProof/>
        </w:rPr>
        <w:drawing>
          <wp:inline distT="0" distB="0" distL="0" distR="0" wp14:anchorId="510DA72D" wp14:editId="13D349EF">
            <wp:extent cx="6198870" cy="1290955"/>
            <wp:effectExtent l="0" t="0" r="0" b="0"/>
            <wp:docPr id="9337" name="Picture 9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7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129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1D3D8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146/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Chemistry/2004/w/Paper 3/ QiGCSE Chemistry/201</w:t>
      </w:r>
    </w:p>
    <w:p w14:paraId="6468E8D2" w14:textId="77777777" w:rsidR="00C70B02" w:rsidRDefault="00C70B02" w:rsidP="00C70B02">
      <w:pPr>
        <w:spacing w:after="0" w:line="240" w:lineRule="auto"/>
        <w:rPr>
          <w:noProof/>
        </w:rPr>
      </w:pPr>
      <w:r w:rsidRPr="00DC402D">
        <w:rPr>
          <w:noProof/>
        </w:rPr>
        <w:drawing>
          <wp:inline distT="0" distB="0" distL="0" distR="0" wp14:anchorId="2BC80E79" wp14:editId="34DFF7B9">
            <wp:extent cx="5553710" cy="631825"/>
            <wp:effectExtent l="0" t="0" r="0" b="0"/>
            <wp:docPr id="9334" name="Picture 9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4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63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8BAF3" w14:textId="77777777" w:rsidR="00C70B02" w:rsidRPr="001D31F3" w:rsidRDefault="00C70B02" w:rsidP="00C70B02">
      <w:pPr>
        <w:spacing w:after="0" w:line="240" w:lineRule="auto"/>
        <w:rPr>
          <w:noProof/>
        </w:rPr>
      </w:pPr>
    </w:p>
    <w:p w14:paraId="74E8BD03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147/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Chemistry/2004/w/Paper 3/</w:t>
      </w:r>
    </w:p>
    <w:p w14:paraId="1FA819E6" w14:textId="77777777" w:rsidR="00C70B02" w:rsidRPr="00DC402D" w:rsidRDefault="00C70B02" w:rsidP="00C70B02">
      <w:pPr>
        <w:ind w:firstLine="720"/>
      </w:pPr>
      <w:r w:rsidRPr="00DC402D">
        <w:rPr>
          <w:noProof/>
        </w:rPr>
        <w:drawing>
          <wp:inline distT="0" distB="0" distL="0" distR="0" wp14:anchorId="0F2F3DCA" wp14:editId="22623019">
            <wp:extent cx="5728335" cy="1116330"/>
            <wp:effectExtent l="0" t="0" r="0" b="0"/>
            <wp:docPr id="9332" name="Picture 9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2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33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63F22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148/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Chemistry/2004/s/Paper 3/ Q</w:t>
      </w:r>
      <w:r>
        <w:t>2 (b)</w:t>
      </w:r>
    </w:p>
    <w:p w14:paraId="17E0C622" w14:textId="77777777" w:rsidR="00C70B02" w:rsidRDefault="00C70B02" w:rsidP="00C70B02">
      <w:pPr>
        <w:spacing w:after="0" w:line="240" w:lineRule="auto"/>
      </w:pPr>
      <w:r w:rsidRPr="001C291F">
        <w:rPr>
          <w:noProof/>
        </w:rPr>
        <w:drawing>
          <wp:inline distT="0" distB="0" distL="0" distR="0" wp14:anchorId="2BDBEE06" wp14:editId="2F4725D6">
            <wp:extent cx="5203825" cy="1143000"/>
            <wp:effectExtent l="0" t="0" r="0" b="0"/>
            <wp:docPr id="9330" name="Picture 9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0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82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DC478" w14:textId="77777777" w:rsidR="00C70B02" w:rsidRPr="001D31F3" w:rsidRDefault="00C70B02" w:rsidP="00C70B02">
      <w:pPr>
        <w:spacing w:after="0" w:line="240" w:lineRule="auto"/>
      </w:pPr>
    </w:p>
    <w:p w14:paraId="3EE929A0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0206F954" w14:textId="60D0A224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149/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Chemistry/2004/s/Paper 3/</w:t>
      </w:r>
    </w:p>
    <w:p w14:paraId="6097B4CD" w14:textId="77777777" w:rsidR="00C70B02" w:rsidRDefault="00C70B02" w:rsidP="00C70B02">
      <w:pPr>
        <w:spacing w:after="0" w:line="240" w:lineRule="auto"/>
      </w:pPr>
      <w:r w:rsidRPr="001C291F">
        <w:rPr>
          <w:noProof/>
        </w:rPr>
        <w:drawing>
          <wp:inline distT="0" distB="0" distL="0" distR="0" wp14:anchorId="57834B6C" wp14:editId="62F14F6A">
            <wp:extent cx="5970270" cy="3912870"/>
            <wp:effectExtent l="0" t="0" r="0" b="0"/>
            <wp:docPr id="9327" name="Picture 9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7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391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FF989" w14:textId="77777777" w:rsidR="00C70B02" w:rsidRPr="001D31F3" w:rsidRDefault="00C70B02" w:rsidP="00C70B02">
      <w:pPr>
        <w:spacing w:after="0" w:line="240" w:lineRule="auto"/>
      </w:pPr>
      <w:r w:rsidRPr="00660126">
        <w:rPr>
          <w:noProof/>
        </w:rPr>
        <w:drawing>
          <wp:inline distT="0" distB="0" distL="0" distR="0" wp14:anchorId="5E8085E6" wp14:editId="039DB415">
            <wp:extent cx="5325110" cy="955040"/>
            <wp:effectExtent l="0" t="0" r="0" b="0"/>
            <wp:docPr id="9328" name="Picture 9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8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110" cy="95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4DE2E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150/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Chemistry/2003/w/Paper 3/ QiGCSE Chemistry/201</w:t>
      </w:r>
    </w:p>
    <w:p w14:paraId="5C9C4348" w14:textId="77777777" w:rsidR="00C70B02" w:rsidRDefault="00C70B02" w:rsidP="00C70B02">
      <w:pPr>
        <w:spacing w:after="0" w:line="240" w:lineRule="auto"/>
        <w:rPr>
          <w:noProof/>
        </w:rPr>
      </w:pPr>
      <w:r w:rsidRPr="004006E1">
        <w:rPr>
          <w:noProof/>
        </w:rPr>
        <w:drawing>
          <wp:inline distT="0" distB="0" distL="0" distR="0" wp14:anchorId="54122FD7" wp14:editId="58C23D5F">
            <wp:extent cx="4935220" cy="1600200"/>
            <wp:effectExtent l="0" t="0" r="0" b="0"/>
            <wp:docPr id="9323" name="Picture 9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3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22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E0050" w14:textId="77777777" w:rsidR="00C70B02" w:rsidRPr="004006E1" w:rsidRDefault="00C70B02" w:rsidP="00C70B02">
      <w:pPr>
        <w:spacing w:after="0" w:line="240" w:lineRule="auto"/>
        <w:rPr>
          <w:noProof/>
        </w:rPr>
      </w:pPr>
      <w:r w:rsidRPr="004006E1">
        <w:rPr>
          <w:noProof/>
        </w:rPr>
        <w:drawing>
          <wp:inline distT="0" distB="0" distL="0" distR="0" wp14:anchorId="2EB93F6D" wp14:editId="13C3113E">
            <wp:extent cx="5069840" cy="955040"/>
            <wp:effectExtent l="0" t="0" r="0" b="0"/>
            <wp:docPr id="9324" name="Picture 9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4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840" cy="95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EF121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151/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 xml:space="preserve">iGCSE Chemistry/2003/w/Paper 3/ Q5 (c) </w:t>
      </w:r>
    </w:p>
    <w:p w14:paraId="17A54067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B2032D">
        <w:rPr>
          <w:noProof/>
        </w:rPr>
        <w:drawing>
          <wp:inline distT="0" distB="0" distL="0" distR="0" wp14:anchorId="3D79266E" wp14:editId="6BC4188F">
            <wp:extent cx="4639310" cy="618490"/>
            <wp:effectExtent l="0" t="0" r="0" b="0"/>
            <wp:docPr id="9321" name="Picture 9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1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61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478D9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152/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Chemistry/2003/s/Paper 3/ Q</w:t>
      </w:r>
      <w:r>
        <w:t>4</w:t>
      </w:r>
    </w:p>
    <w:p w14:paraId="75BCF6F8" w14:textId="77777777" w:rsidR="00C70B02" w:rsidRPr="001D31F3" w:rsidRDefault="00C70B02" w:rsidP="00C70B02">
      <w:pPr>
        <w:spacing w:after="0" w:line="240" w:lineRule="auto"/>
      </w:pPr>
      <w:r w:rsidRPr="003E2938">
        <w:rPr>
          <w:noProof/>
        </w:rPr>
        <w:drawing>
          <wp:inline distT="0" distB="0" distL="0" distR="0" wp14:anchorId="5CEF148B" wp14:editId="5AF3F63B">
            <wp:extent cx="6279515" cy="833755"/>
            <wp:effectExtent l="0" t="0" r="0" b="0"/>
            <wp:docPr id="9319" name="Picture 9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9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83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F8EA7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6D5B75A3" w14:textId="0CFA8DD3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153/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Chemistry/2003/s/Paper 3/ Q2</w:t>
      </w:r>
    </w:p>
    <w:p w14:paraId="68BCDDA2" w14:textId="77777777" w:rsidR="00C70B02" w:rsidRPr="001D31F3" w:rsidRDefault="00C70B02" w:rsidP="00C70B02">
      <w:pPr>
        <w:spacing w:after="0" w:line="240" w:lineRule="auto"/>
      </w:pPr>
      <w:r w:rsidRPr="003E2938">
        <w:rPr>
          <w:noProof/>
        </w:rPr>
        <w:drawing>
          <wp:inline distT="0" distB="0" distL="0" distR="0" wp14:anchorId="5C3A1830" wp14:editId="3BBED2B6">
            <wp:extent cx="6736715" cy="1250315"/>
            <wp:effectExtent l="0" t="0" r="0" b="0"/>
            <wp:docPr id="9317" name="Picture 9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7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125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F6D97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154/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Chemistry/2002/w/Paper 3/ QiGCSE Chemistry/201</w:t>
      </w:r>
    </w:p>
    <w:p w14:paraId="096BF640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375473">
        <w:rPr>
          <w:noProof/>
        </w:rPr>
        <w:drawing>
          <wp:inline distT="0" distB="0" distL="0" distR="0" wp14:anchorId="22A671D3" wp14:editId="66698018">
            <wp:extent cx="5069840" cy="1721485"/>
            <wp:effectExtent l="0" t="0" r="0" b="0"/>
            <wp:docPr id="9314" name="Picture 9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4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840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2B82A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155/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Chemistry/2002/w/Paper 3/ Q3 (c)</w:t>
      </w:r>
    </w:p>
    <w:p w14:paraId="67EFDE99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375473">
        <w:rPr>
          <w:noProof/>
        </w:rPr>
        <w:drawing>
          <wp:inline distT="0" distB="0" distL="0" distR="0" wp14:anchorId="78640DC1" wp14:editId="31709AAD">
            <wp:extent cx="4558665" cy="605155"/>
            <wp:effectExtent l="0" t="0" r="0" b="0"/>
            <wp:docPr id="9312" name="Picture 9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2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48" b="30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B8E63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156/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Chemistry/2002/w/Paper 3/ Q2</w:t>
      </w:r>
    </w:p>
    <w:p w14:paraId="1FD26101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375473">
        <w:rPr>
          <w:noProof/>
        </w:rPr>
        <w:drawing>
          <wp:inline distT="0" distB="0" distL="0" distR="0" wp14:anchorId="47EAB889" wp14:editId="12B649DF">
            <wp:extent cx="4598670" cy="901065"/>
            <wp:effectExtent l="0" t="0" r="0" b="0"/>
            <wp:docPr id="9309" name="Picture 9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9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90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032B6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157/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Chemistry/2002/s/Paper 3/</w:t>
      </w:r>
    </w:p>
    <w:p w14:paraId="080657AC" w14:textId="77777777" w:rsidR="00C70B02" w:rsidRPr="001D31F3" w:rsidRDefault="00C70B02" w:rsidP="00C70B02">
      <w:pPr>
        <w:spacing w:after="0" w:line="240" w:lineRule="auto"/>
      </w:pPr>
      <w:r w:rsidRPr="00802105">
        <w:rPr>
          <w:noProof/>
        </w:rPr>
        <w:drawing>
          <wp:inline distT="0" distB="0" distL="0" distR="0" wp14:anchorId="763CAB47" wp14:editId="1083B6A3">
            <wp:extent cx="5325110" cy="2016760"/>
            <wp:effectExtent l="0" t="0" r="0" b="0"/>
            <wp:docPr id="9306" name="Picture 9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6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110" cy="20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788CD" w14:textId="77777777" w:rsidR="00D56DFB" w:rsidRDefault="00D56DFB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765E1602" w14:textId="0E954BBF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lastRenderedPageBreak/>
        <w:t>Q# 158/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Chemistry/2002/s/Paper 3/ Q</w:t>
      </w:r>
      <w:r>
        <w:t>4</w:t>
      </w:r>
    </w:p>
    <w:p w14:paraId="127F313B" w14:textId="77777777" w:rsidR="00C70B02" w:rsidRPr="001D31F3" w:rsidRDefault="00C70B02" w:rsidP="00C70B02">
      <w:pPr>
        <w:spacing w:after="0" w:line="240" w:lineRule="auto"/>
      </w:pPr>
      <w:r w:rsidRPr="00802105">
        <w:rPr>
          <w:noProof/>
        </w:rPr>
        <w:drawing>
          <wp:inline distT="0" distB="0" distL="0" distR="0" wp14:anchorId="280237CD" wp14:editId="782369DE">
            <wp:extent cx="5177155" cy="3670935"/>
            <wp:effectExtent l="0" t="0" r="0" b="0"/>
            <wp:docPr id="9304" name="Picture 9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4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155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06A7E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159/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Chemistry/2001/w/Paper 3/ Q5</w:t>
      </w:r>
    </w:p>
    <w:p w14:paraId="2352373F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672906">
        <w:rPr>
          <w:noProof/>
        </w:rPr>
        <w:drawing>
          <wp:inline distT="0" distB="0" distL="0" distR="0" wp14:anchorId="01A164E9" wp14:editId="27A8EA7B">
            <wp:extent cx="5862955" cy="1963420"/>
            <wp:effectExtent l="0" t="0" r="0" b="0"/>
            <wp:docPr id="9301" name="Picture 9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1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955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E2CB4" w14:textId="77777777" w:rsidR="00C70B02" w:rsidRDefault="00C70B02" w:rsidP="00C70B02">
      <w:pPr>
        <w:spacing w:after="0" w:line="240" w:lineRule="auto"/>
        <w:rPr>
          <w:noProof/>
        </w:rPr>
      </w:pPr>
      <w:r>
        <w:rPr>
          <w:rFonts w:cs="Calibri"/>
          <w:b/>
          <w:bCs/>
          <w:color w:val="000000"/>
        </w:rPr>
        <w:t>Q# 160/</w:t>
      </w:r>
      <w:r>
        <w:rPr>
          <w:rFonts w:cs="Calibri"/>
          <w:b/>
          <w:bCs/>
          <w:color w:val="000000"/>
        </w:rPr>
        <w:t xml:space="preserve"> </w:t>
      </w:r>
      <w:r>
        <w:rPr>
          <w:noProof/>
        </w:rPr>
        <w:t>iGCSE Chemistry/2001/w/Paper 3/ Q4</w:t>
      </w:r>
    </w:p>
    <w:p w14:paraId="34A5AD70" w14:textId="77777777" w:rsidR="00C70B02" w:rsidRPr="001D31F3" w:rsidRDefault="00C70B02" w:rsidP="00C70B02">
      <w:pPr>
        <w:spacing w:after="0" w:line="240" w:lineRule="auto"/>
        <w:rPr>
          <w:noProof/>
        </w:rPr>
      </w:pPr>
      <w:r w:rsidRPr="00672906">
        <w:rPr>
          <w:noProof/>
        </w:rPr>
        <w:drawing>
          <wp:inline distT="0" distB="0" distL="0" distR="0" wp14:anchorId="16382E21" wp14:editId="044E64DF">
            <wp:extent cx="6010910" cy="995045"/>
            <wp:effectExtent l="0" t="0" r="0" b="0"/>
            <wp:docPr id="9299" name="Picture 9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9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99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B5F8B" w14:textId="77777777" w:rsidR="00C70B02" w:rsidRPr="00C70B02" w:rsidRDefault="00C70B02" w:rsidP="00C70B02"/>
    <w:sectPr w:rsidR="00C70B02" w:rsidRPr="00C70B02" w:rsidSect="00987748">
      <w:headerReference w:type="even" r:id="rId376"/>
      <w:headerReference w:type="default" r:id="rId377"/>
      <w:footerReference w:type="even" r:id="rId378"/>
      <w:footerReference w:type="default" r:id="rId379"/>
      <w:headerReference w:type="first" r:id="rId380"/>
      <w:footerReference w:type="first" r:id="rId381"/>
      <w:pgSz w:w="11906" w:h="16838"/>
      <w:pgMar w:top="709" w:right="1440" w:bottom="567" w:left="567" w:header="284" w:footer="44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BBCF80" w14:textId="77777777" w:rsidR="00950177" w:rsidRDefault="00950177" w:rsidP="006B1F1E">
      <w:pPr>
        <w:spacing w:after="0" w:line="240" w:lineRule="auto"/>
      </w:pPr>
      <w:r>
        <w:separator/>
      </w:r>
    </w:p>
  </w:endnote>
  <w:endnote w:type="continuationSeparator" w:id="0">
    <w:p w14:paraId="49E5506E" w14:textId="77777777" w:rsidR="00950177" w:rsidRDefault="00950177" w:rsidP="006B1F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6F26D9" w14:textId="77777777" w:rsidR="000B1DAA" w:rsidRDefault="000B1DA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BDF8A0" w14:textId="1DD46885" w:rsidR="000B1DAA" w:rsidRPr="007635AF" w:rsidRDefault="000B1DAA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4384" behindDoc="1" locked="0" layoutInCell="1" allowOverlap="1" wp14:anchorId="0A02885A" wp14:editId="1E358C69">
          <wp:simplePos x="0" y="0"/>
          <wp:positionH relativeFrom="column">
            <wp:posOffset>5866765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1457682369"/>
        <w:docPartObj>
          <w:docPartGallery w:val="Page Numbers (Bottom of Page)"/>
          <w:docPartUnique/>
        </w:docPartObj>
      </w:sdtPr>
      <w:sdtContent>
        <w:sdt>
          <w:sdtPr>
            <w:id w:val="1992285457"/>
            <w:docPartObj>
              <w:docPartGallery w:val="Page Numbers (Top of Page)"/>
              <w:docPartUnique/>
            </w:docPartObj>
          </w:sdtPr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C1440">
              <w:rPr>
                <w:b/>
                <w:bCs/>
                <w:noProof/>
              </w:rPr>
              <w:t>9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C1440">
              <w:rPr>
                <w:b/>
                <w:bCs/>
                <w:noProof/>
              </w:rPr>
              <w:t>130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E5AC5E" w14:textId="7735356A" w:rsidR="000B1DAA" w:rsidRPr="007635AF" w:rsidRDefault="000B1DAA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2336" behindDoc="1" locked="0" layoutInCell="1" allowOverlap="1" wp14:anchorId="075855F7" wp14:editId="62E69296">
          <wp:simplePos x="0" y="0"/>
          <wp:positionH relativeFrom="column">
            <wp:posOffset>5866765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-1727214437"/>
        <w:docPartObj>
          <w:docPartGallery w:val="Page Numbers (Bottom of Page)"/>
          <w:docPartUnique/>
        </w:docPartObj>
      </w:sdtPr>
      <w:sdtContent>
        <w:sdt>
          <w:sdtPr>
            <w:id w:val="-918716719"/>
            <w:docPartObj>
              <w:docPartGallery w:val="Page Numbers (Top of Page)"/>
              <w:docPartUnique/>
            </w:docPartObj>
          </w:sdtPr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C1440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C1440">
              <w:rPr>
                <w:b/>
                <w:bCs/>
                <w:noProof/>
              </w:rPr>
              <w:t>130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9AECEF7" w14:textId="77777777" w:rsidR="00950177" w:rsidRDefault="00950177" w:rsidP="006B1F1E">
      <w:pPr>
        <w:spacing w:after="0" w:line="240" w:lineRule="auto"/>
      </w:pPr>
      <w:r>
        <w:separator/>
      </w:r>
    </w:p>
  </w:footnote>
  <w:footnote w:type="continuationSeparator" w:id="0">
    <w:p w14:paraId="1088A0F8" w14:textId="77777777" w:rsidR="00950177" w:rsidRDefault="00950177" w:rsidP="006B1F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484463" w14:textId="77777777" w:rsidR="000B1DAA" w:rsidRDefault="000B1DA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EB2509" w14:textId="77777777" w:rsidR="000B1DAA" w:rsidRDefault="000B1DA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C221C8" w14:textId="77777777" w:rsidR="000B1DAA" w:rsidRDefault="000B1DAA" w:rsidP="00CD5E48">
    <w:pPr>
      <w:pStyle w:val="Header"/>
      <w:spacing w:after="0" w:line="240" w:lineRule="auto"/>
    </w:pPr>
    <w:r>
      <w:t>Name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DA44252"/>
    <w:multiLevelType w:val="hybridMultilevel"/>
    <w:tmpl w:val="B55867A8"/>
    <w:lvl w:ilvl="0" w:tplc="C8420FA6">
      <w:start w:val="1"/>
      <w:numFmt w:val="lowerRoman"/>
      <w:lvlText w:val="(%1)"/>
      <w:lvlJc w:val="left"/>
      <w:pPr>
        <w:ind w:left="1440" w:hanging="108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2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027B"/>
    <w:rsid w:val="00045B2C"/>
    <w:rsid w:val="00062595"/>
    <w:rsid w:val="000773E1"/>
    <w:rsid w:val="000970E2"/>
    <w:rsid w:val="000975D3"/>
    <w:rsid w:val="000A02CB"/>
    <w:rsid w:val="000B02DC"/>
    <w:rsid w:val="000B1DAA"/>
    <w:rsid w:val="001337EC"/>
    <w:rsid w:val="00133AA5"/>
    <w:rsid w:val="00164385"/>
    <w:rsid w:val="0017630A"/>
    <w:rsid w:val="00196317"/>
    <w:rsid w:val="001A1BB2"/>
    <w:rsid w:val="001C75B8"/>
    <w:rsid w:val="001F1086"/>
    <w:rsid w:val="001F1A3C"/>
    <w:rsid w:val="0020027B"/>
    <w:rsid w:val="00225E31"/>
    <w:rsid w:val="002316CD"/>
    <w:rsid w:val="002667F5"/>
    <w:rsid w:val="00295AB3"/>
    <w:rsid w:val="002B4B1C"/>
    <w:rsid w:val="002C6F96"/>
    <w:rsid w:val="002E0856"/>
    <w:rsid w:val="002E0F1D"/>
    <w:rsid w:val="002F0DEF"/>
    <w:rsid w:val="00301366"/>
    <w:rsid w:val="00305BA5"/>
    <w:rsid w:val="00326876"/>
    <w:rsid w:val="003316D5"/>
    <w:rsid w:val="003808D0"/>
    <w:rsid w:val="00386FF6"/>
    <w:rsid w:val="004022B7"/>
    <w:rsid w:val="00447C0A"/>
    <w:rsid w:val="00456D8F"/>
    <w:rsid w:val="004B0EDB"/>
    <w:rsid w:val="004B2561"/>
    <w:rsid w:val="004B484B"/>
    <w:rsid w:val="004C300F"/>
    <w:rsid w:val="00524AA3"/>
    <w:rsid w:val="00532AF3"/>
    <w:rsid w:val="005527CB"/>
    <w:rsid w:val="00562653"/>
    <w:rsid w:val="005A0E77"/>
    <w:rsid w:val="005E3012"/>
    <w:rsid w:val="005E34C1"/>
    <w:rsid w:val="005E5816"/>
    <w:rsid w:val="005F592F"/>
    <w:rsid w:val="00607C55"/>
    <w:rsid w:val="00610D27"/>
    <w:rsid w:val="00613EF8"/>
    <w:rsid w:val="00635BEE"/>
    <w:rsid w:val="00691729"/>
    <w:rsid w:val="006A73EB"/>
    <w:rsid w:val="006B1F1E"/>
    <w:rsid w:val="006C1440"/>
    <w:rsid w:val="006C1F1F"/>
    <w:rsid w:val="006E11A9"/>
    <w:rsid w:val="00735E1D"/>
    <w:rsid w:val="00737EFF"/>
    <w:rsid w:val="00755B75"/>
    <w:rsid w:val="00755BA3"/>
    <w:rsid w:val="007635AF"/>
    <w:rsid w:val="00767B61"/>
    <w:rsid w:val="00793507"/>
    <w:rsid w:val="007D4BC0"/>
    <w:rsid w:val="007F1A72"/>
    <w:rsid w:val="00820A96"/>
    <w:rsid w:val="00846530"/>
    <w:rsid w:val="008765DD"/>
    <w:rsid w:val="008832CE"/>
    <w:rsid w:val="00885058"/>
    <w:rsid w:val="00891325"/>
    <w:rsid w:val="008919A0"/>
    <w:rsid w:val="008C408B"/>
    <w:rsid w:val="008C6E4B"/>
    <w:rsid w:val="008D30BA"/>
    <w:rsid w:val="008D572B"/>
    <w:rsid w:val="00906E8A"/>
    <w:rsid w:val="00917207"/>
    <w:rsid w:val="009305AF"/>
    <w:rsid w:val="00936A85"/>
    <w:rsid w:val="00937C0F"/>
    <w:rsid w:val="00950177"/>
    <w:rsid w:val="00950D1B"/>
    <w:rsid w:val="00953DF5"/>
    <w:rsid w:val="00987748"/>
    <w:rsid w:val="009A1433"/>
    <w:rsid w:val="009B6E6B"/>
    <w:rsid w:val="009B724C"/>
    <w:rsid w:val="00A4520F"/>
    <w:rsid w:val="00A70A79"/>
    <w:rsid w:val="00A90A9C"/>
    <w:rsid w:val="00A94A7B"/>
    <w:rsid w:val="00AE542B"/>
    <w:rsid w:val="00AF6759"/>
    <w:rsid w:val="00B053C1"/>
    <w:rsid w:val="00B57075"/>
    <w:rsid w:val="00B60E6F"/>
    <w:rsid w:val="00B7079D"/>
    <w:rsid w:val="00B9601C"/>
    <w:rsid w:val="00BD7195"/>
    <w:rsid w:val="00BE352D"/>
    <w:rsid w:val="00C150C6"/>
    <w:rsid w:val="00C341BF"/>
    <w:rsid w:val="00C6218F"/>
    <w:rsid w:val="00C65275"/>
    <w:rsid w:val="00C70B02"/>
    <w:rsid w:val="00CA2AF2"/>
    <w:rsid w:val="00CA5C14"/>
    <w:rsid w:val="00CB5175"/>
    <w:rsid w:val="00CB595D"/>
    <w:rsid w:val="00CD5E48"/>
    <w:rsid w:val="00D31E5B"/>
    <w:rsid w:val="00D56DFB"/>
    <w:rsid w:val="00D83D39"/>
    <w:rsid w:val="00DB103B"/>
    <w:rsid w:val="00DB7BA5"/>
    <w:rsid w:val="00E1431A"/>
    <w:rsid w:val="00E546E9"/>
    <w:rsid w:val="00E85437"/>
    <w:rsid w:val="00E87F0C"/>
    <w:rsid w:val="00EA77C5"/>
    <w:rsid w:val="00ED640C"/>
    <w:rsid w:val="00EE7EA5"/>
    <w:rsid w:val="00EF6C09"/>
    <w:rsid w:val="00F03B76"/>
    <w:rsid w:val="00F20713"/>
    <w:rsid w:val="00F4683F"/>
    <w:rsid w:val="00F56A07"/>
    <w:rsid w:val="00FC0EA9"/>
    <w:rsid w:val="00FC33D8"/>
    <w:rsid w:val="00FD7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52B29B1"/>
  <w15:chartTrackingRefBased/>
  <w15:docId w15:val="{E8D5223C-A0B5-4116-98E2-B04D31D2FE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en-CA" w:eastAsia="en-CA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B1DAA"/>
  </w:style>
  <w:style w:type="paragraph" w:styleId="Heading1">
    <w:name w:val="heading 1"/>
    <w:basedOn w:val="Normal"/>
    <w:next w:val="Normal"/>
    <w:link w:val="Heading1Char"/>
    <w:uiPriority w:val="9"/>
    <w:qFormat/>
    <w:rsid w:val="000B1DAA"/>
    <w:pPr>
      <w:keepNext/>
      <w:keepLines/>
      <w:pBdr>
        <w:bottom w:val="single" w:sz="4" w:space="1" w:color="5B9BD5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B1DA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B1DA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B1DA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B1DA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B1DA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B1DA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B1DA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B1DA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6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26876"/>
    <w:rPr>
      <w:rFonts w:ascii="Tahoma" w:eastAsia="Malgun Gothic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B1DAA"/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er">
    <w:name w:val="header"/>
    <w:basedOn w:val="Normal"/>
    <w:link w:val="Head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6B1F1E"/>
    <w:rPr>
      <w:sz w:val="22"/>
      <w:szCs w:val="22"/>
      <w:lang w:eastAsia="ko-KR"/>
    </w:rPr>
  </w:style>
  <w:style w:type="paragraph" w:styleId="Footer">
    <w:name w:val="footer"/>
    <w:basedOn w:val="Normal"/>
    <w:link w:val="Foot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6B1F1E"/>
    <w:rPr>
      <w:sz w:val="22"/>
      <w:szCs w:val="22"/>
      <w:lang w:eastAsia="ko-KR"/>
    </w:rPr>
  </w:style>
  <w:style w:type="character" w:styleId="Hyperlink">
    <w:name w:val="Hyperlink"/>
    <w:uiPriority w:val="99"/>
    <w:unhideWhenUsed/>
    <w:rsid w:val="00755B75"/>
    <w:rPr>
      <w:color w:val="0563C1"/>
      <w:u w:val="single"/>
    </w:rPr>
  </w:style>
  <w:style w:type="table" w:styleId="TableGrid">
    <w:name w:val="Table Grid"/>
    <w:basedOn w:val="TableNormal"/>
    <w:uiPriority w:val="59"/>
    <w:rsid w:val="0020027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0B1DAA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B1DA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B1DAA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B1DA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B1DA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B1DA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B1DA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B1DA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0B1DA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0B1DAA"/>
    <w:pPr>
      <w:spacing w:after="0" w:line="240" w:lineRule="auto"/>
      <w:contextualSpacing/>
    </w:pPr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0"/>
    <w:rsid w:val="000B1DAA"/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0B1DA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SubtitleChar">
    <w:name w:val="Subtitle Char"/>
    <w:basedOn w:val="DefaultParagraphFont"/>
    <w:link w:val="Subtitle"/>
    <w:uiPriority w:val="11"/>
    <w:rsid w:val="000B1DA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Strong">
    <w:name w:val="Strong"/>
    <w:basedOn w:val="DefaultParagraphFont"/>
    <w:uiPriority w:val="22"/>
    <w:qFormat/>
    <w:rsid w:val="000B1DAA"/>
    <w:rPr>
      <w:b/>
      <w:bCs/>
    </w:rPr>
  </w:style>
  <w:style w:type="character" w:styleId="Emphasis">
    <w:name w:val="Emphasis"/>
    <w:basedOn w:val="DefaultParagraphFont"/>
    <w:uiPriority w:val="20"/>
    <w:qFormat/>
    <w:rsid w:val="000B1DAA"/>
    <w:rPr>
      <w:i/>
      <w:iCs/>
    </w:rPr>
  </w:style>
  <w:style w:type="paragraph" w:styleId="NoSpacing">
    <w:name w:val="No Spacing"/>
    <w:uiPriority w:val="1"/>
    <w:qFormat/>
    <w:rsid w:val="000B1DAA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0B1DA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0B1DAA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B1DA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B1DAA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0B1DAA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0B1DAA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0B1DAA"/>
    <w:rPr>
      <w:smallCaps/>
      <w:color w:val="404040" w:themeColor="text1" w:themeTint="BF"/>
    </w:rPr>
  </w:style>
  <w:style w:type="character" w:styleId="IntenseReference">
    <w:name w:val="Intense Reference"/>
    <w:basedOn w:val="DefaultParagraphFont"/>
    <w:uiPriority w:val="32"/>
    <w:qFormat/>
    <w:rsid w:val="000B1DAA"/>
    <w:rPr>
      <w:b/>
      <w:bCs/>
      <w:smallCaps/>
      <w:u w:val="single"/>
    </w:rPr>
  </w:style>
  <w:style w:type="character" w:styleId="BookTitle">
    <w:name w:val="Book Title"/>
    <w:basedOn w:val="DefaultParagraphFont"/>
    <w:uiPriority w:val="33"/>
    <w:qFormat/>
    <w:rsid w:val="000B1DAA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unhideWhenUsed/>
    <w:qFormat/>
    <w:rsid w:val="000B1DAA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6C1440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6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7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9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8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3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emf"/><Relationship Id="rId299" Type="http://schemas.openxmlformats.org/officeDocument/2006/relationships/image" Target="media/image290.emf"/><Relationship Id="rId303" Type="http://schemas.openxmlformats.org/officeDocument/2006/relationships/image" Target="media/image294.emf"/><Relationship Id="rId21" Type="http://schemas.openxmlformats.org/officeDocument/2006/relationships/image" Target="media/image12.png"/><Relationship Id="rId42" Type="http://schemas.openxmlformats.org/officeDocument/2006/relationships/image" Target="media/image33.emf"/><Relationship Id="rId63" Type="http://schemas.openxmlformats.org/officeDocument/2006/relationships/image" Target="media/image54.emf"/><Relationship Id="rId84" Type="http://schemas.openxmlformats.org/officeDocument/2006/relationships/image" Target="media/image75.emf"/><Relationship Id="rId138" Type="http://schemas.openxmlformats.org/officeDocument/2006/relationships/image" Target="media/image129.emf"/><Relationship Id="rId159" Type="http://schemas.openxmlformats.org/officeDocument/2006/relationships/image" Target="media/image150.emf"/><Relationship Id="rId324" Type="http://schemas.openxmlformats.org/officeDocument/2006/relationships/image" Target="media/image315.png"/><Relationship Id="rId345" Type="http://schemas.openxmlformats.org/officeDocument/2006/relationships/image" Target="media/image336.emf"/><Relationship Id="rId366" Type="http://schemas.openxmlformats.org/officeDocument/2006/relationships/image" Target="media/image357.emf"/><Relationship Id="rId170" Type="http://schemas.openxmlformats.org/officeDocument/2006/relationships/image" Target="media/image161.emf"/><Relationship Id="rId191" Type="http://schemas.openxmlformats.org/officeDocument/2006/relationships/image" Target="media/image182.emf"/><Relationship Id="rId205" Type="http://schemas.openxmlformats.org/officeDocument/2006/relationships/image" Target="media/image196.emf"/><Relationship Id="rId226" Type="http://schemas.openxmlformats.org/officeDocument/2006/relationships/image" Target="media/image217.emf"/><Relationship Id="rId247" Type="http://schemas.openxmlformats.org/officeDocument/2006/relationships/image" Target="media/image238.emf"/><Relationship Id="rId107" Type="http://schemas.openxmlformats.org/officeDocument/2006/relationships/image" Target="media/image98.emf"/><Relationship Id="rId268" Type="http://schemas.openxmlformats.org/officeDocument/2006/relationships/image" Target="media/image259.png"/><Relationship Id="rId289" Type="http://schemas.openxmlformats.org/officeDocument/2006/relationships/image" Target="media/image280.emf"/><Relationship Id="rId11" Type="http://schemas.openxmlformats.org/officeDocument/2006/relationships/image" Target="media/image2.png"/><Relationship Id="rId32" Type="http://schemas.openxmlformats.org/officeDocument/2006/relationships/image" Target="media/image23.emf"/><Relationship Id="rId53" Type="http://schemas.openxmlformats.org/officeDocument/2006/relationships/image" Target="media/image44.emf"/><Relationship Id="rId74" Type="http://schemas.openxmlformats.org/officeDocument/2006/relationships/image" Target="media/image65.emf"/><Relationship Id="rId128" Type="http://schemas.openxmlformats.org/officeDocument/2006/relationships/image" Target="media/image119.emf"/><Relationship Id="rId149" Type="http://schemas.openxmlformats.org/officeDocument/2006/relationships/image" Target="media/image140.emf"/><Relationship Id="rId314" Type="http://schemas.openxmlformats.org/officeDocument/2006/relationships/image" Target="media/image305.emf"/><Relationship Id="rId335" Type="http://schemas.openxmlformats.org/officeDocument/2006/relationships/image" Target="media/image326.emf"/><Relationship Id="rId356" Type="http://schemas.openxmlformats.org/officeDocument/2006/relationships/image" Target="media/image347.emf"/><Relationship Id="rId377" Type="http://schemas.openxmlformats.org/officeDocument/2006/relationships/header" Target="header2.xml"/><Relationship Id="rId5" Type="http://schemas.openxmlformats.org/officeDocument/2006/relationships/webSettings" Target="webSettings.xml"/><Relationship Id="rId95" Type="http://schemas.openxmlformats.org/officeDocument/2006/relationships/image" Target="media/image86.emf"/><Relationship Id="rId160" Type="http://schemas.openxmlformats.org/officeDocument/2006/relationships/image" Target="media/image151.emf"/><Relationship Id="rId181" Type="http://schemas.openxmlformats.org/officeDocument/2006/relationships/image" Target="media/image172.emf"/><Relationship Id="rId216" Type="http://schemas.openxmlformats.org/officeDocument/2006/relationships/image" Target="media/image207.png"/><Relationship Id="rId237" Type="http://schemas.openxmlformats.org/officeDocument/2006/relationships/image" Target="media/image228.emf"/><Relationship Id="rId258" Type="http://schemas.openxmlformats.org/officeDocument/2006/relationships/image" Target="media/image249.emf"/><Relationship Id="rId279" Type="http://schemas.openxmlformats.org/officeDocument/2006/relationships/image" Target="media/image270.emf"/><Relationship Id="rId22" Type="http://schemas.openxmlformats.org/officeDocument/2006/relationships/image" Target="media/image13.png"/><Relationship Id="rId43" Type="http://schemas.openxmlformats.org/officeDocument/2006/relationships/image" Target="media/image34.emf"/><Relationship Id="rId64" Type="http://schemas.openxmlformats.org/officeDocument/2006/relationships/image" Target="media/image55.emf"/><Relationship Id="rId118" Type="http://schemas.openxmlformats.org/officeDocument/2006/relationships/image" Target="media/image109.emf"/><Relationship Id="rId139" Type="http://schemas.openxmlformats.org/officeDocument/2006/relationships/image" Target="media/image130.emf"/><Relationship Id="rId290" Type="http://schemas.openxmlformats.org/officeDocument/2006/relationships/image" Target="media/image281.emf"/><Relationship Id="rId304" Type="http://schemas.openxmlformats.org/officeDocument/2006/relationships/image" Target="media/image295.emf"/><Relationship Id="rId325" Type="http://schemas.openxmlformats.org/officeDocument/2006/relationships/image" Target="media/image316.png"/><Relationship Id="rId346" Type="http://schemas.openxmlformats.org/officeDocument/2006/relationships/image" Target="media/image337.emf"/><Relationship Id="rId367" Type="http://schemas.openxmlformats.org/officeDocument/2006/relationships/image" Target="media/image358.emf"/><Relationship Id="rId85" Type="http://schemas.openxmlformats.org/officeDocument/2006/relationships/image" Target="media/image76.emf"/><Relationship Id="rId150" Type="http://schemas.openxmlformats.org/officeDocument/2006/relationships/image" Target="media/image141.emf"/><Relationship Id="rId171" Type="http://schemas.openxmlformats.org/officeDocument/2006/relationships/image" Target="media/image162.emf"/><Relationship Id="rId192" Type="http://schemas.openxmlformats.org/officeDocument/2006/relationships/image" Target="media/image183.emf"/><Relationship Id="rId206" Type="http://schemas.openxmlformats.org/officeDocument/2006/relationships/image" Target="media/image197.emf"/><Relationship Id="rId227" Type="http://schemas.openxmlformats.org/officeDocument/2006/relationships/image" Target="media/image218.emf"/><Relationship Id="rId248" Type="http://schemas.openxmlformats.org/officeDocument/2006/relationships/image" Target="media/image239.emf"/><Relationship Id="rId269" Type="http://schemas.openxmlformats.org/officeDocument/2006/relationships/image" Target="media/image260.emf"/><Relationship Id="rId12" Type="http://schemas.openxmlformats.org/officeDocument/2006/relationships/image" Target="media/image3.png"/><Relationship Id="rId33" Type="http://schemas.openxmlformats.org/officeDocument/2006/relationships/image" Target="media/image24.emf"/><Relationship Id="rId108" Type="http://schemas.openxmlformats.org/officeDocument/2006/relationships/image" Target="media/image99.emf"/><Relationship Id="rId129" Type="http://schemas.openxmlformats.org/officeDocument/2006/relationships/image" Target="media/image120.emf"/><Relationship Id="rId280" Type="http://schemas.openxmlformats.org/officeDocument/2006/relationships/image" Target="media/image271.emf"/><Relationship Id="rId315" Type="http://schemas.openxmlformats.org/officeDocument/2006/relationships/image" Target="media/image306.emf"/><Relationship Id="rId336" Type="http://schemas.openxmlformats.org/officeDocument/2006/relationships/image" Target="media/image327.emf"/><Relationship Id="rId357" Type="http://schemas.openxmlformats.org/officeDocument/2006/relationships/image" Target="media/image348.emf"/><Relationship Id="rId54" Type="http://schemas.openxmlformats.org/officeDocument/2006/relationships/image" Target="media/image45.emf"/><Relationship Id="rId75" Type="http://schemas.openxmlformats.org/officeDocument/2006/relationships/image" Target="media/image66.emf"/><Relationship Id="rId96" Type="http://schemas.openxmlformats.org/officeDocument/2006/relationships/image" Target="media/image87.emf"/><Relationship Id="rId140" Type="http://schemas.openxmlformats.org/officeDocument/2006/relationships/image" Target="media/image131.emf"/><Relationship Id="rId161" Type="http://schemas.openxmlformats.org/officeDocument/2006/relationships/image" Target="media/image152.emf"/><Relationship Id="rId182" Type="http://schemas.openxmlformats.org/officeDocument/2006/relationships/image" Target="media/image173.emf"/><Relationship Id="rId217" Type="http://schemas.openxmlformats.org/officeDocument/2006/relationships/image" Target="media/image208.emf"/><Relationship Id="rId378" Type="http://schemas.openxmlformats.org/officeDocument/2006/relationships/footer" Target="footer1.xml"/><Relationship Id="rId6" Type="http://schemas.openxmlformats.org/officeDocument/2006/relationships/footnotes" Target="footnotes.xml"/><Relationship Id="rId238" Type="http://schemas.openxmlformats.org/officeDocument/2006/relationships/image" Target="media/image229.emf"/><Relationship Id="rId259" Type="http://schemas.openxmlformats.org/officeDocument/2006/relationships/image" Target="media/image250.emf"/><Relationship Id="rId23" Type="http://schemas.openxmlformats.org/officeDocument/2006/relationships/image" Target="media/image14.png"/><Relationship Id="rId119" Type="http://schemas.openxmlformats.org/officeDocument/2006/relationships/image" Target="media/image110.emf"/><Relationship Id="rId270" Type="http://schemas.openxmlformats.org/officeDocument/2006/relationships/image" Target="media/image261.emf"/><Relationship Id="rId291" Type="http://schemas.openxmlformats.org/officeDocument/2006/relationships/image" Target="media/image282.emf"/><Relationship Id="rId305" Type="http://schemas.openxmlformats.org/officeDocument/2006/relationships/image" Target="media/image296.emf"/><Relationship Id="rId326" Type="http://schemas.openxmlformats.org/officeDocument/2006/relationships/image" Target="media/image317.png"/><Relationship Id="rId347" Type="http://schemas.openxmlformats.org/officeDocument/2006/relationships/image" Target="media/image338.emf"/><Relationship Id="rId44" Type="http://schemas.openxmlformats.org/officeDocument/2006/relationships/image" Target="media/image35.emf"/><Relationship Id="rId65" Type="http://schemas.openxmlformats.org/officeDocument/2006/relationships/image" Target="media/image56.emf"/><Relationship Id="rId86" Type="http://schemas.openxmlformats.org/officeDocument/2006/relationships/image" Target="media/image77.emf"/><Relationship Id="rId130" Type="http://schemas.openxmlformats.org/officeDocument/2006/relationships/image" Target="media/image121.emf"/><Relationship Id="rId151" Type="http://schemas.openxmlformats.org/officeDocument/2006/relationships/image" Target="media/image142.png"/><Relationship Id="rId368" Type="http://schemas.openxmlformats.org/officeDocument/2006/relationships/image" Target="media/image359.emf"/><Relationship Id="rId172" Type="http://schemas.openxmlformats.org/officeDocument/2006/relationships/image" Target="media/image163.emf"/><Relationship Id="rId193" Type="http://schemas.openxmlformats.org/officeDocument/2006/relationships/image" Target="media/image184.emf"/><Relationship Id="rId207" Type="http://schemas.openxmlformats.org/officeDocument/2006/relationships/image" Target="media/image198.emf"/><Relationship Id="rId228" Type="http://schemas.openxmlformats.org/officeDocument/2006/relationships/image" Target="media/image219.emf"/><Relationship Id="rId249" Type="http://schemas.openxmlformats.org/officeDocument/2006/relationships/image" Target="media/image240.emf"/><Relationship Id="rId13" Type="http://schemas.openxmlformats.org/officeDocument/2006/relationships/image" Target="media/image4.png"/><Relationship Id="rId109" Type="http://schemas.openxmlformats.org/officeDocument/2006/relationships/image" Target="media/image100.emf"/><Relationship Id="rId260" Type="http://schemas.openxmlformats.org/officeDocument/2006/relationships/image" Target="media/image251.png"/><Relationship Id="rId281" Type="http://schemas.openxmlformats.org/officeDocument/2006/relationships/image" Target="media/image272.emf"/><Relationship Id="rId316" Type="http://schemas.openxmlformats.org/officeDocument/2006/relationships/image" Target="media/image307.emf"/><Relationship Id="rId337" Type="http://schemas.openxmlformats.org/officeDocument/2006/relationships/image" Target="media/image328.emf"/><Relationship Id="rId34" Type="http://schemas.openxmlformats.org/officeDocument/2006/relationships/image" Target="media/image25.emf"/><Relationship Id="rId55" Type="http://schemas.openxmlformats.org/officeDocument/2006/relationships/image" Target="media/image46.emf"/><Relationship Id="rId76" Type="http://schemas.openxmlformats.org/officeDocument/2006/relationships/image" Target="media/image67.emf"/><Relationship Id="rId97" Type="http://schemas.openxmlformats.org/officeDocument/2006/relationships/image" Target="media/image88.emf"/><Relationship Id="rId120" Type="http://schemas.openxmlformats.org/officeDocument/2006/relationships/image" Target="media/image111.emf"/><Relationship Id="rId141" Type="http://schemas.openxmlformats.org/officeDocument/2006/relationships/image" Target="media/image132.emf"/><Relationship Id="rId358" Type="http://schemas.openxmlformats.org/officeDocument/2006/relationships/image" Target="media/image349.emf"/><Relationship Id="rId379" Type="http://schemas.openxmlformats.org/officeDocument/2006/relationships/footer" Target="footer2.xml"/><Relationship Id="rId7" Type="http://schemas.openxmlformats.org/officeDocument/2006/relationships/endnotes" Target="endnotes.xml"/><Relationship Id="rId162" Type="http://schemas.openxmlformats.org/officeDocument/2006/relationships/image" Target="media/image153.emf"/><Relationship Id="rId183" Type="http://schemas.openxmlformats.org/officeDocument/2006/relationships/image" Target="media/image174.emf"/><Relationship Id="rId218" Type="http://schemas.openxmlformats.org/officeDocument/2006/relationships/image" Target="media/image209.emf"/><Relationship Id="rId239" Type="http://schemas.openxmlformats.org/officeDocument/2006/relationships/image" Target="media/image230.emf"/><Relationship Id="rId250" Type="http://schemas.openxmlformats.org/officeDocument/2006/relationships/image" Target="media/image241.emf"/><Relationship Id="rId271" Type="http://schemas.openxmlformats.org/officeDocument/2006/relationships/image" Target="media/image262.emf"/><Relationship Id="rId292" Type="http://schemas.openxmlformats.org/officeDocument/2006/relationships/image" Target="media/image283.emf"/><Relationship Id="rId306" Type="http://schemas.openxmlformats.org/officeDocument/2006/relationships/image" Target="media/image297.emf"/><Relationship Id="rId24" Type="http://schemas.openxmlformats.org/officeDocument/2006/relationships/image" Target="media/image15.png"/><Relationship Id="rId45" Type="http://schemas.openxmlformats.org/officeDocument/2006/relationships/image" Target="media/image36.emf"/><Relationship Id="rId66" Type="http://schemas.openxmlformats.org/officeDocument/2006/relationships/image" Target="media/image57.emf"/><Relationship Id="rId87" Type="http://schemas.openxmlformats.org/officeDocument/2006/relationships/image" Target="media/image78.emf"/><Relationship Id="rId110" Type="http://schemas.openxmlformats.org/officeDocument/2006/relationships/image" Target="media/image101.emf"/><Relationship Id="rId131" Type="http://schemas.openxmlformats.org/officeDocument/2006/relationships/image" Target="media/image122.png"/><Relationship Id="rId327" Type="http://schemas.openxmlformats.org/officeDocument/2006/relationships/image" Target="media/image318.png"/><Relationship Id="rId348" Type="http://schemas.openxmlformats.org/officeDocument/2006/relationships/image" Target="media/image339.emf"/><Relationship Id="rId369" Type="http://schemas.openxmlformats.org/officeDocument/2006/relationships/image" Target="media/image360.emf"/><Relationship Id="rId152" Type="http://schemas.openxmlformats.org/officeDocument/2006/relationships/image" Target="media/image143.png"/><Relationship Id="rId173" Type="http://schemas.openxmlformats.org/officeDocument/2006/relationships/image" Target="media/image164.emf"/><Relationship Id="rId194" Type="http://schemas.openxmlformats.org/officeDocument/2006/relationships/image" Target="media/image185.emf"/><Relationship Id="rId208" Type="http://schemas.openxmlformats.org/officeDocument/2006/relationships/image" Target="media/image199.emf"/><Relationship Id="rId229" Type="http://schemas.openxmlformats.org/officeDocument/2006/relationships/image" Target="media/image220.emf"/><Relationship Id="rId380" Type="http://schemas.openxmlformats.org/officeDocument/2006/relationships/header" Target="header3.xml"/><Relationship Id="rId240" Type="http://schemas.openxmlformats.org/officeDocument/2006/relationships/image" Target="media/image231.emf"/><Relationship Id="rId261" Type="http://schemas.openxmlformats.org/officeDocument/2006/relationships/image" Target="media/image252.png"/><Relationship Id="rId14" Type="http://schemas.openxmlformats.org/officeDocument/2006/relationships/image" Target="media/image5.png"/><Relationship Id="rId35" Type="http://schemas.openxmlformats.org/officeDocument/2006/relationships/image" Target="media/image26.emf"/><Relationship Id="rId56" Type="http://schemas.openxmlformats.org/officeDocument/2006/relationships/image" Target="media/image47.emf"/><Relationship Id="rId77" Type="http://schemas.openxmlformats.org/officeDocument/2006/relationships/image" Target="media/image68.emf"/><Relationship Id="rId100" Type="http://schemas.openxmlformats.org/officeDocument/2006/relationships/image" Target="media/image91.emf"/><Relationship Id="rId282" Type="http://schemas.openxmlformats.org/officeDocument/2006/relationships/image" Target="media/image273.emf"/><Relationship Id="rId317" Type="http://schemas.openxmlformats.org/officeDocument/2006/relationships/image" Target="media/image308.emf"/><Relationship Id="rId338" Type="http://schemas.openxmlformats.org/officeDocument/2006/relationships/image" Target="media/image329.emf"/><Relationship Id="rId359" Type="http://schemas.openxmlformats.org/officeDocument/2006/relationships/image" Target="media/image350.emf"/><Relationship Id="rId8" Type="http://schemas.openxmlformats.org/officeDocument/2006/relationships/chart" Target="charts/chart1.xml"/><Relationship Id="rId98" Type="http://schemas.openxmlformats.org/officeDocument/2006/relationships/image" Target="media/image89.emf"/><Relationship Id="rId121" Type="http://schemas.openxmlformats.org/officeDocument/2006/relationships/image" Target="media/image112.emf"/><Relationship Id="rId142" Type="http://schemas.openxmlformats.org/officeDocument/2006/relationships/image" Target="media/image133.emf"/><Relationship Id="rId163" Type="http://schemas.openxmlformats.org/officeDocument/2006/relationships/image" Target="media/image154.emf"/><Relationship Id="rId184" Type="http://schemas.openxmlformats.org/officeDocument/2006/relationships/image" Target="media/image175.emf"/><Relationship Id="rId219" Type="http://schemas.openxmlformats.org/officeDocument/2006/relationships/image" Target="media/image210.emf"/><Relationship Id="rId370" Type="http://schemas.openxmlformats.org/officeDocument/2006/relationships/image" Target="media/image361.emf"/><Relationship Id="rId230" Type="http://schemas.openxmlformats.org/officeDocument/2006/relationships/image" Target="media/image221.emf"/><Relationship Id="rId251" Type="http://schemas.openxmlformats.org/officeDocument/2006/relationships/image" Target="media/image242.emf"/><Relationship Id="rId25" Type="http://schemas.openxmlformats.org/officeDocument/2006/relationships/image" Target="media/image16.emf"/><Relationship Id="rId46" Type="http://schemas.openxmlformats.org/officeDocument/2006/relationships/image" Target="media/image37.emf"/><Relationship Id="rId67" Type="http://schemas.openxmlformats.org/officeDocument/2006/relationships/image" Target="media/image58.png"/><Relationship Id="rId272" Type="http://schemas.openxmlformats.org/officeDocument/2006/relationships/image" Target="media/image263.emf"/><Relationship Id="rId293" Type="http://schemas.openxmlformats.org/officeDocument/2006/relationships/image" Target="media/image284.emf"/><Relationship Id="rId307" Type="http://schemas.openxmlformats.org/officeDocument/2006/relationships/image" Target="media/image298.emf"/><Relationship Id="rId328" Type="http://schemas.openxmlformats.org/officeDocument/2006/relationships/image" Target="media/image319.png"/><Relationship Id="rId349" Type="http://schemas.openxmlformats.org/officeDocument/2006/relationships/image" Target="media/image340.emf"/><Relationship Id="rId88" Type="http://schemas.openxmlformats.org/officeDocument/2006/relationships/image" Target="media/image79.emf"/><Relationship Id="rId111" Type="http://schemas.openxmlformats.org/officeDocument/2006/relationships/image" Target="media/image102.emf"/><Relationship Id="rId132" Type="http://schemas.openxmlformats.org/officeDocument/2006/relationships/image" Target="media/image123.emf"/><Relationship Id="rId153" Type="http://schemas.openxmlformats.org/officeDocument/2006/relationships/image" Target="media/image144.png"/><Relationship Id="rId174" Type="http://schemas.openxmlformats.org/officeDocument/2006/relationships/image" Target="media/image165.emf"/><Relationship Id="rId195" Type="http://schemas.openxmlformats.org/officeDocument/2006/relationships/image" Target="media/image186.emf"/><Relationship Id="rId209" Type="http://schemas.openxmlformats.org/officeDocument/2006/relationships/image" Target="media/image200.emf"/><Relationship Id="rId360" Type="http://schemas.openxmlformats.org/officeDocument/2006/relationships/image" Target="media/image351.emf"/><Relationship Id="rId381" Type="http://schemas.openxmlformats.org/officeDocument/2006/relationships/footer" Target="footer3.xml"/><Relationship Id="rId220" Type="http://schemas.openxmlformats.org/officeDocument/2006/relationships/image" Target="media/image211.emf"/><Relationship Id="rId241" Type="http://schemas.openxmlformats.org/officeDocument/2006/relationships/image" Target="media/image232.emf"/><Relationship Id="rId15" Type="http://schemas.openxmlformats.org/officeDocument/2006/relationships/image" Target="media/image6.png"/><Relationship Id="rId36" Type="http://schemas.openxmlformats.org/officeDocument/2006/relationships/image" Target="media/image27.emf"/><Relationship Id="rId57" Type="http://schemas.openxmlformats.org/officeDocument/2006/relationships/image" Target="media/image48.emf"/><Relationship Id="rId262" Type="http://schemas.openxmlformats.org/officeDocument/2006/relationships/image" Target="media/image253.png"/><Relationship Id="rId283" Type="http://schemas.openxmlformats.org/officeDocument/2006/relationships/image" Target="media/image274.emf"/><Relationship Id="rId318" Type="http://schemas.openxmlformats.org/officeDocument/2006/relationships/image" Target="media/image309.emf"/><Relationship Id="rId339" Type="http://schemas.openxmlformats.org/officeDocument/2006/relationships/image" Target="media/image330.emf"/><Relationship Id="rId78" Type="http://schemas.openxmlformats.org/officeDocument/2006/relationships/image" Target="media/image69.emf"/><Relationship Id="rId99" Type="http://schemas.openxmlformats.org/officeDocument/2006/relationships/image" Target="media/image90.emf"/><Relationship Id="rId101" Type="http://schemas.openxmlformats.org/officeDocument/2006/relationships/image" Target="media/image92.emf"/><Relationship Id="rId122" Type="http://schemas.openxmlformats.org/officeDocument/2006/relationships/image" Target="media/image113.emf"/><Relationship Id="rId143" Type="http://schemas.openxmlformats.org/officeDocument/2006/relationships/image" Target="media/image134.emf"/><Relationship Id="rId164" Type="http://schemas.openxmlformats.org/officeDocument/2006/relationships/image" Target="media/image155.emf"/><Relationship Id="rId185" Type="http://schemas.openxmlformats.org/officeDocument/2006/relationships/image" Target="media/image176.emf"/><Relationship Id="rId350" Type="http://schemas.openxmlformats.org/officeDocument/2006/relationships/image" Target="media/image341.emf"/><Relationship Id="rId371" Type="http://schemas.openxmlformats.org/officeDocument/2006/relationships/image" Target="media/image362.emf"/><Relationship Id="rId9" Type="http://schemas.openxmlformats.org/officeDocument/2006/relationships/chart" Target="charts/chart2.xml"/><Relationship Id="rId210" Type="http://schemas.openxmlformats.org/officeDocument/2006/relationships/image" Target="media/image201.png"/><Relationship Id="rId26" Type="http://schemas.openxmlformats.org/officeDocument/2006/relationships/image" Target="media/image17.emf"/><Relationship Id="rId231" Type="http://schemas.openxmlformats.org/officeDocument/2006/relationships/image" Target="media/image222.emf"/><Relationship Id="rId252" Type="http://schemas.openxmlformats.org/officeDocument/2006/relationships/image" Target="media/image243.emf"/><Relationship Id="rId273" Type="http://schemas.openxmlformats.org/officeDocument/2006/relationships/image" Target="media/image264.emf"/><Relationship Id="rId294" Type="http://schemas.openxmlformats.org/officeDocument/2006/relationships/image" Target="media/image285.emf"/><Relationship Id="rId308" Type="http://schemas.openxmlformats.org/officeDocument/2006/relationships/image" Target="media/image299.emf"/><Relationship Id="rId329" Type="http://schemas.openxmlformats.org/officeDocument/2006/relationships/image" Target="media/image320.png"/><Relationship Id="rId47" Type="http://schemas.openxmlformats.org/officeDocument/2006/relationships/image" Target="media/image38.emf"/><Relationship Id="rId68" Type="http://schemas.openxmlformats.org/officeDocument/2006/relationships/image" Target="media/image59.png"/><Relationship Id="rId89" Type="http://schemas.openxmlformats.org/officeDocument/2006/relationships/image" Target="media/image80.emf"/><Relationship Id="rId112" Type="http://schemas.openxmlformats.org/officeDocument/2006/relationships/image" Target="media/image103.emf"/><Relationship Id="rId133" Type="http://schemas.openxmlformats.org/officeDocument/2006/relationships/image" Target="media/image124.emf"/><Relationship Id="rId154" Type="http://schemas.openxmlformats.org/officeDocument/2006/relationships/image" Target="media/image145.png"/><Relationship Id="rId175" Type="http://schemas.openxmlformats.org/officeDocument/2006/relationships/image" Target="media/image166.emf"/><Relationship Id="rId340" Type="http://schemas.openxmlformats.org/officeDocument/2006/relationships/image" Target="media/image331.emf"/><Relationship Id="rId361" Type="http://schemas.openxmlformats.org/officeDocument/2006/relationships/image" Target="media/image352.emf"/><Relationship Id="rId196" Type="http://schemas.openxmlformats.org/officeDocument/2006/relationships/image" Target="media/image187.emf"/><Relationship Id="rId200" Type="http://schemas.openxmlformats.org/officeDocument/2006/relationships/image" Target="media/image191.emf"/><Relationship Id="rId382" Type="http://schemas.openxmlformats.org/officeDocument/2006/relationships/fontTable" Target="fontTable.xml"/><Relationship Id="rId16" Type="http://schemas.openxmlformats.org/officeDocument/2006/relationships/image" Target="media/image7.png"/><Relationship Id="rId221" Type="http://schemas.openxmlformats.org/officeDocument/2006/relationships/image" Target="media/image212.emf"/><Relationship Id="rId242" Type="http://schemas.openxmlformats.org/officeDocument/2006/relationships/image" Target="media/image233.emf"/><Relationship Id="rId263" Type="http://schemas.openxmlformats.org/officeDocument/2006/relationships/image" Target="media/image254.png"/><Relationship Id="rId284" Type="http://schemas.openxmlformats.org/officeDocument/2006/relationships/image" Target="media/image275.emf"/><Relationship Id="rId319" Type="http://schemas.openxmlformats.org/officeDocument/2006/relationships/image" Target="media/image310.emf"/><Relationship Id="rId37" Type="http://schemas.openxmlformats.org/officeDocument/2006/relationships/image" Target="media/image28.emf"/><Relationship Id="rId58" Type="http://schemas.openxmlformats.org/officeDocument/2006/relationships/image" Target="media/image49.emf"/><Relationship Id="rId79" Type="http://schemas.openxmlformats.org/officeDocument/2006/relationships/image" Target="media/image70.emf"/><Relationship Id="rId102" Type="http://schemas.openxmlformats.org/officeDocument/2006/relationships/image" Target="media/image93.emf"/><Relationship Id="rId123" Type="http://schemas.openxmlformats.org/officeDocument/2006/relationships/image" Target="media/image114.emf"/><Relationship Id="rId144" Type="http://schemas.openxmlformats.org/officeDocument/2006/relationships/image" Target="media/image135.emf"/><Relationship Id="rId330" Type="http://schemas.openxmlformats.org/officeDocument/2006/relationships/image" Target="media/image321.emf"/><Relationship Id="rId90" Type="http://schemas.openxmlformats.org/officeDocument/2006/relationships/image" Target="media/image81.emf"/><Relationship Id="rId165" Type="http://schemas.openxmlformats.org/officeDocument/2006/relationships/image" Target="media/image156.emf"/><Relationship Id="rId186" Type="http://schemas.openxmlformats.org/officeDocument/2006/relationships/image" Target="media/image177.emf"/><Relationship Id="rId351" Type="http://schemas.openxmlformats.org/officeDocument/2006/relationships/image" Target="media/image342.emf"/><Relationship Id="rId372" Type="http://schemas.openxmlformats.org/officeDocument/2006/relationships/image" Target="media/image363.emf"/><Relationship Id="rId211" Type="http://schemas.openxmlformats.org/officeDocument/2006/relationships/image" Target="media/image202.png"/><Relationship Id="rId232" Type="http://schemas.openxmlformats.org/officeDocument/2006/relationships/image" Target="media/image223.emf"/><Relationship Id="rId253" Type="http://schemas.openxmlformats.org/officeDocument/2006/relationships/image" Target="media/image244.emf"/><Relationship Id="rId274" Type="http://schemas.openxmlformats.org/officeDocument/2006/relationships/image" Target="media/image265.emf"/><Relationship Id="rId295" Type="http://schemas.openxmlformats.org/officeDocument/2006/relationships/image" Target="media/image286.emf"/><Relationship Id="rId309" Type="http://schemas.openxmlformats.org/officeDocument/2006/relationships/image" Target="media/image300.emf"/><Relationship Id="rId27" Type="http://schemas.openxmlformats.org/officeDocument/2006/relationships/image" Target="media/image18.emf"/><Relationship Id="rId48" Type="http://schemas.openxmlformats.org/officeDocument/2006/relationships/image" Target="media/image39.emf"/><Relationship Id="rId69" Type="http://schemas.openxmlformats.org/officeDocument/2006/relationships/image" Target="media/image60.png"/><Relationship Id="rId113" Type="http://schemas.openxmlformats.org/officeDocument/2006/relationships/image" Target="media/image104.emf"/><Relationship Id="rId134" Type="http://schemas.openxmlformats.org/officeDocument/2006/relationships/image" Target="media/image125.emf"/><Relationship Id="rId320" Type="http://schemas.openxmlformats.org/officeDocument/2006/relationships/image" Target="media/image311.emf"/><Relationship Id="rId80" Type="http://schemas.openxmlformats.org/officeDocument/2006/relationships/image" Target="media/image71.emf"/><Relationship Id="rId155" Type="http://schemas.openxmlformats.org/officeDocument/2006/relationships/image" Target="media/image146.png"/><Relationship Id="rId176" Type="http://schemas.openxmlformats.org/officeDocument/2006/relationships/image" Target="media/image167.emf"/><Relationship Id="rId197" Type="http://schemas.openxmlformats.org/officeDocument/2006/relationships/image" Target="media/image188.emf"/><Relationship Id="rId341" Type="http://schemas.openxmlformats.org/officeDocument/2006/relationships/image" Target="media/image332.emf"/><Relationship Id="rId362" Type="http://schemas.openxmlformats.org/officeDocument/2006/relationships/image" Target="media/image353.emf"/><Relationship Id="rId383" Type="http://schemas.openxmlformats.org/officeDocument/2006/relationships/theme" Target="theme/theme1.xml"/><Relationship Id="rId201" Type="http://schemas.openxmlformats.org/officeDocument/2006/relationships/image" Target="media/image192.emf"/><Relationship Id="rId222" Type="http://schemas.openxmlformats.org/officeDocument/2006/relationships/image" Target="media/image213.emf"/><Relationship Id="rId243" Type="http://schemas.openxmlformats.org/officeDocument/2006/relationships/image" Target="media/image234.emf"/><Relationship Id="rId264" Type="http://schemas.openxmlformats.org/officeDocument/2006/relationships/image" Target="media/image255.png"/><Relationship Id="rId285" Type="http://schemas.openxmlformats.org/officeDocument/2006/relationships/image" Target="media/image276.emf"/><Relationship Id="rId17" Type="http://schemas.openxmlformats.org/officeDocument/2006/relationships/image" Target="media/image8.png"/><Relationship Id="rId38" Type="http://schemas.openxmlformats.org/officeDocument/2006/relationships/image" Target="media/image29.emf"/><Relationship Id="rId59" Type="http://schemas.openxmlformats.org/officeDocument/2006/relationships/image" Target="media/image50.emf"/><Relationship Id="rId103" Type="http://schemas.openxmlformats.org/officeDocument/2006/relationships/image" Target="media/image94.emf"/><Relationship Id="rId124" Type="http://schemas.openxmlformats.org/officeDocument/2006/relationships/image" Target="media/image115.emf"/><Relationship Id="rId310" Type="http://schemas.openxmlformats.org/officeDocument/2006/relationships/image" Target="media/image301.emf"/><Relationship Id="rId70" Type="http://schemas.openxmlformats.org/officeDocument/2006/relationships/image" Target="media/image61.png"/><Relationship Id="rId91" Type="http://schemas.openxmlformats.org/officeDocument/2006/relationships/image" Target="media/image82.emf"/><Relationship Id="rId145" Type="http://schemas.openxmlformats.org/officeDocument/2006/relationships/image" Target="media/image136.emf"/><Relationship Id="rId166" Type="http://schemas.openxmlformats.org/officeDocument/2006/relationships/image" Target="media/image157.emf"/><Relationship Id="rId187" Type="http://schemas.openxmlformats.org/officeDocument/2006/relationships/image" Target="media/image178.emf"/><Relationship Id="rId331" Type="http://schemas.openxmlformats.org/officeDocument/2006/relationships/image" Target="media/image322.emf"/><Relationship Id="rId352" Type="http://schemas.openxmlformats.org/officeDocument/2006/relationships/image" Target="media/image343.emf"/><Relationship Id="rId373" Type="http://schemas.openxmlformats.org/officeDocument/2006/relationships/image" Target="media/image364.emf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33" Type="http://schemas.openxmlformats.org/officeDocument/2006/relationships/image" Target="media/image224.emf"/><Relationship Id="rId254" Type="http://schemas.openxmlformats.org/officeDocument/2006/relationships/image" Target="media/image245.emf"/><Relationship Id="rId28" Type="http://schemas.openxmlformats.org/officeDocument/2006/relationships/image" Target="media/image19.emf"/><Relationship Id="rId49" Type="http://schemas.openxmlformats.org/officeDocument/2006/relationships/image" Target="media/image40.emf"/><Relationship Id="rId114" Type="http://schemas.openxmlformats.org/officeDocument/2006/relationships/image" Target="media/image105.emf"/><Relationship Id="rId275" Type="http://schemas.openxmlformats.org/officeDocument/2006/relationships/image" Target="media/image266.emf"/><Relationship Id="rId296" Type="http://schemas.openxmlformats.org/officeDocument/2006/relationships/image" Target="media/image287.emf"/><Relationship Id="rId300" Type="http://schemas.openxmlformats.org/officeDocument/2006/relationships/image" Target="media/image291.emf"/><Relationship Id="rId60" Type="http://schemas.openxmlformats.org/officeDocument/2006/relationships/image" Target="media/image51.emf"/><Relationship Id="rId81" Type="http://schemas.openxmlformats.org/officeDocument/2006/relationships/image" Target="media/image72.emf"/><Relationship Id="rId135" Type="http://schemas.openxmlformats.org/officeDocument/2006/relationships/image" Target="media/image126.emf"/><Relationship Id="rId156" Type="http://schemas.openxmlformats.org/officeDocument/2006/relationships/image" Target="media/image147.png"/><Relationship Id="rId177" Type="http://schemas.openxmlformats.org/officeDocument/2006/relationships/image" Target="media/image168.emf"/><Relationship Id="rId198" Type="http://schemas.openxmlformats.org/officeDocument/2006/relationships/image" Target="media/image189.emf"/><Relationship Id="rId321" Type="http://schemas.openxmlformats.org/officeDocument/2006/relationships/image" Target="media/image312.png"/><Relationship Id="rId342" Type="http://schemas.openxmlformats.org/officeDocument/2006/relationships/image" Target="media/image333.emf"/><Relationship Id="rId363" Type="http://schemas.openxmlformats.org/officeDocument/2006/relationships/image" Target="media/image354.emf"/><Relationship Id="rId202" Type="http://schemas.openxmlformats.org/officeDocument/2006/relationships/image" Target="media/image193.emf"/><Relationship Id="rId223" Type="http://schemas.openxmlformats.org/officeDocument/2006/relationships/image" Target="media/image214.emf"/><Relationship Id="rId244" Type="http://schemas.openxmlformats.org/officeDocument/2006/relationships/image" Target="media/image235.emf"/><Relationship Id="rId18" Type="http://schemas.openxmlformats.org/officeDocument/2006/relationships/image" Target="media/image9.png"/><Relationship Id="rId39" Type="http://schemas.openxmlformats.org/officeDocument/2006/relationships/image" Target="media/image30.emf"/><Relationship Id="rId265" Type="http://schemas.openxmlformats.org/officeDocument/2006/relationships/image" Target="media/image256.emf"/><Relationship Id="rId286" Type="http://schemas.openxmlformats.org/officeDocument/2006/relationships/image" Target="media/image277.emf"/><Relationship Id="rId50" Type="http://schemas.openxmlformats.org/officeDocument/2006/relationships/image" Target="media/image41.emf"/><Relationship Id="rId104" Type="http://schemas.openxmlformats.org/officeDocument/2006/relationships/image" Target="media/image95.emf"/><Relationship Id="rId125" Type="http://schemas.openxmlformats.org/officeDocument/2006/relationships/image" Target="media/image116.emf"/><Relationship Id="rId146" Type="http://schemas.openxmlformats.org/officeDocument/2006/relationships/image" Target="media/image137.emf"/><Relationship Id="rId167" Type="http://schemas.openxmlformats.org/officeDocument/2006/relationships/image" Target="media/image158.emf"/><Relationship Id="rId188" Type="http://schemas.openxmlformats.org/officeDocument/2006/relationships/image" Target="media/image179.emf"/><Relationship Id="rId311" Type="http://schemas.openxmlformats.org/officeDocument/2006/relationships/image" Target="media/image302.emf"/><Relationship Id="rId332" Type="http://schemas.openxmlformats.org/officeDocument/2006/relationships/image" Target="media/image323.emf"/><Relationship Id="rId353" Type="http://schemas.openxmlformats.org/officeDocument/2006/relationships/image" Target="media/image344.emf"/><Relationship Id="rId374" Type="http://schemas.openxmlformats.org/officeDocument/2006/relationships/image" Target="media/image365.emf"/><Relationship Id="rId71" Type="http://schemas.openxmlformats.org/officeDocument/2006/relationships/image" Target="media/image62.png"/><Relationship Id="rId92" Type="http://schemas.openxmlformats.org/officeDocument/2006/relationships/image" Target="media/image83.emf"/><Relationship Id="rId213" Type="http://schemas.openxmlformats.org/officeDocument/2006/relationships/image" Target="media/image204.png"/><Relationship Id="rId234" Type="http://schemas.openxmlformats.org/officeDocument/2006/relationships/image" Target="media/image225.emf"/><Relationship Id="rId2" Type="http://schemas.openxmlformats.org/officeDocument/2006/relationships/numbering" Target="numbering.xml"/><Relationship Id="rId29" Type="http://schemas.openxmlformats.org/officeDocument/2006/relationships/image" Target="media/image20.emf"/><Relationship Id="rId255" Type="http://schemas.openxmlformats.org/officeDocument/2006/relationships/image" Target="media/image246.emf"/><Relationship Id="rId276" Type="http://schemas.openxmlformats.org/officeDocument/2006/relationships/image" Target="media/image267.emf"/><Relationship Id="rId297" Type="http://schemas.openxmlformats.org/officeDocument/2006/relationships/image" Target="media/image288.emf"/><Relationship Id="rId40" Type="http://schemas.openxmlformats.org/officeDocument/2006/relationships/image" Target="media/image31.emf"/><Relationship Id="rId115" Type="http://schemas.openxmlformats.org/officeDocument/2006/relationships/image" Target="media/image106.emf"/><Relationship Id="rId136" Type="http://schemas.openxmlformats.org/officeDocument/2006/relationships/image" Target="media/image127.emf"/><Relationship Id="rId157" Type="http://schemas.openxmlformats.org/officeDocument/2006/relationships/image" Target="media/image148.emf"/><Relationship Id="rId178" Type="http://schemas.openxmlformats.org/officeDocument/2006/relationships/image" Target="media/image169.emf"/><Relationship Id="rId301" Type="http://schemas.openxmlformats.org/officeDocument/2006/relationships/image" Target="media/image292.emf"/><Relationship Id="rId322" Type="http://schemas.openxmlformats.org/officeDocument/2006/relationships/image" Target="media/image313.png"/><Relationship Id="rId343" Type="http://schemas.openxmlformats.org/officeDocument/2006/relationships/image" Target="media/image334.emf"/><Relationship Id="rId364" Type="http://schemas.openxmlformats.org/officeDocument/2006/relationships/image" Target="media/image355.emf"/><Relationship Id="rId61" Type="http://schemas.openxmlformats.org/officeDocument/2006/relationships/image" Target="media/image52.emf"/><Relationship Id="rId82" Type="http://schemas.openxmlformats.org/officeDocument/2006/relationships/image" Target="media/image73.emf"/><Relationship Id="rId199" Type="http://schemas.openxmlformats.org/officeDocument/2006/relationships/image" Target="media/image190.emf"/><Relationship Id="rId203" Type="http://schemas.openxmlformats.org/officeDocument/2006/relationships/image" Target="media/image194.emf"/><Relationship Id="rId19" Type="http://schemas.openxmlformats.org/officeDocument/2006/relationships/image" Target="media/image10.png"/><Relationship Id="rId224" Type="http://schemas.openxmlformats.org/officeDocument/2006/relationships/image" Target="media/image215.emf"/><Relationship Id="rId245" Type="http://schemas.openxmlformats.org/officeDocument/2006/relationships/image" Target="media/image236.emf"/><Relationship Id="rId266" Type="http://schemas.openxmlformats.org/officeDocument/2006/relationships/image" Target="media/image257.emf"/><Relationship Id="rId287" Type="http://schemas.openxmlformats.org/officeDocument/2006/relationships/image" Target="media/image278.emf"/><Relationship Id="rId30" Type="http://schemas.openxmlformats.org/officeDocument/2006/relationships/image" Target="media/image21.emf"/><Relationship Id="rId105" Type="http://schemas.openxmlformats.org/officeDocument/2006/relationships/image" Target="media/image96.emf"/><Relationship Id="rId126" Type="http://schemas.openxmlformats.org/officeDocument/2006/relationships/image" Target="media/image117.emf"/><Relationship Id="rId147" Type="http://schemas.openxmlformats.org/officeDocument/2006/relationships/image" Target="media/image138.emf"/><Relationship Id="rId168" Type="http://schemas.openxmlformats.org/officeDocument/2006/relationships/image" Target="media/image159.emf"/><Relationship Id="rId312" Type="http://schemas.openxmlformats.org/officeDocument/2006/relationships/image" Target="media/image303.emf"/><Relationship Id="rId333" Type="http://schemas.openxmlformats.org/officeDocument/2006/relationships/image" Target="media/image324.emf"/><Relationship Id="rId354" Type="http://schemas.openxmlformats.org/officeDocument/2006/relationships/image" Target="media/image345.emf"/><Relationship Id="rId51" Type="http://schemas.openxmlformats.org/officeDocument/2006/relationships/image" Target="media/image42.emf"/><Relationship Id="rId72" Type="http://schemas.openxmlformats.org/officeDocument/2006/relationships/image" Target="media/image63.png"/><Relationship Id="rId93" Type="http://schemas.openxmlformats.org/officeDocument/2006/relationships/image" Target="media/image84.emf"/><Relationship Id="rId189" Type="http://schemas.openxmlformats.org/officeDocument/2006/relationships/image" Target="media/image180.emf"/><Relationship Id="rId375" Type="http://schemas.openxmlformats.org/officeDocument/2006/relationships/image" Target="media/image366.emf"/><Relationship Id="rId3" Type="http://schemas.openxmlformats.org/officeDocument/2006/relationships/styles" Target="styles.xml"/><Relationship Id="rId214" Type="http://schemas.openxmlformats.org/officeDocument/2006/relationships/image" Target="media/image205.png"/><Relationship Id="rId235" Type="http://schemas.openxmlformats.org/officeDocument/2006/relationships/image" Target="media/image226.emf"/><Relationship Id="rId256" Type="http://schemas.openxmlformats.org/officeDocument/2006/relationships/image" Target="media/image247.emf"/><Relationship Id="rId277" Type="http://schemas.openxmlformats.org/officeDocument/2006/relationships/image" Target="media/image268.emf"/><Relationship Id="rId298" Type="http://schemas.openxmlformats.org/officeDocument/2006/relationships/image" Target="media/image289.emf"/><Relationship Id="rId116" Type="http://schemas.openxmlformats.org/officeDocument/2006/relationships/image" Target="media/image107.emf"/><Relationship Id="rId137" Type="http://schemas.openxmlformats.org/officeDocument/2006/relationships/image" Target="media/image128.emf"/><Relationship Id="rId158" Type="http://schemas.openxmlformats.org/officeDocument/2006/relationships/image" Target="media/image149.emf"/><Relationship Id="rId302" Type="http://schemas.openxmlformats.org/officeDocument/2006/relationships/image" Target="media/image293.emf"/><Relationship Id="rId323" Type="http://schemas.openxmlformats.org/officeDocument/2006/relationships/image" Target="media/image314.png"/><Relationship Id="rId344" Type="http://schemas.openxmlformats.org/officeDocument/2006/relationships/image" Target="media/image335.emf"/><Relationship Id="rId20" Type="http://schemas.openxmlformats.org/officeDocument/2006/relationships/image" Target="media/image11.png"/><Relationship Id="rId41" Type="http://schemas.openxmlformats.org/officeDocument/2006/relationships/image" Target="media/image32.emf"/><Relationship Id="rId62" Type="http://schemas.openxmlformats.org/officeDocument/2006/relationships/image" Target="media/image53.emf"/><Relationship Id="rId83" Type="http://schemas.openxmlformats.org/officeDocument/2006/relationships/image" Target="media/image74.emf"/><Relationship Id="rId179" Type="http://schemas.openxmlformats.org/officeDocument/2006/relationships/image" Target="media/image170.emf"/><Relationship Id="rId365" Type="http://schemas.openxmlformats.org/officeDocument/2006/relationships/image" Target="media/image356.emf"/><Relationship Id="rId190" Type="http://schemas.openxmlformats.org/officeDocument/2006/relationships/image" Target="media/image181.emf"/><Relationship Id="rId204" Type="http://schemas.openxmlformats.org/officeDocument/2006/relationships/image" Target="media/image195.emf"/><Relationship Id="rId225" Type="http://schemas.openxmlformats.org/officeDocument/2006/relationships/image" Target="media/image216.emf"/><Relationship Id="rId246" Type="http://schemas.openxmlformats.org/officeDocument/2006/relationships/image" Target="media/image237.emf"/><Relationship Id="rId267" Type="http://schemas.openxmlformats.org/officeDocument/2006/relationships/image" Target="media/image258.png"/><Relationship Id="rId288" Type="http://schemas.openxmlformats.org/officeDocument/2006/relationships/image" Target="media/image279.emf"/><Relationship Id="rId106" Type="http://schemas.openxmlformats.org/officeDocument/2006/relationships/image" Target="media/image97.png"/><Relationship Id="rId127" Type="http://schemas.openxmlformats.org/officeDocument/2006/relationships/image" Target="media/image118.emf"/><Relationship Id="rId313" Type="http://schemas.openxmlformats.org/officeDocument/2006/relationships/image" Target="media/image304.emf"/><Relationship Id="rId10" Type="http://schemas.openxmlformats.org/officeDocument/2006/relationships/image" Target="media/image1.png"/><Relationship Id="rId31" Type="http://schemas.openxmlformats.org/officeDocument/2006/relationships/image" Target="media/image22.emf"/><Relationship Id="rId52" Type="http://schemas.openxmlformats.org/officeDocument/2006/relationships/image" Target="media/image43.emf"/><Relationship Id="rId73" Type="http://schemas.openxmlformats.org/officeDocument/2006/relationships/image" Target="media/image64.png"/><Relationship Id="rId94" Type="http://schemas.openxmlformats.org/officeDocument/2006/relationships/image" Target="media/image85.emf"/><Relationship Id="rId148" Type="http://schemas.openxmlformats.org/officeDocument/2006/relationships/image" Target="media/image139.emf"/><Relationship Id="rId169" Type="http://schemas.openxmlformats.org/officeDocument/2006/relationships/image" Target="media/image160.emf"/><Relationship Id="rId334" Type="http://schemas.openxmlformats.org/officeDocument/2006/relationships/image" Target="media/image325.emf"/><Relationship Id="rId355" Type="http://schemas.openxmlformats.org/officeDocument/2006/relationships/image" Target="media/image346.emf"/><Relationship Id="rId376" Type="http://schemas.openxmlformats.org/officeDocument/2006/relationships/header" Target="header1.xml"/><Relationship Id="rId4" Type="http://schemas.openxmlformats.org/officeDocument/2006/relationships/settings" Target="settings.xml"/><Relationship Id="rId180" Type="http://schemas.openxmlformats.org/officeDocument/2006/relationships/image" Target="media/image171.emf"/><Relationship Id="rId215" Type="http://schemas.openxmlformats.org/officeDocument/2006/relationships/image" Target="media/image206.png"/><Relationship Id="rId236" Type="http://schemas.openxmlformats.org/officeDocument/2006/relationships/image" Target="media/image227.emf"/><Relationship Id="rId257" Type="http://schemas.openxmlformats.org/officeDocument/2006/relationships/image" Target="media/image248.emf"/><Relationship Id="rId278" Type="http://schemas.openxmlformats.org/officeDocument/2006/relationships/image" Target="media/image269.emf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367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36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addy%20Smashing\Documents\Custom%20Office%20Templates\Smashing%20worksheet.dotx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Paddy%20Smashing\Dropbox\aaiG%20CHEM\iG%20Chem%20Analysis%20P1%203%20&amp;%206%2015w%20to%2001s%20TOPIC%20MARK%20TOTALS%20MASTER.xlsx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Paddy%20Smashing\Dropbox\aaiG%20CHEM\iG%20Chem%20Analysis%20P1%203%20&amp;%206%2015w%20to%2001s%20TOPIC%20MARK%20TOTALS%20MASTER.xlsx" TargetMode="External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GB" sz="1800" b="1" i="0" baseline="0">
                <a:effectLst/>
              </a:rPr>
              <a:t>PAPER 4 (pre2016 called Paper 3)</a:t>
            </a:r>
            <a:endParaRPr lang="en-CA">
              <a:effectLst/>
            </a:endParaRPr>
          </a:p>
          <a:p>
            <a:pPr>
              <a:defRPr/>
            </a:pPr>
            <a:r>
              <a:rPr lang="en-GB" sz="1100" b="1" i="0" baseline="0">
                <a:effectLst/>
              </a:rPr>
              <a:t>Percentage of all marks awarded for each topic from s2013 to w2015 (red cross) and for 2016m to 2017s (green triangle)</a:t>
            </a:r>
            <a:endParaRPr lang="en-CA" sz="1000">
              <a:effectLst/>
            </a:endParaRPr>
          </a:p>
        </c:rich>
      </c:tx>
      <c:layout>
        <c:manualLayout>
          <c:xMode val="edge"/>
          <c:yMode val="edge"/>
          <c:x val="0.14403191126532913"/>
          <c:y val="3.2345004323986577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2"/>
          <c:order val="2"/>
          <c:tx>
            <c:strRef>
              <c:f>'P4 16&amp;after'!$U$1</c:f>
              <c:strCache>
                <c:ptCount val="1"/>
                <c:pt idx="0">
                  <c:v>P4 2016-17</c:v>
                </c:pt>
              </c:strCache>
            </c:strRef>
          </c:tx>
          <c:cat>
            <c:numRef>
              <c:f>'P4 16&amp;after'!$T$2:$T$14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'P4 16&amp;after'!$U$2:$U$14</c:f>
              <c:numCache>
                <c:formatCode>0.0</c:formatCode>
                <c:ptCount val="13"/>
                <c:pt idx="0">
                  <c:v>4.8808172531214531</c:v>
                </c:pt>
                <c:pt idx="1">
                  <c:v>18.728717366628832</c:v>
                </c:pt>
                <c:pt idx="2">
                  <c:v>9.6481271282633365</c:v>
                </c:pt>
                <c:pt idx="3">
                  <c:v>3.7457434733257662</c:v>
                </c:pt>
                <c:pt idx="4">
                  <c:v>1.362088535754824</c:v>
                </c:pt>
                <c:pt idx="5">
                  <c:v>7.150964812712826</c:v>
                </c:pt>
                <c:pt idx="6">
                  <c:v>11.577752553916005</c:v>
                </c:pt>
                <c:pt idx="7">
                  <c:v>3.9727582292849033</c:v>
                </c:pt>
                <c:pt idx="8">
                  <c:v>8.8535754824063559</c:v>
                </c:pt>
                <c:pt idx="9">
                  <c:v>7.150964812712826</c:v>
                </c:pt>
                <c:pt idx="10">
                  <c:v>3.0646992054483539</c:v>
                </c:pt>
                <c:pt idx="11">
                  <c:v>0</c:v>
                </c:pt>
                <c:pt idx="12">
                  <c:v>19.863791146424518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DF4-40DE-8EFB-776A7E1C3D5B}"/>
            </c:ext>
          </c:extLst>
        </c:ser>
        <c:ser>
          <c:idx val="3"/>
          <c:order val="3"/>
          <c:tx>
            <c:strRef>
              <c:f>'P4 16&amp;after'!$V$1</c:f>
              <c:strCache>
                <c:ptCount val="1"/>
                <c:pt idx="0">
                  <c:v>P3 2001-15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pPr>
              <a:ln>
                <a:solidFill>
                  <a:srgbClr val="FF0000"/>
                </a:solidFill>
              </a:ln>
            </c:spPr>
          </c:marker>
          <c:cat>
            <c:numRef>
              <c:f>'P4 16&amp;after'!$T$2:$T$14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'P4 16&amp;after'!$V$2:$V$14</c:f>
              <c:numCache>
                <c:formatCode>0.0</c:formatCode>
                <c:ptCount val="13"/>
                <c:pt idx="0">
                  <c:v>3.1678082191780823</c:v>
                </c:pt>
                <c:pt idx="1">
                  <c:v>13.356164383561644</c:v>
                </c:pt>
                <c:pt idx="2">
                  <c:v>6.6352739726027394</c:v>
                </c:pt>
                <c:pt idx="3">
                  <c:v>3.4674657534246576</c:v>
                </c:pt>
                <c:pt idx="4">
                  <c:v>1.1130136986301369</c:v>
                </c:pt>
                <c:pt idx="5">
                  <c:v>10.95890410958904</c:v>
                </c:pt>
                <c:pt idx="6">
                  <c:v>10.53082191780822</c:v>
                </c:pt>
                <c:pt idx="7">
                  <c:v>3.6386986301369864</c:v>
                </c:pt>
                <c:pt idx="8">
                  <c:v>12.671232876712329</c:v>
                </c:pt>
                <c:pt idx="9">
                  <c:v>9.8886986301369877</c:v>
                </c:pt>
                <c:pt idx="10">
                  <c:v>3.2534246575342465</c:v>
                </c:pt>
                <c:pt idx="11">
                  <c:v>1.0273972602739725</c:v>
                </c:pt>
                <c:pt idx="12">
                  <c:v>20.291095890410958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DF4-40DE-8EFB-776A7E1C3D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'P4 16&amp;after'!$U$1</c15:sqref>
                        </c15:formulaRef>
                      </c:ext>
                    </c:extLst>
                    <c:strCache>
                      <c:ptCount val="1"/>
                      <c:pt idx="0">
                        <c:v>P4 2016-17</c:v>
                      </c:pt>
                    </c:strCache>
                  </c:strRef>
                </c:tx>
                <c:cat>
                  <c:numRef>
                    <c:extLst>
                      <c:ext uri="{02D57815-91ED-43cb-92C2-25804820EDAC}">
                        <c15:formulaRef>
                          <c15:sqref>'P4 16&amp;after'!$T$2:$T$14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2-8DF4-40DE-8EFB-776A7E1C3D5B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'P4 16&amp;after'!$U$1</c15:sqref>
                        </c15:formulaRef>
                      </c:ext>
                    </c:extLst>
                    <c:strCache>
                      <c:ptCount val="1"/>
                      <c:pt idx="0">
                        <c:v>P4 2016-17</c:v>
                      </c:pt>
                    </c:strCache>
                  </c:strRef>
                </c:tx>
                <c:cat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'P4 16&amp;after'!$T$2:$T$14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'P4 16&amp;after'!$U$2:$U$14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4.8808172531214531</c:v>
                      </c:pt>
                      <c:pt idx="1">
                        <c:v>18.728717366628832</c:v>
                      </c:pt>
                      <c:pt idx="2">
                        <c:v>9.6481271282633365</c:v>
                      </c:pt>
                      <c:pt idx="3">
                        <c:v>3.7457434733257662</c:v>
                      </c:pt>
                      <c:pt idx="4">
                        <c:v>1.362088535754824</c:v>
                      </c:pt>
                      <c:pt idx="5">
                        <c:v>7.150964812712826</c:v>
                      </c:pt>
                      <c:pt idx="6">
                        <c:v>11.577752553916005</c:v>
                      </c:pt>
                      <c:pt idx="7">
                        <c:v>3.9727582292849033</c:v>
                      </c:pt>
                      <c:pt idx="8">
                        <c:v>8.8535754824063559</c:v>
                      </c:pt>
                      <c:pt idx="9">
                        <c:v>7.150964812712826</c:v>
                      </c:pt>
                      <c:pt idx="10">
                        <c:v>3.0646992054483539</c:v>
                      </c:pt>
                      <c:pt idx="11">
                        <c:v>0</c:v>
                      </c:pt>
                      <c:pt idx="12">
                        <c:v>19.863791146424518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8DF4-40DE-8EFB-776A7E1C3D5B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Paper</a:t>
                </a:r>
                <a:r>
                  <a:rPr lang="en-US" baseline="0"/>
                  <a:t> 3 </a:t>
                </a:r>
                <a:r>
                  <a:rPr lang="en-US"/>
                  <a:t>Topic Number</a:t>
                </a:r>
              </a:p>
            </c:rich>
          </c:tx>
          <c:layout>
            <c:manualLayout>
              <c:xMode val="edge"/>
              <c:yMode val="edge"/>
              <c:x val="0.46516299677278689"/>
              <c:y val="0.9180481570238502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 Marks awarded for each topic</a:t>
                </a:r>
              </a:p>
            </c:rich>
          </c:tx>
          <c:layout>
            <c:manualLayout>
              <c:xMode val="edge"/>
              <c:yMode val="edge"/>
              <c:x val="7.0764371904289136E-2"/>
              <c:y val="0.18514889692842446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GB" sz="1400" b="1" i="0" u="none" strike="noStrike" baseline="0">
                <a:effectLst/>
              </a:rPr>
              <a:t>PAPERS 1, 3 and 6 (2016 onwards renamed Papers 2,4 &amp;6)</a:t>
            </a:r>
          </a:p>
          <a:p>
            <a:pPr>
              <a:defRPr/>
            </a:pPr>
            <a:r>
              <a:rPr lang="en-GB" sz="1200" baseline="0"/>
              <a:t>Percentage of all WEIGHTED marks awarded for each topic from w2001 to w2015 (green) and % of Paper 3 marks (red)</a:t>
            </a:r>
            <a:endParaRPr lang="en-GB" sz="1200">
              <a:solidFill>
                <a:srgbClr val="FF0000"/>
              </a:solidFill>
            </a:endParaRPr>
          </a:p>
        </c:rich>
      </c:tx>
      <c:layout>
        <c:manualLayout>
          <c:xMode val="edge"/>
          <c:yMode val="edge"/>
          <c:x val="0.12645508828081362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2"/>
          <c:order val="2"/>
          <c:tx>
            <c:strRef>
              <c:f>'ChemALL+16'!$U$1</c:f>
              <c:strCache>
                <c:ptCount val="1"/>
                <c:pt idx="0">
                  <c:v>% Marks</c:v>
                </c:pt>
              </c:strCache>
            </c:strRef>
          </c:tx>
          <c:cat>
            <c:numRef>
              <c:f>'ChemALL+16'!$T$2:$T$14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'ChemALL+16'!$U$2:$U$14</c:f>
              <c:numCache>
                <c:formatCode>0.0</c:formatCode>
                <c:ptCount val="13"/>
                <c:pt idx="0">
                  <c:v>7.7436987549347096</c:v>
                </c:pt>
                <c:pt idx="1">
                  <c:v>8.290312784694807</c:v>
                </c:pt>
                <c:pt idx="2">
                  <c:v>4.4260552687518979</c:v>
                </c:pt>
                <c:pt idx="3">
                  <c:v>4.6955663528697231</c:v>
                </c:pt>
                <c:pt idx="4">
                  <c:v>5.6635286972365622</c:v>
                </c:pt>
                <c:pt idx="5">
                  <c:v>12.788490737928941</c:v>
                </c:pt>
                <c:pt idx="6">
                  <c:v>21.082599453385971</c:v>
                </c:pt>
                <c:pt idx="7">
                  <c:v>3.5264196781050714</c:v>
                </c:pt>
                <c:pt idx="8">
                  <c:v>9.300030367446098</c:v>
                </c:pt>
                <c:pt idx="9">
                  <c:v>7.4020649863346497</c:v>
                </c:pt>
                <c:pt idx="10">
                  <c:v>1.6512298815669604</c:v>
                </c:pt>
                <c:pt idx="11">
                  <c:v>1.0173094442757364</c:v>
                </c:pt>
                <c:pt idx="12">
                  <c:v>12.412693592468873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4FC-41AA-B110-BACD6DB5592F}"/>
            </c:ext>
          </c:extLst>
        </c:ser>
        <c:ser>
          <c:idx val="3"/>
          <c:order val="3"/>
          <c:tx>
            <c:strRef>
              <c:f>'ChemALL+16'!$V$1</c:f>
              <c:strCache>
                <c:ptCount val="1"/>
                <c:pt idx="0">
                  <c:v>Paper 3 %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pPr>
              <a:ln>
                <a:solidFill>
                  <a:srgbClr val="FF0000"/>
                </a:solidFill>
              </a:ln>
            </c:spPr>
          </c:marker>
          <c:cat>
            <c:numRef>
              <c:f>'ChemALL+16'!$T$2:$T$14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'ChemALL+16'!$V$2:$V$14</c:f>
              <c:numCache>
                <c:formatCode>0.0</c:formatCode>
                <c:ptCount val="13"/>
                <c:pt idx="0">
                  <c:v>3.1678082191780823</c:v>
                </c:pt>
                <c:pt idx="1">
                  <c:v>13.356164383561644</c:v>
                </c:pt>
                <c:pt idx="2">
                  <c:v>6.6352739726027394</c:v>
                </c:pt>
                <c:pt idx="3">
                  <c:v>3.4674657534246576</c:v>
                </c:pt>
                <c:pt idx="4">
                  <c:v>1.1130136986301369</c:v>
                </c:pt>
                <c:pt idx="5">
                  <c:v>10.95890410958904</c:v>
                </c:pt>
                <c:pt idx="6">
                  <c:v>10.53082191780822</c:v>
                </c:pt>
                <c:pt idx="7">
                  <c:v>3.6386986301369864</c:v>
                </c:pt>
                <c:pt idx="8">
                  <c:v>12.671232876712329</c:v>
                </c:pt>
                <c:pt idx="9">
                  <c:v>9.8886986301369877</c:v>
                </c:pt>
                <c:pt idx="10">
                  <c:v>3.2534246575342465</c:v>
                </c:pt>
                <c:pt idx="11">
                  <c:v>1.0273972602739725</c:v>
                </c:pt>
                <c:pt idx="12">
                  <c:v>20.291095890410958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4FC-41AA-B110-BACD6DB559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'ChemALL+16'!$U$1</c15:sqref>
                        </c15:formulaRef>
                      </c:ext>
                    </c:extLst>
                    <c:strCache>
                      <c:ptCount val="1"/>
                      <c:pt idx="0">
                        <c:v>% Marks</c:v>
                      </c:pt>
                    </c:strCache>
                  </c:strRef>
                </c:tx>
                <c:cat>
                  <c:numRef>
                    <c:extLst>
                      <c:ext uri="{02D57815-91ED-43cb-92C2-25804820EDAC}">
                        <c15:formulaRef>
                          <c15:sqref>'ChemALL+16'!$T$2:$T$14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2-F4FC-41AA-B110-BACD6DB5592F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'ChemALL+16'!$U$1</c15:sqref>
                        </c15:formulaRef>
                      </c:ext>
                    </c:extLst>
                    <c:strCache>
                      <c:ptCount val="1"/>
                      <c:pt idx="0">
                        <c:v>% Marks</c:v>
                      </c:pt>
                    </c:strCache>
                  </c:strRef>
                </c:tx>
                <c:cat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'ChemALL+16'!$T$2:$T$14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'ChemALL+16'!$U$2:$U$14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7.7436987549347096</c:v>
                      </c:pt>
                      <c:pt idx="1">
                        <c:v>8.290312784694807</c:v>
                      </c:pt>
                      <c:pt idx="2">
                        <c:v>4.4260552687518979</c:v>
                      </c:pt>
                      <c:pt idx="3">
                        <c:v>4.6955663528697231</c:v>
                      </c:pt>
                      <c:pt idx="4">
                        <c:v>5.6635286972365622</c:v>
                      </c:pt>
                      <c:pt idx="5">
                        <c:v>12.788490737928941</c:v>
                      </c:pt>
                      <c:pt idx="6">
                        <c:v>21.082599453385971</c:v>
                      </c:pt>
                      <c:pt idx="7">
                        <c:v>3.5264196781050714</c:v>
                      </c:pt>
                      <c:pt idx="8">
                        <c:v>9.300030367446098</c:v>
                      </c:pt>
                      <c:pt idx="9">
                        <c:v>7.4020649863346497</c:v>
                      </c:pt>
                      <c:pt idx="10">
                        <c:v>1.6512298815669604</c:v>
                      </c:pt>
                      <c:pt idx="11">
                        <c:v>1.0173094442757364</c:v>
                      </c:pt>
                      <c:pt idx="12">
                        <c:v>12.412693592468873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F4FC-41AA-B110-BACD6DB5592F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ALL PAPERS Topic Number</a:t>
                </a:r>
              </a:p>
            </c:rich>
          </c:tx>
          <c:layout>
            <c:manualLayout>
              <c:xMode val="edge"/>
              <c:yMode val="edge"/>
              <c:x val="0.46516299677278689"/>
              <c:y val="0.9180481570238502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 Marks awarded for each topic</a:t>
                </a:r>
              </a:p>
            </c:rich>
          </c:tx>
          <c:layout>
            <c:manualLayout>
              <c:xMode val="edge"/>
              <c:yMode val="edge"/>
              <c:x val="5.4016030579616119E-2"/>
              <c:y val="0.18514869327254904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E4452E-A2B7-46AA-BF01-2DD754BF98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Smashing worksheet.dotx</Template>
  <TotalTime>34</TotalTime>
  <Pages>130</Pages>
  <Words>2760</Words>
  <Characters>15735</Characters>
  <Application>Microsoft Office Word</Application>
  <DocSecurity>0</DocSecurity>
  <Lines>131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Paddy Smashing</dc:creator>
  <cp:keywords/>
  <cp:lastModifiedBy>Paddy Smashing</cp:lastModifiedBy>
  <cp:revision>4</cp:revision>
  <dcterms:created xsi:type="dcterms:W3CDTF">2018-02-28T02:31:00Z</dcterms:created>
  <dcterms:modified xsi:type="dcterms:W3CDTF">2018-02-28T03:05:00Z</dcterms:modified>
</cp:coreProperties>
</file>