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B72F6" w14:textId="45E01CE7" w:rsidR="00AE1B68" w:rsidRDefault="00AE1B68" w:rsidP="008B2BCB">
      <w:pPr>
        <w:pStyle w:val="Heading1"/>
      </w:pPr>
      <w:r>
        <w:t xml:space="preserve">iG Chem 6 EQ </w:t>
      </w:r>
      <w:r w:rsidR="00185164">
        <w:t>P1 12w to 02s 37marks</w:t>
      </w:r>
    </w:p>
    <w:p w14:paraId="12963FE0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291D4154" w14:textId="77777777" w:rsidR="008B2BCB" w:rsidRDefault="008B2BCB" w:rsidP="00185164">
      <w:pPr>
        <w:spacing w:after="0" w:line="240" w:lineRule="auto"/>
        <w:rPr>
          <w:noProof/>
        </w:rPr>
      </w:pPr>
      <w:r w:rsidRPr="00FC33D8">
        <w:rPr>
          <w:noProof/>
        </w:rPr>
        <w:drawing>
          <wp:inline distT="0" distB="0" distL="0" distR="0" wp14:anchorId="56F5742A" wp14:editId="2176644C">
            <wp:extent cx="5895975" cy="3619500"/>
            <wp:effectExtent l="0" t="0" r="9525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FFBE5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C33D8">
        <w:rPr>
          <w:noProof/>
        </w:rPr>
        <w:drawing>
          <wp:inline distT="0" distB="0" distL="0" distR="0" wp14:anchorId="55F286CF" wp14:editId="542A8CD0">
            <wp:extent cx="5505450" cy="3495675"/>
            <wp:effectExtent l="0" t="0" r="0" b="9525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EAC47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74F6BDE" w14:textId="41C1AC60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Chemistry/2012/s/Paper 11/</w:t>
      </w:r>
    </w:p>
    <w:p w14:paraId="5CE9D7CC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37621">
        <w:rPr>
          <w:noProof/>
        </w:rPr>
        <w:drawing>
          <wp:inline distT="0" distB="0" distL="0" distR="0" wp14:anchorId="7F68EAB0" wp14:editId="5F814DE2">
            <wp:extent cx="5924550" cy="4238172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"/>
                    <a:stretch/>
                  </pic:blipFill>
                  <pic:spPr bwMode="auto">
                    <a:xfrm>
                      <a:off x="0" y="0"/>
                      <a:ext cx="5924550" cy="423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089723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6E9ACE03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668ADC56" wp14:editId="7833B391">
            <wp:extent cx="5924550" cy="3190875"/>
            <wp:effectExtent l="0" t="0" r="0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410D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40726238" w14:textId="07B1F5CC" w:rsidR="008B2BCB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drawing>
          <wp:inline distT="0" distB="0" distL="0" distR="0" wp14:anchorId="727CCA31" wp14:editId="692CEBA4">
            <wp:extent cx="5923647" cy="1669143"/>
            <wp:effectExtent l="0" t="0" r="1270" b="762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86"/>
                    <a:stretch/>
                  </pic:blipFill>
                  <pic:spPr bwMode="auto">
                    <a:xfrm>
                      <a:off x="0" y="0"/>
                      <a:ext cx="5924550" cy="166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F41B7" w14:textId="6C3C9A2C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CA2AF2">
        <w:rPr>
          <w:noProof/>
        </w:rPr>
        <w:lastRenderedPageBreak/>
        <w:drawing>
          <wp:inline distT="0" distB="0" distL="0" distR="0" wp14:anchorId="6BF378F3" wp14:editId="2E0D2D97">
            <wp:extent cx="5924550" cy="5584825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87"/>
                    <a:stretch/>
                  </pic:blipFill>
                  <pic:spPr bwMode="auto">
                    <a:xfrm>
                      <a:off x="0" y="0"/>
                      <a:ext cx="5924550" cy="558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ED7A8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431435A7" w14:textId="77777777" w:rsidR="008B2BCB" w:rsidRPr="00DE353D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31588D37" wp14:editId="2D2E4728">
            <wp:extent cx="6010275" cy="2924175"/>
            <wp:effectExtent l="0" t="0" r="9525" b="952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A2B2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95B179D" w14:textId="4A9AC2AF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Chemistry/2011/s/Paper 11/</w:t>
      </w:r>
    </w:p>
    <w:p w14:paraId="36A5DAF8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C021A">
        <w:rPr>
          <w:noProof/>
        </w:rPr>
        <w:drawing>
          <wp:inline distT="0" distB="0" distL="0" distR="0" wp14:anchorId="636C8AA4" wp14:editId="560FAFDC">
            <wp:extent cx="5819775" cy="2343150"/>
            <wp:effectExtent l="0" t="0" r="9525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3C88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69F4D81D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32DA758C" wp14:editId="01DC418C">
            <wp:extent cx="5629275" cy="3867150"/>
            <wp:effectExtent l="0" t="0" r="9525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3BEE7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Chemistry/2010/s/Paper 11/</w:t>
      </w:r>
    </w:p>
    <w:p w14:paraId="1D8F931D" w14:textId="7105F1A4" w:rsidR="008B2BCB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drawing>
          <wp:inline distT="0" distB="0" distL="0" distR="0" wp14:anchorId="79CB487C" wp14:editId="35B92A24">
            <wp:extent cx="5838825" cy="2220686"/>
            <wp:effectExtent l="0" t="0" r="0" b="825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69"/>
                    <a:stretch/>
                  </pic:blipFill>
                  <pic:spPr bwMode="auto">
                    <a:xfrm>
                      <a:off x="0" y="0"/>
                      <a:ext cx="5838825" cy="222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40356" w14:textId="2CA74A1D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95EC4">
        <w:rPr>
          <w:noProof/>
        </w:rPr>
        <w:lastRenderedPageBreak/>
        <w:drawing>
          <wp:inline distT="0" distB="0" distL="0" distR="0" wp14:anchorId="28D2FA9A" wp14:editId="097A1BBD">
            <wp:extent cx="5838825" cy="3203575"/>
            <wp:effectExtent l="0" t="0" r="9525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97"/>
                    <a:stretch/>
                  </pic:blipFill>
                  <pic:spPr bwMode="auto">
                    <a:xfrm>
                      <a:off x="0" y="0"/>
                      <a:ext cx="583882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884B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5D786708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4B2561">
        <w:rPr>
          <w:noProof/>
        </w:rPr>
        <w:drawing>
          <wp:inline distT="0" distB="0" distL="0" distR="0" wp14:anchorId="11C790A2" wp14:editId="300454BE">
            <wp:extent cx="5334000" cy="2143125"/>
            <wp:effectExtent l="0" t="0" r="0" b="9525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58A2D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2862CC3F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3133D836" wp14:editId="2CFA6BA1">
            <wp:extent cx="5838825" cy="3181350"/>
            <wp:effectExtent l="0" t="0" r="952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D8402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14255F0" w14:textId="2C86CA59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Chemistry/2009/s/Paper 1/</w:t>
      </w:r>
    </w:p>
    <w:p w14:paraId="18E7DC37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F16C5">
        <w:rPr>
          <w:noProof/>
        </w:rPr>
        <w:drawing>
          <wp:inline distT="0" distB="0" distL="0" distR="0" wp14:anchorId="1DFFDB6D" wp14:editId="4D9A90E0">
            <wp:extent cx="5895975" cy="2527300"/>
            <wp:effectExtent l="0" t="0" r="9525" b="635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"/>
                    <a:stretch/>
                  </pic:blipFill>
                  <pic:spPr bwMode="auto">
                    <a:xfrm>
                      <a:off x="0" y="0"/>
                      <a:ext cx="589597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F7DF8F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6D481F8D" w14:textId="77777777" w:rsidR="008B2BCB" w:rsidRDefault="008B2BCB" w:rsidP="00185164">
      <w:pPr>
        <w:spacing w:after="0" w:line="240" w:lineRule="auto"/>
        <w:rPr>
          <w:noProof/>
        </w:rPr>
      </w:pPr>
      <w:r w:rsidRPr="005E3012">
        <w:rPr>
          <w:noProof/>
        </w:rPr>
        <w:drawing>
          <wp:inline distT="0" distB="0" distL="0" distR="0" wp14:anchorId="2088C8C5" wp14:editId="3A8ADFFE">
            <wp:extent cx="5981700" cy="196215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F63AE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5E3012">
        <w:rPr>
          <w:noProof/>
        </w:rPr>
        <w:drawing>
          <wp:inline distT="0" distB="0" distL="0" distR="0" wp14:anchorId="7CBFF67A" wp14:editId="6B5F930A">
            <wp:extent cx="5934075" cy="2400300"/>
            <wp:effectExtent l="0" t="0" r="9525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BCA4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Chemistry/2008/s/Paper 1/</w:t>
      </w:r>
    </w:p>
    <w:p w14:paraId="20849C6D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66AC2">
        <w:rPr>
          <w:noProof/>
        </w:rPr>
        <w:drawing>
          <wp:inline distT="0" distB="0" distL="0" distR="0" wp14:anchorId="4C98D60D" wp14:editId="1552A14E">
            <wp:extent cx="5500914" cy="2092233"/>
            <wp:effectExtent l="0" t="0" r="5080" b="381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59"/>
                    <a:stretch/>
                  </pic:blipFill>
                  <pic:spPr bwMode="auto">
                    <a:xfrm>
                      <a:off x="0" y="0"/>
                      <a:ext cx="5505430" cy="20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B76E4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A71B899" w14:textId="3DB4BFB6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17C38580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0B02DC">
        <w:rPr>
          <w:noProof/>
        </w:rPr>
        <w:drawing>
          <wp:inline distT="0" distB="0" distL="0" distR="0" wp14:anchorId="465E0142" wp14:editId="1F632A41">
            <wp:extent cx="5905500" cy="127635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530A7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Chemistry/2007/s/Paper 1/</w:t>
      </w:r>
    </w:p>
    <w:p w14:paraId="6D885680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7F33B5">
        <w:rPr>
          <w:noProof/>
        </w:rPr>
        <w:drawing>
          <wp:inline distT="0" distB="0" distL="0" distR="0" wp14:anchorId="3A58BAF5" wp14:editId="79091D72">
            <wp:extent cx="5953125" cy="7381875"/>
            <wp:effectExtent l="0" t="0" r="9525" b="9525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F4467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226B528E" w14:textId="1E02EF33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0A4AD45A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8832CE">
        <w:rPr>
          <w:noProof/>
        </w:rPr>
        <w:drawing>
          <wp:inline distT="0" distB="0" distL="0" distR="0" wp14:anchorId="6DBB9373" wp14:editId="5014987D">
            <wp:extent cx="5972175" cy="2609850"/>
            <wp:effectExtent l="0" t="0" r="9525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12E19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55127821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E353D">
        <w:rPr>
          <w:noProof/>
        </w:rPr>
        <w:drawing>
          <wp:inline distT="0" distB="0" distL="0" distR="0" wp14:anchorId="412ADB09" wp14:editId="2421CA21">
            <wp:extent cx="5895975" cy="4362450"/>
            <wp:effectExtent l="0" t="0" r="9525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77E5A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Chemistry/2006/s/Paper 1/</w:t>
      </w:r>
    </w:p>
    <w:p w14:paraId="0ED71FE9" w14:textId="4FB06A6A" w:rsidR="008B2BCB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drawing>
          <wp:inline distT="0" distB="0" distL="0" distR="0" wp14:anchorId="3F541002" wp14:editId="04A9B8E9">
            <wp:extent cx="5924550" cy="18288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749"/>
                    <a:stretch/>
                  </pic:blipFill>
                  <pic:spPr bwMode="auto">
                    <a:xfrm>
                      <a:off x="0" y="0"/>
                      <a:ext cx="5924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EF5713" w14:textId="4DB1A44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437A8">
        <w:rPr>
          <w:noProof/>
        </w:rPr>
        <w:lastRenderedPageBreak/>
        <w:drawing>
          <wp:inline distT="0" distB="0" distL="0" distR="0" wp14:anchorId="32F80844" wp14:editId="5D9DE6DF">
            <wp:extent cx="5924116" cy="2380343"/>
            <wp:effectExtent l="0" t="0" r="635" b="127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364" b="2242"/>
                    <a:stretch/>
                  </pic:blipFill>
                  <pic:spPr bwMode="auto">
                    <a:xfrm>
                      <a:off x="0" y="0"/>
                      <a:ext cx="5924550" cy="238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FDF9F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2662B686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C1F1F">
        <w:rPr>
          <w:noProof/>
        </w:rPr>
        <w:drawing>
          <wp:inline distT="0" distB="0" distL="0" distR="0" wp14:anchorId="18756BD9" wp14:editId="7046C1BD">
            <wp:extent cx="5924550" cy="3614057"/>
            <wp:effectExtent l="0" t="0" r="0" b="571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"/>
                    <a:stretch/>
                  </pic:blipFill>
                  <pic:spPr bwMode="auto">
                    <a:xfrm>
                      <a:off x="0" y="0"/>
                      <a:ext cx="5924550" cy="361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00EB8D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Chemistry/2005/s/Paper 1/</w:t>
      </w:r>
    </w:p>
    <w:p w14:paraId="225954E5" w14:textId="3C80C339" w:rsidR="008B2BCB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drawing>
          <wp:inline distT="0" distB="0" distL="0" distR="0" wp14:anchorId="68EF2FEA" wp14:editId="7C7E0C81">
            <wp:extent cx="5196114" cy="3331846"/>
            <wp:effectExtent l="0" t="0" r="5080" b="1905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86"/>
                    <a:stretch/>
                  </pic:blipFill>
                  <pic:spPr bwMode="auto">
                    <a:xfrm>
                      <a:off x="0" y="0"/>
                      <a:ext cx="5203781" cy="3336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E23A5" w14:textId="29BBE149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625CAA">
        <w:rPr>
          <w:noProof/>
        </w:rPr>
        <w:lastRenderedPageBreak/>
        <w:drawing>
          <wp:inline distT="0" distB="0" distL="0" distR="0" wp14:anchorId="27BE8676" wp14:editId="597C8EF6">
            <wp:extent cx="5952490" cy="1654628"/>
            <wp:effectExtent l="0" t="0" r="0" b="3175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20" b="5506"/>
                    <a:stretch/>
                  </pic:blipFill>
                  <pic:spPr bwMode="auto">
                    <a:xfrm>
                      <a:off x="0" y="0"/>
                      <a:ext cx="5953125" cy="16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1A9268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0E6F88FC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252BE459" wp14:editId="1FE3EE4B">
            <wp:extent cx="5743575" cy="2038350"/>
            <wp:effectExtent l="0" t="0" r="9525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6DFEB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1F29394D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0639836C" wp14:editId="67738758">
            <wp:extent cx="6010275" cy="2705100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0B880D47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Chemistry/2004/s/Paper 1/</w:t>
      </w:r>
    </w:p>
    <w:p w14:paraId="7D720926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F57509">
        <w:rPr>
          <w:noProof/>
        </w:rPr>
        <w:drawing>
          <wp:inline distT="0" distB="0" distL="0" distR="0" wp14:anchorId="561C3540" wp14:editId="1333C2E0">
            <wp:extent cx="6343650" cy="165735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D8F4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1AD5E507" w14:textId="1A854EEF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Chemistry/2003/s/Paper 1/</w:t>
      </w:r>
    </w:p>
    <w:p w14:paraId="1ABFF884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2E3085">
        <w:rPr>
          <w:noProof/>
        </w:rPr>
        <w:drawing>
          <wp:inline distT="0" distB="0" distL="0" distR="0" wp14:anchorId="43C7D10F" wp14:editId="63AC0370">
            <wp:extent cx="5905500" cy="1666875"/>
            <wp:effectExtent l="0" t="0" r="0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918E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0AB5D7DF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AA2A7D">
        <w:rPr>
          <w:noProof/>
        </w:rPr>
        <w:drawing>
          <wp:inline distT="0" distB="0" distL="0" distR="0" wp14:anchorId="590CDB78" wp14:editId="5D4C6721">
            <wp:extent cx="5924550" cy="6524625"/>
            <wp:effectExtent l="0" t="0" r="0" b="9525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35A4C" w14:textId="77777777" w:rsidR="008B2BCB" w:rsidRDefault="008B2BCB">
      <w:pPr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br w:type="page"/>
      </w:r>
    </w:p>
    <w:p w14:paraId="7D272CF9" w14:textId="1E5CCFFA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lastRenderedPageBreak/>
        <w:t>Q# 26/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62F537AD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571D4357" wp14:editId="18AD3F18">
            <wp:extent cx="5838825" cy="2752725"/>
            <wp:effectExtent l="0" t="0" r="9525" b="952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5E55A" w14:textId="77777777" w:rsidR="008B2BCB" w:rsidRDefault="008B2BCB" w:rsidP="00185164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Chemistry/2002/s/Paper 1/</w:t>
      </w:r>
    </w:p>
    <w:p w14:paraId="041C910E" w14:textId="77777777" w:rsidR="008B2BCB" w:rsidRPr="001D31F3" w:rsidRDefault="008B2BCB" w:rsidP="00185164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380E90">
        <w:rPr>
          <w:noProof/>
        </w:rPr>
        <w:drawing>
          <wp:inline distT="0" distB="0" distL="0" distR="0" wp14:anchorId="495A3111" wp14:editId="24193F9B">
            <wp:extent cx="5895975" cy="4143375"/>
            <wp:effectExtent l="0" t="0" r="9525" b="952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D5DEB" w14:textId="77777777" w:rsidR="008B2BCB" w:rsidRDefault="008B2BCB">
      <w:pPr>
        <w:rPr>
          <w:rFonts w:asciiTheme="majorHAnsi" w:eastAsiaTheme="majorEastAsia" w:hAnsiTheme="majorHAnsi" w:cstheme="majorBidi"/>
          <w:color w:val="2E74B5" w:themeColor="accent1" w:themeShade="BF"/>
          <w:sz w:val="36"/>
          <w:szCs w:val="36"/>
        </w:rPr>
      </w:pPr>
      <w:r>
        <w:br w:type="page"/>
      </w:r>
    </w:p>
    <w:p w14:paraId="08159FB9" w14:textId="3ACC0374" w:rsidR="00AE1B68" w:rsidRDefault="008B2BCB" w:rsidP="008B2BCB">
      <w:pPr>
        <w:pStyle w:val="Heading1"/>
      </w:pPr>
      <w:r>
        <w:lastRenderedPageBreak/>
        <w:t>Mark Scheme</w:t>
      </w:r>
    </w:p>
    <w:p w14:paraId="07CAB02F" w14:textId="77777777" w:rsidR="008B2BCB" w:rsidRDefault="008B2BCB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  <w:sectPr w:rsidR="008B2BCB" w:rsidSect="00987748">
          <w:headerReference w:type="even" r:id="rId35"/>
          <w:headerReference w:type="default" r:id="rId36"/>
          <w:footerReference w:type="even" r:id="rId37"/>
          <w:footerReference w:type="default" r:id="rId38"/>
          <w:headerReference w:type="first" r:id="rId39"/>
          <w:footerReference w:type="first" r:id="rId40"/>
          <w:pgSz w:w="11906" w:h="16838"/>
          <w:pgMar w:top="709" w:right="1440" w:bottom="567" w:left="567" w:header="284" w:footer="448" w:gutter="0"/>
          <w:cols w:space="708"/>
          <w:titlePg/>
          <w:docGrid w:linePitch="360"/>
        </w:sectPr>
      </w:pPr>
    </w:p>
    <w:p w14:paraId="77728558" w14:textId="7F9B66FB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Chemistry/2012/w/Paper 11/</w:t>
      </w:r>
    </w:p>
    <w:p w14:paraId="7F7284B1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2DCCA87D" wp14:editId="1F68807B">
            <wp:extent cx="1638300" cy="6477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977A7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2/</w:t>
      </w:r>
      <w:r>
        <w:rPr>
          <w:rFonts w:cs="Calibri"/>
          <w:b/>
          <w:bCs/>
          <w:color w:val="000000"/>
        </w:rPr>
        <w:tab/>
      </w:r>
      <w:r>
        <w:t>iGCSE Chemistry/2012/s/Paper 11/</w:t>
      </w:r>
    </w:p>
    <w:p w14:paraId="6E503D86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433B78">
        <w:rPr>
          <w:noProof/>
        </w:rPr>
        <w:drawing>
          <wp:inline distT="0" distB="0" distL="0" distR="0" wp14:anchorId="0715A396" wp14:editId="64316E1B">
            <wp:extent cx="1781175" cy="314325"/>
            <wp:effectExtent l="0" t="0" r="9525" b="952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7" b="82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52130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3/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37E6EA4E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5759FFFD" wp14:editId="32BE6241">
            <wp:extent cx="1781175" cy="266700"/>
            <wp:effectExtent l="0" t="0" r="9525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11" b="66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79132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Chemistry/2011/w/Paper 11/</w:t>
      </w:r>
    </w:p>
    <w:p w14:paraId="0D4A035C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4CCC2D2E" wp14:editId="4FEE282F">
            <wp:extent cx="1714500" cy="6096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9" b="7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F8BE1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5/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31561E11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7E88712E" wp14:editId="536AF74F">
            <wp:extent cx="1638300" cy="390525"/>
            <wp:effectExtent l="0" t="0" r="0" b="9525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6" b="79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C383C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6/</w:t>
      </w:r>
      <w:r>
        <w:rPr>
          <w:rFonts w:cs="Calibri"/>
          <w:b/>
          <w:bCs/>
          <w:color w:val="000000"/>
        </w:rPr>
        <w:tab/>
      </w:r>
      <w:r>
        <w:t>iGCSE Chemistry/2011/s/Paper 11/</w:t>
      </w:r>
    </w:p>
    <w:p w14:paraId="68962944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3C021A">
        <w:rPr>
          <w:noProof/>
        </w:rPr>
        <w:drawing>
          <wp:inline distT="0" distB="0" distL="0" distR="0" wp14:anchorId="499E6671" wp14:editId="5CCCE799">
            <wp:extent cx="1619250" cy="257175"/>
            <wp:effectExtent l="0" t="0" r="0" b="952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0" b="71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9FCE1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7/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Chemistry/2010/w/Paper 11/</w:t>
      </w:r>
    </w:p>
    <w:p w14:paraId="71272225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BDDBDA9" wp14:editId="44C1D782">
            <wp:extent cx="1781175" cy="571500"/>
            <wp:effectExtent l="0" t="0" r="9525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3" b="5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E08D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8/</w:t>
      </w:r>
      <w:r>
        <w:rPr>
          <w:rFonts w:cs="Calibri"/>
          <w:b/>
          <w:bCs/>
          <w:color w:val="000000"/>
        </w:rPr>
        <w:tab/>
      </w:r>
      <w:r>
        <w:t>iGCSE Chemistry/2010/s/Paper 11/</w:t>
      </w:r>
    </w:p>
    <w:p w14:paraId="4A94457B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395EC4">
        <w:rPr>
          <w:noProof/>
        </w:rPr>
        <w:drawing>
          <wp:inline distT="0" distB="0" distL="0" distR="0" wp14:anchorId="5B756B45" wp14:editId="42A11620">
            <wp:extent cx="1247775" cy="428625"/>
            <wp:effectExtent l="0" t="0" r="9525" b="9525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21" b="5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3A6BBB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Chemistry/2009/w/Paper 11/</w:t>
      </w:r>
    </w:p>
    <w:p w14:paraId="1D43BBEE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38DA9E38" wp14:editId="35F4A6F5">
            <wp:extent cx="1323975" cy="190500"/>
            <wp:effectExtent l="0" t="0" r="9525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94" b="56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D4884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10/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2923CC7E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05B5CBF7" wp14:editId="2A5E76BB">
            <wp:extent cx="1485900" cy="20955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93" b="53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BDC3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11/</w:t>
      </w:r>
      <w:r>
        <w:rPr>
          <w:rFonts w:cs="Calibri"/>
          <w:b/>
          <w:bCs/>
          <w:color w:val="000000"/>
        </w:rPr>
        <w:tab/>
      </w:r>
      <w:r>
        <w:t>iGCSE Chemistry/2009/s/Paper 1/</w:t>
      </w:r>
    </w:p>
    <w:p w14:paraId="1644C054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BF16C5">
        <w:rPr>
          <w:noProof/>
        </w:rPr>
        <w:drawing>
          <wp:inline distT="0" distB="0" distL="0" distR="0" wp14:anchorId="04FDC006" wp14:editId="15BC62BA">
            <wp:extent cx="1781175" cy="219075"/>
            <wp:effectExtent l="0" t="0" r="9525" b="952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80" r="14749" b="3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30BDD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12/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Chemistry/2008/w/Paper 1/</w:t>
      </w:r>
    </w:p>
    <w:p w14:paraId="323B03B7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724240D" wp14:editId="4088068D">
            <wp:extent cx="1428750" cy="66675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4" b="3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4293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13/</w:t>
      </w:r>
      <w:r>
        <w:rPr>
          <w:rFonts w:cs="Calibri"/>
          <w:b/>
          <w:bCs/>
          <w:color w:val="000000"/>
        </w:rPr>
        <w:tab/>
      </w:r>
      <w:r>
        <w:t>iGCSE Chemistry/2008/s/Paper 1/</w:t>
      </w:r>
    </w:p>
    <w:p w14:paraId="2DA8B2A2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40426B">
        <w:rPr>
          <w:noProof/>
        </w:rPr>
        <w:drawing>
          <wp:inline distT="0" distB="0" distL="0" distR="0" wp14:anchorId="3D702491" wp14:editId="1237A43F">
            <wp:extent cx="1400175" cy="238125"/>
            <wp:effectExtent l="0" t="0" r="9525" b="952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552" b="4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9B14A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14/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Chemistry/2007/w/Paper 1/</w:t>
      </w:r>
    </w:p>
    <w:p w14:paraId="297345D1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7BA4C8FE" wp14:editId="7BBFBCBE">
            <wp:extent cx="1333500" cy="20955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02" b="5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A25E9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15/</w:t>
      </w:r>
      <w:r>
        <w:rPr>
          <w:rFonts w:cs="Calibri"/>
          <w:b/>
          <w:bCs/>
          <w:color w:val="000000"/>
        </w:rPr>
        <w:tab/>
      </w:r>
      <w:r>
        <w:t>iGCSE Chemistry/2007/s/Paper 1/</w:t>
      </w:r>
    </w:p>
    <w:p w14:paraId="259D4452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366AC2">
        <w:rPr>
          <w:noProof/>
        </w:rPr>
        <w:drawing>
          <wp:inline distT="0" distB="0" distL="0" distR="0" wp14:anchorId="05B8CAA0" wp14:editId="1D420A82">
            <wp:extent cx="1781175" cy="1200150"/>
            <wp:effectExtent l="0" t="0" r="9525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55" b="39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78D79" w14:textId="77777777" w:rsidR="008B2BCB" w:rsidRDefault="008B2BCB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921376B" w14:textId="77777777" w:rsidR="008B2BCB" w:rsidRDefault="008B2BCB" w:rsidP="00B512DE">
      <w:pPr>
        <w:spacing w:after="0" w:line="240" w:lineRule="auto"/>
        <w:rPr>
          <w:rFonts w:ascii="Calibri" w:hAnsi="Calibri" w:cs="Calibri"/>
          <w:b/>
          <w:bCs/>
          <w:color w:val="000000"/>
          <w:sz w:val="22"/>
          <w:szCs w:val="22"/>
        </w:rPr>
      </w:pPr>
    </w:p>
    <w:p w14:paraId="1D52CE1D" w14:textId="7AFB6366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16/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Chemistry/2006/w/Paper 1/</w:t>
      </w:r>
    </w:p>
    <w:p w14:paraId="0CB9FD97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B57075">
        <w:rPr>
          <w:noProof/>
        </w:rPr>
        <w:drawing>
          <wp:inline distT="0" distB="0" distL="0" distR="0" wp14:anchorId="0999E16A" wp14:editId="6F695E38">
            <wp:extent cx="1381125" cy="323850"/>
            <wp:effectExtent l="0" t="0" r="9525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09" b="62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2F2B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17/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44186FFE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38508BD2" wp14:editId="0510CC56">
            <wp:extent cx="1838325" cy="333375"/>
            <wp:effectExtent l="0" t="0" r="9525" b="9525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4" t="39771" b="43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D4846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18/</w:t>
      </w:r>
      <w:r>
        <w:rPr>
          <w:rFonts w:cs="Calibri"/>
          <w:b/>
          <w:bCs/>
          <w:color w:val="000000"/>
        </w:rPr>
        <w:tab/>
      </w:r>
      <w:r>
        <w:t>iGCSE Chemistry/2006/s/Paper 1/</w:t>
      </w:r>
    </w:p>
    <w:p w14:paraId="5F1A9FF0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4F4537">
        <w:rPr>
          <w:noProof/>
        </w:rPr>
        <w:drawing>
          <wp:inline distT="0" distB="0" distL="0" distR="0" wp14:anchorId="707BB8EF" wp14:editId="5572A3C8">
            <wp:extent cx="1781175" cy="400050"/>
            <wp:effectExtent l="0" t="0" r="9525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011" b="16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6936E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19/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Chemistry/2005/w/Paper 1/</w:t>
      </w:r>
    </w:p>
    <w:p w14:paraId="2F02A340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  <w:rPr>
          <w:noProof/>
        </w:rPr>
      </w:pPr>
      <w:r w:rsidRPr="00D31E5B">
        <w:rPr>
          <w:noProof/>
        </w:rPr>
        <w:drawing>
          <wp:inline distT="0" distB="0" distL="0" distR="0" wp14:anchorId="2A020C58" wp14:editId="2BA059E5">
            <wp:extent cx="1333500" cy="3810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6" b="7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A23F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20/</w:t>
      </w:r>
      <w:r>
        <w:rPr>
          <w:rFonts w:cs="Calibri"/>
          <w:b/>
          <w:bCs/>
          <w:color w:val="000000"/>
        </w:rPr>
        <w:tab/>
      </w:r>
      <w:r>
        <w:t>iGCSE Chemistry/2005/s/Paper 1/</w:t>
      </w:r>
    </w:p>
    <w:p w14:paraId="3E86161D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380E90">
        <w:rPr>
          <w:noProof/>
        </w:rPr>
        <w:drawing>
          <wp:inline distT="0" distB="0" distL="0" distR="0" wp14:anchorId="41A57C6F" wp14:editId="04A38ACA">
            <wp:extent cx="1524000" cy="676275"/>
            <wp:effectExtent l="0" t="0" r="0" b="9525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802" b="5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B3E76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21/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7F680C3B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11102068" wp14:editId="32B7F206">
            <wp:extent cx="1524000" cy="3048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8" b="64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A2BB1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22/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  <w:bookmarkStart w:id="0" w:name="_GoBack"/>
      <w:bookmarkEnd w:id="0"/>
    </w:p>
    <w:p w14:paraId="7C5B13AB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55CCAB84" wp14:editId="27DCD0E7">
            <wp:extent cx="1524000" cy="1905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8" b="5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E7650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23/</w:t>
      </w:r>
      <w:r>
        <w:rPr>
          <w:rFonts w:cs="Calibri"/>
          <w:b/>
          <w:bCs/>
          <w:color w:val="000000"/>
        </w:rPr>
        <w:tab/>
      </w:r>
      <w:r>
        <w:t>iGCSE Chemistry/2004/s/Paper 1/</w:t>
      </w:r>
    </w:p>
    <w:p w14:paraId="3EDDCA2E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AF69ED">
        <w:rPr>
          <w:noProof/>
        </w:rPr>
        <w:drawing>
          <wp:inline distT="0" distB="0" distL="0" distR="0" wp14:anchorId="5D47019D" wp14:editId="0815B9C2">
            <wp:extent cx="1524000" cy="24765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23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22EDC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24/</w:t>
      </w:r>
      <w:r>
        <w:rPr>
          <w:rFonts w:cs="Calibri"/>
          <w:b/>
          <w:bCs/>
          <w:color w:val="000000"/>
        </w:rPr>
        <w:tab/>
      </w:r>
      <w:r>
        <w:t>iGCSE Chemistry/2003/s/Paper 1/</w:t>
      </w:r>
    </w:p>
    <w:p w14:paraId="31EC9A32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F57509">
        <w:rPr>
          <w:noProof/>
        </w:rPr>
        <w:drawing>
          <wp:inline distT="0" distB="0" distL="0" distR="0" wp14:anchorId="4483F329" wp14:editId="22AEEA84">
            <wp:extent cx="1838325" cy="217714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79" b="64128"/>
                    <a:stretch/>
                  </pic:blipFill>
                  <pic:spPr bwMode="auto">
                    <a:xfrm>
                      <a:off x="0" y="0"/>
                      <a:ext cx="1838325" cy="2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435B2" w14:textId="77777777" w:rsidR="008B2BCB" w:rsidRDefault="008B2BCB" w:rsidP="00B512DE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25/</w:t>
      </w:r>
      <w:r>
        <w:rPr>
          <w:rFonts w:cs="Calibri"/>
          <w:b/>
          <w:bCs/>
          <w:color w:val="000000"/>
        </w:rPr>
        <w:tab/>
      </w:r>
      <w:r>
        <w:rPr>
          <w:noProof/>
        </w:rPr>
        <w:t>iGCSE Chemistry/2002/w/Paper 1/</w:t>
      </w:r>
    </w:p>
    <w:p w14:paraId="39ECDD15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8919A0">
        <w:rPr>
          <w:noProof/>
        </w:rPr>
        <w:drawing>
          <wp:inline distT="0" distB="0" distL="0" distR="0" wp14:anchorId="452BB5D3" wp14:editId="38EB2D47">
            <wp:extent cx="1352550" cy="428625"/>
            <wp:effectExtent l="0" t="0" r="0" b="9525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0" b="57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A4C4A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26/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0D7D8EAC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3134DD87" wp14:editId="54234AA0">
            <wp:extent cx="1438275" cy="219075"/>
            <wp:effectExtent l="0" t="0" r="9525" b="9525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4" b="6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72385" w14:textId="77777777" w:rsidR="008B2BCB" w:rsidRDefault="008B2BCB" w:rsidP="00B512DE">
      <w:pPr>
        <w:spacing w:after="0" w:line="240" w:lineRule="auto"/>
      </w:pPr>
      <w:r>
        <w:rPr>
          <w:rFonts w:ascii="Calibri" w:hAnsi="Calibri" w:cs="Calibri"/>
          <w:b/>
          <w:bCs/>
          <w:color w:val="000000"/>
          <w:sz w:val="22"/>
          <w:szCs w:val="22"/>
        </w:rPr>
        <w:t>Q# 27/</w:t>
      </w:r>
      <w:r>
        <w:rPr>
          <w:rFonts w:cs="Calibri"/>
          <w:b/>
          <w:bCs/>
          <w:color w:val="000000"/>
        </w:rPr>
        <w:tab/>
      </w:r>
      <w:r>
        <w:t>iGCSE Chemistry/2002/s/Paper 1/</w:t>
      </w:r>
    </w:p>
    <w:p w14:paraId="6C7A6048" w14:textId="77777777" w:rsidR="008B2BCB" w:rsidRPr="001D31F3" w:rsidRDefault="008B2BCB" w:rsidP="00B512DE">
      <w:pPr>
        <w:tabs>
          <w:tab w:val="left" w:pos="1302"/>
        </w:tabs>
        <w:spacing w:after="0" w:line="240" w:lineRule="auto"/>
        <w:ind w:left="392"/>
      </w:pPr>
      <w:r w:rsidRPr="007F1773">
        <w:rPr>
          <w:noProof/>
        </w:rPr>
        <w:drawing>
          <wp:inline distT="0" distB="0" distL="0" distR="0" wp14:anchorId="68F2BA02" wp14:editId="042CCB78">
            <wp:extent cx="1485900" cy="275771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1" t="39513" b="49709"/>
                    <a:stretch/>
                  </pic:blipFill>
                  <pic:spPr bwMode="auto">
                    <a:xfrm>
                      <a:off x="0" y="0"/>
                      <a:ext cx="1485900" cy="27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67B40" w14:textId="77777777" w:rsidR="008B2BCB" w:rsidRPr="008D30BA" w:rsidRDefault="008B2BCB" w:rsidP="00301366">
      <w:pPr>
        <w:spacing w:after="0" w:line="240" w:lineRule="auto"/>
      </w:pPr>
    </w:p>
    <w:sectPr w:rsidR="008B2BCB" w:rsidRPr="008D30BA" w:rsidSect="008B2BCB">
      <w:type w:val="continuous"/>
      <w:pgSz w:w="11906" w:h="16838"/>
      <w:pgMar w:top="709" w:right="1440" w:bottom="567" w:left="567" w:header="284" w:footer="44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51B23C" w14:textId="77777777" w:rsidR="00A557FF" w:rsidRDefault="00A557FF" w:rsidP="006B1F1E">
      <w:pPr>
        <w:spacing w:after="0" w:line="240" w:lineRule="auto"/>
      </w:pPr>
      <w:r>
        <w:separator/>
      </w:r>
    </w:p>
  </w:endnote>
  <w:endnote w:type="continuationSeparator" w:id="0">
    <w:p w14:paraId="29F6C910" w14:textId="77777777" w:rsidR="00A557FF" w:rsidRDefault="00A557FF" w:rsidP="006B1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29E64F" w14:textId="77777777" w:rsidR="008C6E4B" w:rsidRDefault="008C6E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F43F0" w14:textId="77777777" w:rsidR="006B1F1E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4384" behindDoc="1" locked="0" layoutInCell="1" allowOverlap="1" wp14:anchorId="2AF86252" wp14:editId="15E0B34A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1457682369"/>
        <w:docPartObj>
          <w:docPartGallery w:val="Page Numbers (Bottom of Page)"/>
          <w:docPartUnique/>
        </w:docPartObj>
      </w:sdtPr>
      <w:sdtEndPr/>
      <w:sdtContent>
        <w:sdt>
          <w:sdtPr>
            <w:id w:val="1992285457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4022B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8D4D8F" w14:textId="77777777" w:rsidR="00E1431A" w:rsidRPr="007635AF" w:rsidRDefault="007635AF" w:rsidP="007635AF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2336" behindDoc="1" locked="0" layoutInCell="1" allowOverlap="1" wp14:anchorId="684AED01" wp14:editId="1D733860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EndPr/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463D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5ADF6" w14:textId="77777777" w:rsidR="00A557FF" w:rsidRDefault="00A557FF" w:rsidP="006B1F1E">
      <w:pPr>
        <w:spacing w:after="0" w:line="240" w:lineRule="auto"/>
      </w:pPr>
      <w:r>
        <w:separator/>
      </w:r>
    </w:p>
  </w:footnote>
  <w:footnote w:type="continuationSeparator" w:id="0">
    <w:p w14:paraId="15961906" w14:textId="77777777" w:rsidR="00A557FF" w:rsidRDefault="00A557FF" w:rsidP="006B1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96113F" w14:textId="77777777" w:rsidR="008C6E4B" w:rsidRDefault="008C6E4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A7F71" w14:textId="77777777" w:rsidR="008C6E4B" w:rsidRDefault="008C6E4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C450D" w14:textId="77777777" w:rsidR="00E1431A" w:rsidRDefault="00E1431A" w:rsidP="00CD5E48">
    <w:pPr>
      <w:pStyle w:val="Header"/>
      <w:spacing w:after="0" w:line="240" w:lineRule="auto"/>
    </w:pPr>
    <w:r>
      <w:t>Name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B68"/>
    <w:rsid w:val="00045B2C"/>
    <w:rsid w:val="00062595"/>
    <w:rsid w:val="000773E1"/>
    <w:rsid w:val="000970E2"/>
    <w:rsid w:val="000975D3"/>
    <w:rsid w:val="000A02CB"/>
    <w:rsid w:val="000B02DC"/>
    <w:rsid w:val="001337EC"/>
    <w:rsid w:val="00133AA5"/>
    <w:rsid w:val="00164385"/>
    <w:rsid w:val="0017630A"/>
    <w:rsid w:val="00185164"/>
    <w:rsid w:val="00196317"/>
    <w:rsid w:val="001A1BB2"/>
    <w:rsid w:val="001C75B8"/>
    <w:rsid w:val="001F1086"/>
    <w:rsid w:val="001F1812"/>
    <w:rsid w:val="001F1A3C"/>
    <w:rsid w:val="00225E31"/>
    <w:rsid w:val="002316CD"/>
    <w:rsid w:val="002667F5"/>
    <w:rsid w:val="00295AB3"/>
    <w:rsid w:val="002B4B1C"/>
    <w:rsid w:val="002C6F96"/>
    <w:rsid w:val="002E0856"/>
    <w:rsid w:val="002E0F1D"/>
    <w:rsid w:val="002F0DEF"/>
    <w:rsid w:val="00301366"/>
    <w:rsid w:val="00305BA5"/>
    <w:rsid w:val="00326876"/>
    <w:rsid w:val="003316D5"/>
    <w:rsid w:val="003808D0"/>
    <w:rsid w:val="00386FF6"/>
    <w:rsid w:val="004022B7"/>
    <w:rsid w:val="00447C0A"/>
    <w:rsid w:val="00456D8F"/>
    <w:rsid w:val="004B0EDB"/>
    <w:rsid w:val="004B2561"/>
    <w:rsid w:val="004B484B"/>
    <w:rsid w:val="004C300F"/>
    <w:rsid w:val="005157AB"/>
    <w:rsid w:val="00524AA3"/>
    <w:rsid w:val="00532AF3"/>
    <w:rsid w:val="005527CB"/>
    <w:rsid w:val="00562653"/>
    <w:rsid w:val="00584653"/>
    <w:rsid w:val="005A0E77"/>
    <w:rsid w:val="005E3012"/>
    <w:rsid w:val="005E34C1"/>
    <w:rsid w:val="005E5816"/>
    <w:rsid w:val="005F592F"/>
    <w:rsid w:val="00607C55"/>
    <w:rsid w:val="00610D27"/>
    <w:rsid w:val="00613EF8"/>
    <w:rsid w:val="00635BEE"/>
    <w:rsid w:val="00691729"/>
    <w:rsid w:val="006A73EB"/>
    <w:rsid w:val="006B1F1E"/>
    <w:rsid w:val="006C1F1F"/>
    <w:rsid w:val="006E11A9"/>
    <w:rsid w:val="00735E1D"/>
    <w:rsid w:val="00737EFF"/>
    <w:rsid w:val="00755B75"/>
    <w:rsid w:val="00755BA3"/>
    <w:rsid w:val="007635AF"/>
    <w:rsid w:val="00767B61"/>
    <w:rsid w:val="00793507"/>
    <w:rsid w:val="007B757A"/>
    <w:rsid w:val="007D4BC0"/>
    <w:rsid w:val="007F1A72"/>
    <w:rsid w:val="00820A96"/>
    <w:rsid w:val="008447F9"/>
    <w:rsid w:val="00846530"/>
    <w:rsid w:val="008765DD"/>
    <w:rsid w:val="008832CE"/>
    <w:rsid w:val="00885058"/>
    <w:rsid w:val="00891325"/>
    <w:rsid w:val="008919A0"/>
    <w:rsid w:val="008B2BCB"/>
    <w:rsid w:val="008C408B"/>
    <w:rsid w:val="008C6E4B"/>
    <w:rsid w:val="008D30BA"/>
    <w:rsid w:val="008D572B"/>
    <w:rsid w:val="00906E8A"/>
    <w:rsid w:val="00917207"/>
    <w:rsid w:val="009305AF"/>
    <w:rsid w:val="00936A85"/>
    <w:rsid w:val="00937C0F"/>
    <w:rsid w:val="00953DF5"/>
    <w:rsid w:val="00987748"/>
    <w:rsid w:val="009A1433"/>
    <w:rsid w:val="009B6E6B"/>
    <w:rsid w:val="009B724C"/>
    <w:rsid w:val="00A4520F"/>
    <w:rsid w:val="00A557FF"/>
    <w:rsid w:val="00A70A79"/>
    <w:rsid w:val="00A90A9C"/>
    <w:rsid w:val="00A94A7B"/>
    <w:rsid w:val="00AE1B68"/>
    <w:rsid w:val="00AE542B"/>
    <w:rsid w:val="00AF6759"/>
    <w:rsid w:val="00B053C1"/>
    <w:rsid w:val="00B57075"/>
    <w:rsid w:val="00B60E6F"/>
    <w:rsid w:val="00B7079D"/>
    <w:rsid w:val="00B9601C"/>
    <w:rsid w:val="00BD7195"/>
    <w:rsid w:val="00BE352D"/>
    <w:rsid w:val="00C150C6"/>
    <w:rsid w:val="00C341BF"/>
    <w:rsid w:val="00C6218F"/>
    <w:rsid w:val="00C65275"/>
    <w:rsid w:val="00CA2AF2"/>
    <w:rsid w:val="00CA5C14"/>
    <w:rsid w:val="00CB5175"/>
    <w:rsid w:val="00CB595D"/>
    <w:rsid w:val="00CD5E48"/>
    <w:rsid w:val="00D31E5B"/>
    <w:rsid w:val="00D83D39"/>
    <w:rsid w:val="00DB103B"/>
    <w:rsid w:val="00DB7BA5"/>
    <w:rsid w:val="00E1431A"/>
    <w:rsid w:val="00E463D3"/>
    <w:rsid w:val="00E546E9"/>
    <w:rsid w:val="00E85437"/>
    <w:rsid w:val="00E87F0C"/>
    <w:rsid w:val="00EA77C5"/>
    <w:rsid w:val="00ED640C"/>
    <w:rsid w:val="00EE7EA5"/>
    <w:rsid w:val="00EF6C09"/>
    <w:rsid w:val="00F03B76"/>
    <w:rsid w:val="00F20713"/>
    <w:rsid w:val="00F4683F"/>
    <w:rsid w:val="00F56A07"/>
    <w:rsid w:val="00FC0EA9"/>
    <w:rsid w:val="00FC33D8"/>
    <w:rsid w:val="00FD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6CD37"/>
  <w15:chartTrackingRefBased/>
  <w15:docId w15:val="{E349DCEC-27CB-42F3-A8F0-337A8AFA0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CA" w:eastAsia="en-CA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63D3"/>
  </w:style>
  <w:style w:type="paragraph" w:styleId="Heading1">
    <w:name w:val="heading 1"/>
    <w:basedOn w:val="Normal"/>
    <w:next w:val="Normal"/>
    <w:link w:val="Heading1Char"/>
    <w:uiPriority w:val="9"/>
    <w:qFormat/>
    <w:rsid w:val="00E463D3"/>
    <w:pPr>
      <w:keepNext/>
      <w:keepLines/>
      <w:pBdr>
        <w:bottom w:val="single" w:sz="4" w:space="1" w:color="5B9BD5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463D3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463D3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463D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463D3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463D3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463D3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463D3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463D3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6876"/>
    <w:rPr>
      <w:rFonts w:ascii="Tahoma" w:eastAsia="Malgun Gothic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463D3"/>
    <w:rPr>
      <w:rFonts w:asciiTheme="majorHAnsi" w:eastAsiaTheme="majorEastAsia" w:hAnsiTheme="majorHAnsi" w:cstheme="majorBidi"/>
      <w:color w:val="2E74B5" w:themeColor="accent1" w:themeShade="BF"/>
      <w:sz w:val="36"/>
      <w:szCs w:val="36"/>
    </w:rPr>
  </w:style>
  <w:style w:type="paragraph" w:styleId="Header">
    <w:name w:val="header"/>
    <w:basedOn w:val="Normal"/>
    <w:link w:val="Head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6B1F1E"/>
    <w:rPr>
      <w:sz w:val="2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6B1F1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6B1F1E"/>
    <w:rPr>
      <w:sz w:val="22"/>
      <w:szCs w:val="22"/>
      <w:lang w:eastAsia="ko-KR"/>
    </w:rPr>
  </w:style>
  <w:style w:type="character" w:styleId="Hyperlink">
    <w:name w:val="Hyperlink"/>
    <w:uiPriority w:val="99"/>
    <w:unhideWhenUsed/>
    <w:rsid w:val="00755B75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463D3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463D3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463D3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463D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463D3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463D3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463D3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463D3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463D3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E463D3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E463D3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463D3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E463D3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E463D3"/>
    <w:rPr>
      <w:b/>
      <w:bCs/>
    </w:rPr>
  </w:style>
  <w:style w:type="character" w:styleId="Emphasis">
    <w:name w:val="Emphasis"/>
    <w:basedOn w:val="DefaultParagraphFont"/>
    <w:uiPriority w:val="20"/>
    <w:qFormat/>
    <w:rsid w:val="00E463D3"/>
    <w:rPr>
      <w:i/>
      <w:iCs/>
    </w:rPr>
  </w:style>
  <w:style w:type="paragraph" w:styleId="NoSpacing">
    <w:name w:val="No Spacing"/>
    <w:uiPriority w:val="1"/>
    <w:qFormat/>
    <w:rsid w:val="00E463D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463D3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463D3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63D3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63D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E463D3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E463D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E463D3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E463D3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E463D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63D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6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4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header" Target="header3.xm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image" Target="media/image31.emf"/><Relationship Id="rId47" Type="http://schemas.openxmlformats.org/officeDocument/2006/relationships/image" Target="media/image36.emf"/><Relationship Id="rId50" Type="http://schemas.openxmlformats.org/officeDocument/2006/relationships/image" Target="media/image39.emf"/><Relationship Id="rId55" Type="http://schemas.openxmlformats.org/officeDocument/2006/relationships/image" Target="media/image44.emf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emf"/><Relationship Id="rId41" Type="http://schemas.openxmlformats.org/officeDocument/2006/relationships/image" Target="media/image30.emf"/><Relationship Id="rId54" Type="http://schemas.openxmlformats.org/officeDocument/2006/relationships/image" Target="media/image43.emf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45" Type="http://schemas.openxmlformats.org/officeDocument/2006/relationships/image" Target="media/image34.emf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header" Target="header2.xml"/><Relationship Id="rId49" Type="http://schemas.openxmlformats.org/officeDocument/2006/relationships/image" Target="media/image38.emf"/><Relationship Id="rId57" Type="http://schemas.openxmlformats.org/officeDocument/2006/relationships/image" Target="media/image46.emf"/><Relationship Id="rId61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5.emf"/><Relationship Id="rId44" Type="http://schemas.openxmlformats.org/officeDocument/2006/relationships/image" Target="media/image33.emf"/><Relationship Id="rId52" Type="http://schemas.openxmlformats.org/officeDocument/2006/relationships/image" Target="media/image41.emf"/><Relationship Id="rId60" Type="http://schemas.openxmlformats.org/officeDocument/2006/relationships/image" Target="media/image4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header" Target="header1.xml"/><Relationship Id="rId43" Type="http://schemas.openxmlformats.org/officeDocument/2006/relationships/image" Target="media/image32.emf"/><Relationship Id="rId48" Type="http://schemas.openxmlformats.org/officeDocument/2006/relationships/image" Target="media/image37.emf"/><Relationship Id="rId56" Type="http://schemas.openxmlformats.org/officeDocument/2006/relationships/image" Target="media/image45.emf"/><Relationship Id="rId8" Type="http://schemas.openxmlformats.org/officeDocument/2006/relationships/image" Target="media/image2.emf"/><Relationship Id="rId51" Type="http://schemas.openxmlformats.org/officeDocument/2006/relationships/image" Target="media/image40.emf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footer" Target="footer2.xml"/><Relationship Id="rId46" Type="http://schemas.openxmlformats.org/officeDocument/2006/relationships/image" Target="media/image35.emf"/><Relationship Id="rId59" Type="http://schemas.openxmlformats.org/officeDocument/2006/relationships/image" Target="media/image48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29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2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ashing%20NEW\Documents\Custom%20Office%20Templates\Smashing%20worksheet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A46ECF-F5E0-4404-80C6-BA83AB5F6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Smashing worksheet v2.dotx</Template>
  <TotalTime>0</TotalTime>
  <Pages>13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Smashing NEW</dc:creator>
  <cp:keywords/>
  <cp:lastModifiedBy>Paddy Smashing</cp:lastModifiedBy>
  <cp:revision>3</cp:revision>
  <dcterms:created xsi:type="dcterms:W3CDTF">2018-03-26T07:34:00Z</dcterms:created>
  <dcterms:modified xsi:type="dcterms:W3CDTF">2018-03-26T07:39:00Z</dcterms:modified>
</cp:coreProperties>
</file>