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085FF" w14:textId="406296D0" w:rsidR="00DB7BA5" w:rsidRDefault="00DE76D9" w:rsidP="00DE76D9">
      <w:pPr>
        <w:pStyle w:val="Heading1"/>
      </w:pPr>
      <w:proofErr w:type="spellStart"/>
      <w:r>
        <w:t>iG</w:t>
      </w:r>
      <w:proofErr w:type="spellEnd"/>
      <w:r>
        <w:t xml:space="preserve"> Chem 7 EQ P6 15w to 01w 353marks</w:t>
      </w:r>
    </w:p>
    <w:p w14:paraId="75653B3C" w14:textId="046E7CE7" w:rsidR="00DE76D9" w:rsidRDefault="00DD1427" w:rsidP="00301366">
      <w:pPr>
        <w:spacing w:after="0" w:line="240" w:lineRule="auto"/>
      </w:pPr>
      <w:r>
        <w:rPr>
          <w:noProof/>
        </w:rPr>
        <w:drawing>
          <wp:inline distT="0" distB="0" distL="0" distR="0" wp14:anchorId="1DBA518F" wp14:editId="1A48D074">
            <wp:extent cx="6908800" cy="4093029"/>
            <wp:effectExtent l="0" t="0" r="6350" b="3175"/>
            <wp:docPr id="165" name="Chart 16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655DB11A" w14:textId="4FE3D0BD" w:rsidR="00DD1427" w:rsidRDefault="00043F2A" w:rsidP="00301366">
      <w:pPr>
        <w:spacing w:after="0" w:line="240" w:lineRule="auto"/>
      </w:pPr>
      <w:r w:rsidRPr="00043F2A">
        <w:rPr>
          <w:noProof/>
        </w:rPr>
        <w:drawing>
          <wp:inline distT="0" distB="0" distL="0" distR="0" wp14:anchorId="660ADDD5" wp14:editId="7B1E8D1F">
            <wp:extent cx="6168572" cy="4971657"/>
            <wp:effectExtent l="0" t="0" r="3810" b="635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94"/>
                    <a:stretch/>
                  </pic:blipFill>
                  <pic:spPr bwMode="auto">
                    <a:xfrm>
                      <a:off x="0" y="0"/>
                      <a:ext cx="6174736" cy="49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BCB08" w14:textId="0E0A8E88" w:rsidR="00043F2A" w:rsidRDefault="00043F2A" w:rsidP="00301366">
      <w:pPr>
        <w:spacing w:after="0" w:line="240" w:lineRule="auto"/>
      </w:pPr>
      <w:r w:rsidRPr="00043F2A">
        <w:rPr>
          <w:noProof/>
        </w:rPr>
        <w:lastRenderedPageBreak/>
        <w:drawing>
          <wp:inline distT="0" distB="0" distL="0" distR="0" wp14:anchorId="5663E8C8" wp14:editId="191863A8">
            <wp:extent cx="6285865" cy="3198114"/>
            <wp:effectExtent l="0" t="0" r="635" b="254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319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6C222" w14:textId="77777777" w:rsidR="00043F2A" w:rsidRDefault="00043F2A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6C70882D" w14:textId="40206A9C" w:rsidR="00B86363" w:rsidRPr="00C47B5B" w:rsidRDefault="00B86363" w:rsidP="00B86363">
      <w:pPr>
        <w:spacing w:after="0" w:line="240" w:lineRule="auto"/>
      </w:pPr>
      <w:bookmarkStart w:id="0" w:name="_GoBack"/>
      <w:bookmarkEnd w:id="0"/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1/</w:t>
      </w:r>
      <w:r w:rsidRPr="00057E3A">
        <w:rPr>
          <w:rFonts w:cs="Calibri"/>
          <w:b/>
          <w:color w:val="000000"/>
        </w:rPr>
        <w:tab/>
      </w:r>
      <w:r>
        <w:t>iGCSE Chem/2015/w/Paper 62/</w:t>
      </w:r>
    </w:p>
    <w:p w14:paraId="342520A2" w14:textId="39EB4D41" w:rsidR="00B86363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2B27F5DB" wp14:editId="37955324">
            <wp:extent cx="6524305" cy="2728686"/>
            <wp:effectExtent l="0" t="0" r="0" b="0"/>
            <wp:docPr id="163" name="Picture 163" descr="C:\Users\Paddy Smashing\AppData\Roaming\M8 Software\Spartan_Data\Clips\OL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C:\Users\Paddy Smashing\AppData\Roaming\M8 Software\Spartan_Data\Clips\OL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1351"/>
                    <a:stretch/>
                  </pic:blipFill>
                  <pic:spPr bwMode="auto">
                    <a:xfrm>
                      <a:off x="0" y="0"/>
                      <a:ext cx="6524625" cy="27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F9C25" w14:textId="289E06D6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51790FB1" wp14:editId="41FDC94D">
            <wp:extent cx="6285824" cy="6483985"/>
            <wp:effectExtent l="0" t="0" r="1270" b="0"/>
            <wp:docPr id="166" name="Picture 166" descr="C:\Users\Paddy Smashing\AppData\Roaming\M8 Software\Spartan_Data\Clips\OL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C:\Users\Paddy Smashing\AppData\Roaming\M8 Software\Spartan_Data\Clips\OL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41"/>
                    <a:stretch/>
                  </pic:blipFill>
                  <pic:spPr bwMode="auto">
                    <a:xfrm>
                      <a:off x="0" y="0"/>
                      <a:ext cx="6285865" cy="648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1B980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6BA10167" wp14:editId="1ABFB70B">
            <wp:extent cx="6629400" cy="9239250"/>
            <wp:effectExtent l="0" t="0" r="0" b="0"/>
            <wp:docPr id="162" name="Picture 162" descr="C:\Users\Paddy Smashing\AppData\Roaming\M8 Software\Spartan_Data\Clips\OL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 descr="C:\Users\Paddy Smashing\AppData\Roaming\M8 Software\Spartan_Data\Clips\OL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62464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47DDE6C1" wp14:editId="26EA5813">
            <wp:extent cx="6305550" cy="4791075"/>
            <wp:effectExtent l="0" t="0" r="0" b="9525"/>
            <wp:docPr id="161" name="Picture 161" descr="C:\Users\Paddy Smashing\AppData\Roaming\M8 Software\Spartan_Data\Clips\OL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 descr="C:\Users\Paddy Smashing\AppData\Roaming\M8 Software\Spartan_Data\Clips\OL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ECF57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 w:rsidRPr="00057E3A">
        <w:rPr>
          <w:rFonts w:cs="Calibri"/>
          <w:b/>
          <w:color w:val="000000"/>
        </w:rPr>
        <w:tab/>
      </w:r>
      <w:r>
        <w:t>iGCSE Chem/2015s/Paper 6/</w:t>
      </w:r>
    </w:p>
    <w:p w14:paraId="62E53397" w14:textId="27D23450" w:rsidR="00B86363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0741A234" wp14:editId="7319AB7F">
            <wp:extent cx="6505575" cy="4252686"/>
            <wp:effectExtent l="0" t="0" r="0" b="0"/>
            <wp:docPr id="158" name="Picture 158" descr="C:\Users\Paddy Smashing\AppData\Roaming\M8 Software\Spartan_Data\Clips\OL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 descr="C:\Users\Paddy Smashing\AppData\Roaming\M8 Software\Spartan_Data\Clips\OL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06"/>
                    <a:stretch/>
                  </pic:blipFill>
                  <pic:spPr bwMode="auto">
                    <a:xfrm>
                      <a:off x="0" y="0"/>
                      <a:ext cx="6505575" cy="425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D96DC" w14:textId="56082DE0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12D4CABC" wp14:editId="0FA7D0DF">
            <wp:extent cx="6285395" cy="2827655"/>
            <wp:effectExtent l="0" t="0" r="1270" b="0"/>
            <wp:docPr id="170" name="Picture 170" descr="C:\Users\Paddy Smashing\AppData\Roaming\M8 Software\Spartan_Data\Clips\OL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 descr="C:\Users\Paddy Smashing\AppData\Roaming\M8 Software\Spartan_Data\Clips\OL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08"/>
                    <a:stretch/>
                  </pic:blipFill>
                  <pic:spPr bwMode="auto">
                    <a:xfrm>
                      <a:off x="0" y="0"/>
                      <a:ext cx="6285865" cy="282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912C8" w14:textId="3094BBD6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 w:rsidRPr="00057E3A">
        <w:rPr>
          <w:rFonts w:cs="Calibri"/>
          <w:b/>
          <w:color w:val="000000"/>
        </w:rPr>
        <w:tab/>
      </w:r>
      <w:r>
        <w:t>iGCSE Chem/2015march/Paper 6/</w:t>
      </w:r>
    </w:p>
    <w:p w14:paraId="27523DDA" w14:textId="675E8328" w:rsidR="00B86363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01D8BA86" wp14:editId="033E7EB1">
            <wp:extent cx="6523968" cy="6444343"/>
            <wp:effectExtent l="0" t="0" r="0" b="0"/>
            <wp:docPr id="156" name="Picture 156" descr="C:\Users\Paddy Smashing\AppData\Roaming\M8 Software\Spartan_Data\Clips\OL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C:\Users\Paddy Smashing\AppData\Roaming\M8 Software\Spartan_Data\Clips\OL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7788"/>
                    <a:stretch/>
                  </pic:blipFill>
                  <pic:spPr bwMode="auto">
                    <a:xfrm>
                      <a:off x="0" y="0"/>
                      <a:ext cx="6524625" cy="644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A8B05" w14:textId="25B4A329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1DE4185D" wp14:editId="448BADBC">
            <wp:extent cx="6285551" cy="2429329"/>
            <wp:effectExtent l="0" t="0" r="1270" b="9525"/>
            <wp:docPr id="171" name="Picture 171" descr="C:\Users\Paddy Smashing\AppData\Roaming\M8 Software\Spartan_Data\Clips\OL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C:\Users\Paddy Smashing\AppData\Roaming\M8 Software\Spartan_Data\Clips\OL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45"/>
                    <a:stretch/>
                  </pic:blipFill>
                  <pic:spPr bwMode="auto">
                    <a:xfrm>
                      <a:off x="0" y="0"/>
                      <a:ext cx="6285865" cy="24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C14E8" w14:textId="42C7697D" w:rsidR="00B86363" w:rsidRDefault="00B86363" w:rsidP="00B86363">
      <w:pPr>
        <w:tabs>
          <w:tab w:val="left" w:pos="762"/>
        </w:tabs>
        <w:spacing w:after="0" w:line="240" w:lineRule="auto"/>
        <w:ind w:left="116"/>
        <w:rPr>
          <w:noProof/>
        </w:rPr>
      </w:pPr>
      <w:r w:rsidRPr="00C47B5B">
        <w:rPr>
          <w:noProof/>
        </w:rPr>
        <w:drawing>
          <wp:inline distT="0" distB="0" distL="0" distR="0" wp14:anchorId="1E11416E" wp14:editId="74B6CE27">
            <wp:extent cx="6212658" cy="6858040"/>
            <wp:effectExtent l="0" t="0" r="0" b="0"/>
            <wp:docPr id="172" name="Picture 172" descr="C:\Users\Paddy Smashing\AppData\Roaming\M8 Software\Spartan_Data\Clips\OL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 descr="C:\Users\Paddy Smashing\AppData\Roaming\M8 Software\Spartan_Data\Clips\OL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77"/>
                    <a:stretch/>
                  </pic:blipFill>
                  <pic:spPr bwMode="auto">
                    <a:xfrm>
                      <a:off x="0" y="0"/>
                      <a:ext cx="6214434" cy="68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B9AB5" w14:textId="09651750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0BC61DA0" wp14:editId="6A142543">
            <wp:extent cx="6296025" cy="387804"/>
            <wp:effectExtent l="0" t="0" r="0" b="0"/>
            <wp:docPr id="155" name="Picture 155" descr="C:\Users\Paddy Smashing\AppData\Roaming\M8 Software\Spartan_Data\Clips\OL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 descr="C:\Users\Paddy Smashing\AppData\Roaming\M8 Software\Spartan_Data\Clips\OL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86" b="4313"/>
                    <a:stretch/>
                  </pic:blipFill>
                  <pic:spPr bwMode="auto">
                    <a:xfrm>
                      <a:off x="0" y="0"/>
                      <a:ext cx="6296025" cy="38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AC24E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4/</w:t>
      </w:r>
      <w:r w:rsidRPr="00057E3A">
        <w:rPr>
          <w:rFonts w:cs="Calibri"/>
          <w:b/>
          <w:color w:val="000000"/>
        </w:rPr>
        <w:tab/>
      </w:r>
      <w:r>
        <w:t>iGCSE Chem/2014/w/Paper 6/</w:t>
      </w:r>
    </w:p>
    <w:p w14:paraId="5ECD1F26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10312B91" wp14:editId="49610D73">
            <wp:extent cx="6753225" cy="9239250"/>
            <wp:effectExtent l="0" t="0" r="9525" b="0"/>
            <wp:docPr id="153" name="Picture 153" descr="C:\Users\Paddy Smashing\AppData\Roaming\M8 Software\Spartan_Data\Clips\OL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C:\Users\Paddy Smashing\AppData\Roaming\M8 Software\Spartan_Data\Clips\OL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0D575" w14:textId="77777777" w:rsidR="00B86363" w:rsidRPr="00C47B5B" w:rsidRDefault="00B86363" w:rsidP="00B86363">
      <w:pPr>
        <w:spacing w:after="0" w:line="240" w:lineRule="auto"/>
      </w:pPr>
    </w:p>
    <w:p w14:paraId="3279F5D9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2B4DE253" wp14:editId="65F0530E">
            <wp:extent cx="6591300" cy="3476625"/>
            <wp:effectExtent l="0" t="0" r="0" b="9525"/>
            <wp:docPr id="152" name="Picture 152" descr="C:\Users\Paddy Smashing\AppData\Roaming\M8 Software\Spartan_Data\Clips\OL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C:\Users\Paddy Smashing\AppData\Roaming\M8 Software\Spartan_Data\Clips\OL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9418E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 w:rsidRPr="00057E3A">
        <w:rPr>
          <w:rFonts w:cs="Calibri"/>
          <w:b/>
          <w:color w:val="000000"/>
        </w:rPr>
        <w:tab/>
      </w:r>
      <w:r>
        <w:t>iGCSE Chem/2014s/Paper 6/</w:t>
      </w:r>
    </w:p>
    <w:p w14:paraId="28B48F26" w14:textId="6F91A6D4" w:rsidR="00B86363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4FAF362C" wp14:editId="2F28E219">
            <wp:extent cx="6552565" cy="5370286"/>
            <wp:effectExtent l="0" t="0" r="635" b="1905"/>
            <wp:docPr id="150" name="Picture 150" descr="C:\Users\Paddy Smashing\AppData\Roaming\M8 Software\Spartan_Data\Clips\O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C:\Users\Paddy Smashing\AppData\Roaming\M8 Software\Spartan_Data\Clips\OL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1931"/>
                    <a:stretch/>
                  </pic:blipFill>
                  <pic:spPr bwMode="auto">
                    <a:xfrm>
                      <a:off x="0" y="0"/>
                      <a:ext cx="6553200" cy="537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9F3C0" w14:textId="0D6480A5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63A7F283" wp14:editId="2C070EC0">
            <wp:extent cx="6285493" cy="3747407"/>
            <wp:effectExtent l="0" t="0" r="1270" b="5715"/>
            <wp:docPr id="173" name="Picture 173" descr="C:\Users\Paddy Smashing\AppData\Roaming\M8 Software\Spartan_Data\Clips\O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C:\Users\Paddy Smashing\AppData\Roaming\M8 Software\Spartan_Data\Clips\OL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56"/>
                    <a:stretch/>
                  </pic:blipFill>
                  <pic:spPr bwMode="auto">
                    <a:xfrm>
                      <a:off x="0" y="0"/>
                      <a:ext cx="6285865" cy="374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45EE0" w14:textId="44CDED86" w:rsidR="00B86363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0AF8D1BD" wp14:editId="0E130F9A">
            <wp:extent cx="6753225" cy="5617028"/>
            <wp:effectExtent l="0" t="0" r="0" b="3175"/>
            <wp:docPr id="149" name="Picture 149" descr="C:\Users\Paddy Smashing\AppData\Roaming\M8 Software\Spartan_Data\Clips\OL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C:\Users\Paddy Smashing\AppData\Roaming\M8 Software\Spartan_Data\Clips\OL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761"/>
                    <a:stretch/>
                  </pic:blipFill>
                  <pic:spPr bwMode="auto">
                    <a:xfrm>
                      <a:off x="0" y="0"/>
                      <a:ext cx="6753225" cy="561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E051F" w14:textId="3FE40979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2A4C3A21" wp14:editId="583FDE58">
            <wp:extent cx="6285401" cy="3103245"/>
            <wp:effectExtent l="0" t="0" r="1270" b="1905"/>
            <wp:docPr id="174" name="Picture 174" descr="C:\Users\Paddy Smashing\AppData\Roaming\M8 Software\Spartan_Data\Clips\OL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C:\Users\Paddy Smashing\AppData\Roaming\M8 Software\Spartan_Data\Clips\OL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77" b="3365"/>
                    <a:stretch/>
                  </pic:blipFill>
                  <pic:spPr bwMode="auto">
                    <a:xfrm>
                      <a:off x="0" y="0"/>
                      <a:ext cx="6285865" cy="310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88873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 w:rsidRPr="00057E3A">
        <w:rPr>
          <w:rFonts w:cs="Calibri"/>
          <w:b/>
          <w:color w:val="000000"/>
        </w:rPr>
        <w:tab/>
      </w:r>
      <w:r>
        <w:t>iGCSE Chem/2013/w/Paper 6/</w:t>
      </w:r>
    </w:p>
    <w:p w14:paraId="45376BC9" w14:textId="6B288E1C" w:rsidR="00B86363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50B3FE4C" wp14:editId="34B3407D">
            <wp:extent cx="6219274" cy="6008915"/>
            <wp:effectExtent l="0" t="0" r="0" b="0"/>
            <wp:docPr id="146" name="Picture 146" descr="C:\Users\Paddy Smashing\AppData\Roaming\M8 Software\Spartan_Data\Clips\OL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C:\Users\Paddy Smashing\AppData\Roaming\M8 Software\Spartan_Data\Clips\OL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4957"/>
                    <a:stretch/>
                  </pic:blipFill>
                  <pic:spPr bwMode="auto">
                    <a:xfrm>
                      <a:off x="0" y="0"/>
                      <a:ext cx="6219825" cy="600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0C6CE" w14:textId="1CDD91BB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7B2C71F2" wp14:editId="56C17B36">
            <wp:extent cx="5471886" cy="2892961"/>
            <wp:effectExtent l="0" t="0" r="0" b="3175"/>
            <wp:docPr id="175" name="Picture 175" descr="C:\Users\Paddy Smashing\AppData\Roaming\M8 Software\Spartan_Data\Clips\OL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C:\Users\Paddy Smashing\AppData\Roaming\M8 Software\Spartan_Data\Clips\OL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09"/>
                    <a:stretch/>
                  </pic:blipFill>
                  <pic:spPr bwMode="auto">
                    <a:xfrm>
                      <a:off x="0" y="0"/>
                      <a:ext cx="5475017" cy="289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EC6D9" w14:textId="3C032446" w:rsidR="00B86363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4EAD1A9F" wp14:editId="76629B73">
            <wp:extent cx="5718628" cy="6740571"/>
            <wp:effectExtent l="0" t="0" r="0" b="3175"/>
            <wp:docPr id="145" name="Picture 145" descr="C:\Users\Paddy Smashing\AppData\Roaming\M8 Software\Spartan_Data\Clips\OL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C:\Users\Paddy Smashing\AppData\Roaming\M8 Software\Spartan_Data\Clips\OL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5356"/>
                    <a:stretch/>
                  </pic:blipFill>
                  <pic:spPr bwMode="auto">
                    <a:xfrm>
                      <a:off x="0" y="0"/>
                      <a:ext cx="5728080" cy="675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360C7" w14:textId="5B01DD5E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719658FB" wp14:editId="5223950F">
            <wp:extent cx="5972175" cy="1922236"/>
            <wp:effectExtent l="0" t="0" r="0" b="1905"/>
            <wp:docPr id="176" name="Picture 176" descr="C:\Users\Paddy Smashing\AppData\Roaming\M8 Software\Spartan_Data\Clips\OL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C:\Users\Paddy Smashing\AppData\Roaming\M8 Software\Spartan_Data\Clips\OL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68" b="4050"/>
                    <a:stretch/>
                  </pic:blipFill>
                  <pic:spPr bwMode="auto">
                    <a:xfrm>
                      <a:off x="0" y="0"/>
                      <a:ext cx="5972175" cy="192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F61F3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 w:rsidRPr="00057E3A">
        <w:rPr>
          <w:rFonts w:cs="Calibri"/>
          <w:b/>
          <w:color w:val="000000"/>
        </w:rPr>
        <w:tab/>
      </w:r>
      <w:r>
        <w:t>iGCSE Chem/2013/w/Paper 6/</w:t>
      </w:r>
    </w:p>
    <w:p w14:paraId="6AAD8F80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603D7441" wp14:editId="68934979">
            <wp:extent cx="5995684" cy="4093029"/>
            <wp:effectExtent l="0" t="0" r="5080" b="3175"/>
            <wp:docPr id="143" name="Picture 143" descr="C:\Users\Paddy Smashing\AppData\Roaming\M8 Software\Spartan_Data\Clips\OL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C:\Users\Paddy Smashing\AppData\Roaming\M8 Software\Spartan_Data\Clips\OL1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879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714D1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 w:rsidRPr="00057E3A">
        <w:rPr>
          <w:rFonts w:cs="Calibri"/>
          <w:b/>
          <w:color w:val="000000"/>
        </w:rPr>
        <w:tab/>
      </w:r>
      <w:r>
        <w:t>iGCSE Chem/2012/w/Paper 6/</w:t>
      </w:r>
    </w:p>
    <w:p w14:paraId="50965E4E" w14:textId="3E9BAB9B" w:rsidR="00B86363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4B66F75C" wp14:editId="77717881">
            <wp:extent cx="6056705" cy="3236686"/>
            <wp:effectExtent l="0" t="0" r="1270" b="190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44"/>
                    <a:stretch/>
                  </pic:blipFill>
                  <pic:spPr bwMode="auto">
                    <a:xfrm>
                      <a:off x="0" y="0"/>
                      <a:ext cx="6057900" cy="323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331B9" w14:textId="66AEA878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5581FA0E" wp14:editId="4A3F0CBE">
            <wp:extent cx="5885709" cy="2960914"/>
            <wp:effectExtent l="0" t="0" r="127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57" b="6546"/>
                    <a:stretch/>
                  </pic:blipFill>
                  <pic:spPr bwMode="auto">
                    <a:xfrm>
                      <a:off x="0" y="0"/>
                      <a:ext cx="5901270" cy="296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CC202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688DC8FE" wp14:editId="31C003EB">
            <wp:extent cx="6210217" cy="6690995"/>
            <wp:effectExtent l="0" t="0" r="635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" b="5695"/>
                    <a:stretch/>
                  </pic:blipFill>
                  <pic:spPr bwMode="auto">
                    <a:xfrm>
                      <a:off x="0" y="0"/>
                      <a:ext cx="6210300" cy="669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BA13E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0BCF7FF6" wp14:editId="326CCA79">
            <wp:extent cx="6400800" cy="813435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" b="4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58B2F" w14:textId="26FEF41A" w:rsidR="00B86363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12A05016" wp14:editId="49139EAA">
            <wp:extent cx="5867400" cy="1117600"/>
            <wp:effectExtent l="0" t="0" r="0" b="635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86"/>
                    <a:stretch/>
                  </pic:blipFill>
                  <pic:spPr bwMode="auto">
                    <a:xfrm>
                      <a:off x="0" y="0"/>
                      <a:ext cx="58674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74E15" w14:textId="4DAB3DCA" w:rsidR="00F124E6" w:rsidRPr="00C47B5B" w:rsidRDefault="00F124E6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3D6E5722" wp14:editId="5F81F08F">
            <wp:extent cx="5867400" cy="909411"/>
            <wp:effectExtent l="0" t="0" r="0" b="508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62" b="17900"/>
                    <a:stretch/>
                  </pic:blipFill>
                  <pic:spPr bwMode="auto">
                    <a:xfrm>
                      <a:off x="0" y="0"/>
                      <a:ext cx="5867400" cy="90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964BD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 w:rsidRPr="00057E3A">
        <w:rPr>
          <w:rFonts w:cs="Calibri"/>
          <w:b/>
          <w:color w:val="000000"/>
        </w:rPr>
        <w:tab/>
      </w:r>
      <w:r>
        <w:t>iGCSE Chem/2012s/Paper 6/</w:t>
      </w:r>
      <w:r w:rsidRPr="00C47B5B">
        <w:t xml:space="preserve"> Q2</w:t>
      </w:r>
    </w:p>
    <w:p w14:paraId="48DA7842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7DDC1C0D" wp14:editId="002D1B7C">
            <wp:extent cx="6438900" cy="521970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44E67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5D8401CB" wp14:editId="0B2A11DB">
            <wp:extent cx="6096000" cy="6154057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0"/>
                    <a:stretch/>
                  </pic:blipFill>
                  <pic:spPr bwMode="auto">
                    <a:xfrm>
                      <a:off x="0" y="0"/>
                      <a:ext cx="6096000" cy="615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07166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 w:rsidRPr="00057E3A">
        <w:rPr>
          <w:rFonts w:cs="Calibri"/>
          <w:b/>
          <w:color w:val="000000"/>
        </w:rPr>
        <w:tab/>
      </w:r>
      <w:r>
        <w:t>iGCSE Chem/2011s/Paper 6/</w:t>
      </w:r>
    </w:p>
    <w:p w14:paraId="758B47CB" w14:textId="1659C16F" w:rsidR="00B86363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071F0D2F" wp14:editId="78A87BAC">
            <wp:extent cx="6096000" cy="740228"/>
            <wp:effectExtent l="0" t="0" r="0" b="317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" b="86110"/>
                    <a:stretch/>
                  </pic:blipFill>
                  <pic:spPr bwMode="auto">
                    <a:xfrm>
                      <a:off x="0" y="0"/>
                      <a:ext cx="6096000" cy="74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E88D5" w14:textId="1658BBC1" w:rsidR="00F124E6" w:rsidRDefault="00F124E6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138EA4B0" wp14:editId="13D90FF3">
            <wp:extent cx="5167086" cy="2608245"/>
            <wp:effectExtent l="0" t="0" r="0" b="190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06" b="32398"/>
                    <a:stretch/>
                  </pic:blipFill>
                  <pic:spPr bwMode="auto">
                    <a:xfrm>
                      <a:off x="0" y="0"/>
                      <a:ext cx="5174215" cy="261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787C5" w14:textId="0B31EA66" w:rsidR="00F124E6" w:rsidRPr="00C47B5B" w:rsidRDefault="00F124E6" w:rsidP="00B86363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14FA1250" wp14:editId="3657C9D5">
            <wp:extent cx="6095774" cy="1732462"/>
            <wp:effectExtent l="0" t="0" r="635" b="127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19" b="1405"/>
                    <a:stretch/>
                  </pic:blipFill>
                  <pic:spPr bwMode="auto">
                    <a:xfrm>
                      <a:off x="0" y="0"/>
                      <a:ext cx="6096000" cy="173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E3AFE" w14:textId="1939449A" w:rsidR="00B86363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14FDDF19" wp14:editId="6378A4F8">
            <wp:extent cx="6241142" cy="4585784"/>
            <wp:effectExtent l="0" t="0" r="7620" b="571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80"/>
                    <a:stretch/>
                  </pic:blipFill>
                  <pic:spPr bwMode="auto">
                    <a:xfrm>
                      <a:off x="0" y="0"/>
                      <a:ext cx="6245221" cy="458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97B92" w14:textId="51F00F51" w:rsidR="00F124E6" w:rsidRDefault="00F124E6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18860474" wp14:editId="53D0A98C">
            <wp:extent cx="6282770" cy="3367314"/>
            <wp:effectExtent l="0" t="0" r="3810" b="508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16" b="10149"/>
                    <a:stretch/>
                  </pic:blipFill>
                  <pic:spPr bwMode="auto">
                    <a:xfrm>
                      <a:off x="0" y="0"/>
                      <a:ext cx="6285865" cy="336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86D7F" w14:textId="5CDBFDC6" w:rsidR="00F124E6" w:rsidRPr="00C47B5B" w:rsidRDefault="00F124E6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7EA371B0" wp14:editId="0A51ED5B">
            <wp:extent cx="6284290" cy="375013"/>
            <wp:effectExtent l="0" t="0" r="2540" b="635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54" b="4378"/>
                    <a:stretch/>
                  </pic:blipFill>
                  <pic:spPr bwMode="auto">
                    <a:xfrm>
                      <a:off x="0" y="0"/>
                      <a:ext cx="6285865" cy="37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A130B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 w:rsidRPr="00057E3A">
        <w:rPr>
          <w:rFonts w:cs="Calibri"/>
          <w:b/>
          <w:color w:val="000000"/>
        </w:rPr>
        <w:tab/>
      </w:r>
      <w:r>
        <w:t>iGCSE Chem/2010/w/Paper 6/</w:t>
      </w:r>
    </w:p>
    <w:p w14:paraId="65F94EB5" w14:textId="13DF48AB" w:rsidR="00B86363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2C940E63" wp14:editId="0A679EA9">
            <wp:extent cx="6210021" cy="5138057"/>
            <wp:effectExtent l="0" t="0" r="635" b="571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89"/>
                    <a:stretch/>
                  </pic:blipFill>
                  <pic:spPr bwMode="auto">
                    <a:xfrm>
                      <a:off x="0" y="0"/>
                      <a:ext cx="6210300" cy="513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37D3E" w14:textId="5772E63C" w:rsidR="00F124E6" w:rsidRDefault="00F124E6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7474A698" wp14:editId="29D5C5AF">
            <wp:extent cx="6210030" cy="3439886"/>
            <wp:effectExtent l="0" t="0" r="635" b="825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82" b="7890"/>
                    <a:stretch/>
                  </pic:blipFill>
                  <pic:spPr bwMode="auto">
                    <a:xfrm>
                      <a:off x="0" y="0"/>
                      <a:ext cx="6210300" cy="344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76FE6" w14:textId="396C8937" w:rsidR="00F124E6" w:rsidRPr="00C47B5B" w:rsidRDefault="00F124E6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13D8DF5F" wp14:editId="29D90960">
            <wp:extent cx="6209665" cy="522514"/>
            <wp:effectExtent l="0" t="0" r="635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47" b="1089"/>
                    <a:stretch/>
                  </pic:blipFill>
                  <pic:spPr bwMode="auto">
                    <a:xfrm>
                      <a:off x="0" y="0"/>
                      <a:ext cx="6210300" cy="52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D5B10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4FE06BFC" wp14:editId="463B2F1F">
            <wp:extent cx="6013949" cy="8708571"/>
            <wp:effectExtent l="0" t="0" r="635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385" cy="871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B2F1B" w14:textId="4B8F686C" w:rsidR="00B86363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3936A833" wp14:editId="23A7D3A8">
            <wp:extent cx="6057900" cy="986971"/>
            <wp:effectExtent l="0" t="0" r="0" b="381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5" b="64289"/>
                    <a:stretch/>
                  </pic:blipFill>
                  <pic:spPr bwMode="auto">
                    <a:xfrm>
                      <a:off x="0" y="0"/>
                      <a:ext cx="6057900" cy="98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5C994" w14:textId="0E332483" w:rsidR="00F124E6" w:rsidRPr="00C47B5B" w:rsidRDefault="00F124E6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5B0C5EB9" wp14:editId="70F4FB2A">
            <wp:extent cx="6057900" cy="1149350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38" r="1585" b="17975"/>
                    <a:stretch/>
                  </pic:blipFill>
                  <pic:spPr bwMode="auto">
                    <a:xfrm>
                      <a:off x="0" y="0"/>
                      <a:ext cx="60579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B04C9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 w:rsidRPr="00057E3A">
        <w:rPr>
          <w:rFonts w:cs="Calibri"/>
          <w:b/>
          <w:color w:val="000000"/>
        </w:rPr>
        <w:tab/>
      </w:r>
      <w:r>
        <w:t>iGCSE Chem/2010s/Paper 6/</w:t>
      </w:r>
    </w:p>
    <w:p w14:paraId="77337506" w14:textId="716B8047" w:rsidR="00B86363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1A9A112B" wp14:editId="259CE15D">
            <wp:extent cx="6133639" cy="8229600"/>
            <wp:effectExtent l="0" t="0" r="635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09"/>
                    <a:stretch/>
                  </pic:blipFill>
                  <pic:spPr bwMode="auto">
                    <a:xfrm>
                      <a:off x="0" y="0"/>
                      <a:ext cx="6134100" cy="823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50786" w14:textId="5B9E7087" w:rsidR="00F124E6" w:rsidRPr="00C47B5B" w:rsidRDefault="00F124E6" w:rsidP="00B86363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684FC481" wp14:editId="4870A797">
            <wp:extent cx="6134100" cy="1152979"/>
            <wp:effectExtent l="0" t="0" r="0" b="9525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73"/>
                    <a:stretch/>
                  </pic:blipFill>
                  <pic:spPr bwMode="auto">
                    <a:xfrm>
                      <a:off x="0" y="0"/>
                      <a:ext cx="6134100" cy="115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D5780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19B99E3D" wp14:editId="00F858E0">
            <wp:extent cx="5905500" cy="661035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287C4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527648E0" wp14:editId="1ED6A41D">
            <wp:extent cx="5791200" cy="447675"/>
            <wp:effectExtent l="0" t="0" r="0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0DAA4" w14:textId="77777777" w:rsidR="00F124E6" w:rsidRDefault="00F124E6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480F41DE" w14:textId="24DA31AF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13/</w:t>
      </w:r>
      <w:r w:rsidRPr="00057E3A">
        <w:rPr>
          <w:rFonts w:cs="Calibri"/>
          <w:b/>
          <w:color w:val="000000"/>
        </w:rPr>
        <w:tab/>
      </w:r>
      <w:r>
        <w:t>iGCSE Chem/2010s/Paper 6/</w:t>
      </w:r>
    </w:p>
    <w:p w14:paraId="0C5ECF6C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2B62B4FE" wp14:editId="04C6408E">
            <wp:extent cx="6210300" cy="5686425"/>
            <wp:effectExtent l="0" t="0" r="0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819AF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14/</w:t>
      </w:r>
      <w:r w:rsidRPr="00057E3A">
        <w:rPr>
          <w:rFonts w:cs="Calibri"/>
          <w:b/>
          <w:color w:val="000000"/>
        </w:rPr>
        <w:tab/>
      </w:r>
      <w:r>
        <w:t>iGCSE Chem/2009/w/Paper 6/</w:t>
      </w:r>
    </w:p>
    <w:p w14:paraId="650E11EF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44A7379D" wp14:editId="5E0D6C6F">
            <wp:extent cx="6210300" cy="338137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" b="8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2E2FA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4405B577" wp14:editId="2A0F7996">
            <wp:extent cx="6057900" cy="895350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B2884" w14:textId="77777777" w:rsidR="00F124E6" w:rsidRDefault="00F124E6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205A72E7" w14:textId="58C0BE23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15/</w:t>
      </w:r>
      <w:r w:rsidRPr="00057E3A">
        <w:rPr>
          <w:rFonts w:cs="Calibri"/>
          <w:b/>
          <w:color w:val="000000"/>
        </w:rPr>
        <w:tab/>
      </w:r>
      <w:r>
        <w:t>iGCSE Chem/2009s/Paper 6/</w:t>
      </w:r>
    </w:p>
    <w:p w14:paraId="48F6D8D7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2EB843CA" wp14:editId="6E0D5D1E">
            <wp:extent cx="6286500" cy="901065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9908A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11BA45B5" wp14:editId="3210E355">
            <wp:extent cx="6400800" cy="767715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ACF34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4CEDFEA8" wp14:editId="614F5782">
            <wp:extent cx="6515100" cy="86487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BEC43" w14:textId="1148993A" w:rsidR="00B86363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3BDD0652" wp14:editId="0B18246F">
            <wp:extent cx="6324600" cy="1161143"/>
            <wp:effectExtent l="0" t="0" r="0" b="127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18"/>
                    <a:stretch/>
                  </pic:blipFill>
                  <pic:spPr bwMode="auto">
                    <a:xfrm>
                      <a:off x="0" y="0"/>
                      <a:ext cx="6324600" cy="116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B1007" w14:textId="74129ABB" w:rsidR="00F124E6" w:rsidRPr="00C47B5B" w:rsidRDefault="00F124E6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08C6EF00" wp14:editId="6F40B204">
            <wp:extent cx="6285849" cy="2874827"/>
            <wp:effectExtent l="0" t="0" r="1270" b="190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68" b="7098"/>
                    <a:stretch/>
                  </pic:blipFill>
                  <pic:spPr bwMode="auto">
                    <a:xfrm>
                      <a:off x="0" y="0"/>
                      <a:ext cx="6285865" cy="287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38F2C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16/</w:t>
      </w:r>
      <w:r w:rsidRPr="00057E3A">
        <w:rPr>
          <w:rFonts w:cs="Calibri"/>
          <w:b/>
          <w:color w:val="000000"/>
        </w:rPr>
        <w:tab/>
      </w:r>
      <w:r>
        <w:t>iGCSE Chem/2008s/Paper 6/</w:t>
      </w:r>
    </w:p>
    <w:p w14:paraId="440853BD" w14:textId="5BA79BC2" w:rsidR="00B86363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54E970BF" wp14:editId="0A579C63">
            <wp:extent cx="6286500" cy="5384800"/>
            <wp:effectExtent l="0" t="0" r="0" b="635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0302"/>
                    <a:stretch/>
                  </pic:blipFill>
                  <pic:spPr bwMode="auto">
                    <a:xfrm>
                      <a:off x="0" y="0"/>
                      <a:ext cx="6286500" cy="53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F5265" w14:textId="0ED8BC45" w:rsidR="00F124E6" w:rsidRPr="00C47B5B" w:rsidRDefault="00F124E6" w:rsidP="00B86363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2BBB52CC" wp14:editId="39CEBFAC">
            <wp:extent cx="6154057" cy="3600675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23"/>
                    <a:stretch/>
                  </pic:blipFill>
                  <pic:spPr bwMode="auto">
                    <a:xfrm>
                      <a:off x="0" y="0"/>
                      <a:ext cx="6156927" cy="360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161D0" w14:textId="4987A574" w:rsidR="00B86363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3785002B" wp14:editId="710216B3">
            <wp:extent cx="5878285" cy="6027663"/>
            <wp:effectExtent l="0" t="0" r="825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2466"/>
                    <a:stretch/>
                  </pic:blipFill>
                  <pic:spPr bwMode="auto">
                    <a:xfrm>
                      <a:off x="0" y="0"/>
                      <a:ext cx="5879944" cy="602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32423" w14:textId="6BEE3A1D" w:rsidR="00F124E6" w:rsidRPr="00C47B5B" w:rsidRDefault="00F124E6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2D385DDA" wp14:editId="678280D8">
            <wp:extent cx="5878195" cy="2387373"/>
            <wp:effectExtent l="0" t="0" r="8255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05" b="4146"/>
                    <a:stretch/>
                  </pic:blipFill>
                  <pic:spPr bwMode="auto">
                    <a:xfrm>
                      <a:off x="0" y="0"/>
                      <a:ext cx="5887486" cy="239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22E79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17/</w:t>
      </w:r>
      <w:r w:rsidRPr="00057E3A">
        <w:rPr>
          <w:rFonts w:cs="Calibri"/>
          <w:b/>
          <w:color w:val="000000"/>
        </w:rPr>
        <w:tab/>
      </w:r>
      <w:r>
        <w:t>iGCSE Chem/2007/w/Paper 6/</w:t>
      </w:r>
    </w:p>
    <w:p w14:paraId="470D9D7E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175C37C8" wp14:editId="1F4CDFA4">
            <wp:extent cx="5878285" cy="4381666"/>
            <wp:effectExtent l="0" t="0" r="825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534" cy="438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FB3D3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18/</w:t>
      </w:r>
      <w:r w:rsidRPr="00057E3A">
        <w:rPr>
          <w:rFonts w:cs="Calibri"/>
          <w:b/>
          <w:color w:val="000000"/>
        </w:rPr>
        <w:tab/>
      </w:r>
      <w:r>
        <w:t>iGCSE Chem/2007/w/Paper 6/</w:t>
      </w:r>
    </w:p>
    <w:p w14:paraId="2282A9AE" w14:textId="6EEA6C37" w:rsidR="00B86363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473BB112" wp14:editId="788FB58E">
            <wp:extent cx="5863772" cy="2544572"/>
            <wp:effectExtent l="0" t="0" r="3810" b="825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" b="69802"/>
                    <a:stretch/>
                  </pic:blipFill>
                  <pic:spPr bwMode="auto">
                    <a:xfrm>
                      <a:off x="0" y="0"/>
                      <a:ext cx="5867524" cy="25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4663A1" w14:textId="5168F5D2" w:rsidR="00F124E6" w:rsidRPr="00C47B5B" w:rsidRDefault="00F124E6" w:rsidP="00B86363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42AB6D6E" wp14:editId="6229BF16">
            <wp:extent cx="6210212" cy="6313714"/>
            <wp:effectExtent l="0" t="0" r="635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91" b="1044"/>
                    <a:stretch/>
                  </pic:blipFill>
                  <pic:spPr bwMode="auto">
                    <a:xfrm>
                      <a:off x="0" y="0"/>
                      <a:ext cx="6210300" cy="631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42DCA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4DCC27A2" wp14:editId="2C19500A">
            <wp:extent cx="5943600" cy="6238875"/>
            <wp:effectExtent l="0" t="0" r="0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D4CFD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19/</w:t>
      </w:r>
      <w:r w:rsidRPr="00057E3A">
        <w:rPr>
          <w:rFonts w:cs="Calibri"/>
          <w:b/>
          <w:color w:val="000000"/>
        </w:rPr>
        <w:tab/>
      </w:r>
      <w:r>
        <w:t>iGCSE Chem/2007s/Paper 6/</w:t>
      </w:r>
    </w:p>
    <w:p w14:paraId="108F5F01" w14:textId="08A34ECD" w:rsidR="00B86363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62204F78" wp14:editId="0762581F">
            <wp:extent cx="6038850" cy="2699657"/>
            <wp:effectExtent l="0" t="0" r="0" b="571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654"/>
                    <a:stretch/>
                  </pic:blipFill>
                  <pic:spPr bwMode="auto">
                    <a:xfrm>
                      <a:off x="0" y="0"/>
                      <a:ext cx="6038850" cy="269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2C59E" w14:textId="7734329C" w:rsidR="00F124E6" w:rsidRPr="00C47B5B" w:rsidRDefault="00F124E6" w:rsidP="00B86363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28868063" wp14:editId="7056E0B3">
            <wp:extent cx="6038850" cy="5675993"/>
            <wp:effectExtent l="0" t="0" r="0" b="127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15" b="1283"/>
                    <a:stretch/>
                  </pic:blipFill>
                  <pic:spPr bwMode="auto">
                    <a:xfrm>
                      <a:off x="0" y="0"/>
                      <a:ext cx="6038850" cy="567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C5BB7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63FB29D1" wp14:editId="35801C9B">
            <wp:extent cx="5895975" cy="3943350"/>
            <wp:effectExtent l="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757B8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0ED62C72" wp14:editId="4973C57D">
            <wp:extent cx="6305550" cy="75438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CF852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796C2F76" wp14:editId="4665C704">
            <wp:extent cx="5848350" cy="13716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F50C1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4990B5C0" wp14:editId="4F9963A9">
            <wp:extent cx="5829300" cy="1285875"/>
            <wp:effectExtent l="0" t="0" r="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9FCC3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20/</w:t>
      </w:r>
      <w:r w:rsidRPr="00057E3A">
        <w:rPr>
          <w:rFonts w:cs="Calibri"/>
          <w:b/>
          <w:color w:val="000000"/>
        </w:rPr>
        <w:tab/>
      </w:r>
      <w:r>
        <w:t>iGCSE Chem/2007s/Paper 6/</w:t>
      </w:r>
    </w:p>
    <w:p w14:paraId="73A8F757" w14:textId="1342F623" w:rsidR="00B86363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4A912D3A" wp14:editId="5C94825B">
            <wp:extent cx="5791200" cy="4910181"/>
            <wp:effectExtent l="0" t="0" r="0" b="508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" b="41325"/>
                    <a:stretch/>
                  </pic:blipFill>
                  <pic:spPr bwMode="auto">
                    <a:xfrm>
                      <a:off x="0" y="0"/>
                      <a:ext cx="5795357" cy="491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965D9" w14:textId="36F4F419" w:rsidR="00F124E6" w:rsidRDefault="00F124E6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6E453ABF" wp14:editId="7B4E3088">
            <wp:extent cx="5921828" cy="3243124"/>
            <wp:effectExtent l="0" t="0" r="317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86"/>
                    <a:stretch/>
                  </pic:blipFill>
                  <pic:spPr bwMode="auto">
                    <a:xfrm>
                      <a:off x="0" y="0"/>
                      <a:ext cx="5938693" cy="32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2C053" w14:textId="0C7B5CEF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6F4FEEDC" wp14:editId="688B691A">
            <wp:extent cx="6076950" cy="615315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8F0D2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21/</w:t>
      </w:r>
      <w:r w:rsidRPr="00057E3A">
        <w:rPr>
          <w:rFonts w:cs="Calibri"/>
          <w:b/>
          <w:color w:val="000000"/>
        </w:rPr>
        <w:tab/>
      </w:r>
      <w:r>
        <w:t>iGCSE Chem/2006/w/Paper 6/</w:t>
      </w:r>
    </w:p>
    <w:p w14:paraId="6A6B5266" w14:textId="7EFC7320" w:rsidR="00B86363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474BFBF6" wp14:editId="0964F4F4">
            <wp:extent cx="6248400" cy="2989943"/>
            <wp:effectExtent l="0" t="0" r="0" b="127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002"/>
                    <a:stretch/>
                  </pic:blipFill>
                  <pic:spPr bwMode="auto">
                    <a:xfrm>
                      <a:off x="0" y="0"/>
                      <a:ext cx="6248400" cy="298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98AF6" w14:textId="75B4CE6A" w:rsidR="00F124E6" w:rsidRPr="00C47B5B" w:rsidRDefault="00F124E6" w:rsidP="00B86363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345FAA8D" wp14:editId="2F71A9CD">
            <wp:extent cx="5762172" cy="4738480"/>
            <wp:effectExtent l="0" t="0" r="0" b="508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21" b="915"/>
                    <a:stretch/>
                  </pic:blipFill>
                  <pic:spPr bwMode="auto">
                    <a:xfrm>
                      <a:off x="0" y="0"/>
                      <a:ext cx="5765422" cy="474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44F00B" w14:textId="46ECC247" w:rsidR="00B86363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365664A4" wp14:editId="21ECFBD5">
            <wp:extent cx="5791200" cy="4908732"/>
            <wp:effectExtent l="0" t="0" r="0" b="635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0648"/>
                    <a:stretch/>
                  </pic:blipFill>
                  <pic:spPr bwMode="auto">
                    <a:xfrm>
                      <a:off x="0" y="0"/>
                      <a:ext cx="5803651" cy="491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5FBAF" w14:textId="28F50C8B" w:rsidR="00F124E6" w:rsidRPr="00C47B5B" w:rsidRDefault="00F124E6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5BEEEB2A" wp14:editId="7ABDB39E">
            <wp:extent cx="6096000" cy="3337379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52" b="1312"/>
                    <a:stretch/>
                  </pic:blipFill>
                  <pic:spPr bwMode="auto">
                    <a:xfrm>
                      <a:off x="0" y="0"/>
                      <a:ext cx="6096000" cy="333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9996F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22/</w:t>
      </w:r>
      <w:r w:rsidRPr="00057E3A">
        <w:rPr>
          <w:rFonts w:cs="Calibri"/>
          <w:b/>
          <w:color w:val="000000"/>
        </w:rPr>
        <w:tab/>
      </w:r>
      <w:r>
        <w:t>iGCSE Chem/2006s/Paper 6/</w:t>
      </w:r>
    </w:p>
    <w:p w14:paraId="003FFD16" w14:textId="04AD1357" w:rsidR="00B86363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124CE5E7" wp14:editId="009AB13C">
            <wp:extent cx="6191250" cy="4717143"/>
            <wp:effectExtent l="0" t="0" r="0" b="762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41"/>
                    <a:stretch/>
                  </pic:blipFill>
                  <pic:spPr bwMode="auto">
                    <a:xfrm>
                      <a:off x="0" y="0"/>
                      <a:ext cx="6191250" cy="471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B9697" w14:textId="635D2294" w:rsidR="00F124E6" w:rsidRPr="00C47B5B" w:rsidRDefault="00F124E6" w:rsidP="00B86363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07046E32" wp14:editId="2A348AAB">
            <wp:extent cx="6191250" cy="3477532"/>
            <wp:effectExtent l="0" t="0" r="0" b="889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83"/>
                    <a:stretch/>
                  </pic:blipFill>
                  <pic:spPr bwMode="auto">
                    <a:xfrm>
                      <a:off x="0" y="0"/>
                      <a:ext cx="6191250" cy="347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CEC97" w14:textId="03D872EB" w:rsidR="00B86363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7F41D42E" wp14:editId="7363EA15">
            <wp:extent cx="6181725" cy="4876800"/>
            <wp:effectExtent l="0" t="0" r="952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69"/>
                    <a:stretch/>
                  </pic:blipFill>
                  <pic:spPr bwMode="auto">
                    <a:xfrm>
                      <a:off x="0" y="0"/>
                      <a:ext cx="61817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D663B" w14:textId="7A07BC7F" w:rsidR="00F124E6" w:rsidRPr="00C47B5B" w:rsidRDefault="00F124E6" w:rsidP="00B86363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15D756E4" wp14:editId="70D3E60A">
            <wp:extent cx="6181725" cy="3789136"/>
            <wp:effectExtent l="0" t="0" r="0" b="190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54"/>
                    <a:stretch/>
                  </pic:blipFill>
                  <pic:spPr bwMode="auto">
                    <a:xfrm>
                      <a:off x="0" y="0"/>
                      <a:ext cx="6181725" cy="378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D2E28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146F9674" wp14:editId="4E327846">
            <wp:extent cx="6190697" cy="3846286"/>
            <wp:effectExtent l="0" t="0" r="635" b="190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2" r="2098" b="4839"/>
                    <a:stretch/>
                  </pic:blipFill>
                  <pic:spPr bwMode="auto">
                    <a:xfrm>
                      <a:off x="0" y="0"/>
                      <a:ext cx="6191250" cy="38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07978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422F15B8" wp14:editId="59C012FC">
            <wp:extent cx="6133685" cy="7938770"/>
            <wp:effectExtent l="0" t="0" r="635" b="508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" b="2743"/>
                    <a:stretch/>
                  </pic:blipFill>
                  <pic:spPr bwMode="auto">
                    <a:xfrm>
                      <a:off x="0" y="0"/>
                      <a:ext cx="6134100" cy="793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0A844" w14:textId="44343343" w:rsidR="00B86363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5D42A526" wp14:editId="6A569348">
            <wp:extent cx="6105525" cy="1698171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287"/>
                    <a:stretch/>
                  </pic:blipFill>
                  <pic:spPr bwMode="auto">
                    <a:xfrm>
                      <a:off x="0" y="0"/>
                      <a:ext cx="6105525" cy="169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F7C6A" w14:textId="7E74B7A2" w:rsidR="00F124E6" w:rsidRPr="00C47B5B" w:rsidRDefault="00F124E6" w:rsidP="00B86363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5EB5CCD8" wp14:editId="06FB988D">
            <wp:extent cx="6104708" cy="3265714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69" b="2413"/>
                    <a:stretch/>
                  </pic:blipFill>
                  <pic:spPr bwMode="auto">
                    <a:xfrm>
                      <a:off x="0" y="0"/>
                      <a:ext cx="6105525" cy="326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BD2E2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23/</w:t>
      </w:r>
      <w:r w:rsidRPr="00057E3A">
        <w:rPr>
          <w:rFonts w:cs="Calibri"/>
          <w:b/>
          <w:color w:val="000000"/>
        </w:rPr>
        <w:tab/>
      </w:r>
      <w:r>
        <w:t>iGCSE Chem/2005/w/Paper 6/</w:t>
      </w:r>
    </w:p>
    <w:p w14:paraId="57B60B4E" w14:textId="41C871AA" w:rsidR="00B86363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3DEA0699" wp14:editId="57B02C31">
            <wp:extent cx="6495031" cy="5791200"/>
            <wp:effectExtent l="0" t="0" r="127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04"/>
                    <a:stretch/>
                  </pic:blipFill>
                  <pic:spPr bwMode="auto">
                    <a:xfrm>
                      <a:off x="0" y="0"/>
                      <a:ext cx="6496050" cy="579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D6FCF" w14:textId="1B772501" w:rsidR="00F124E6" w:rsidRPr="00C47B5B" w:rsidRDefault="00F124E6" w:rsidP="00B86363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44D351CF" wp14:editId="5F8E78FB">
            <wp:extent cx="6285401" cy="650875"/>
            <wp:effectExtent l="0" t="0" r="127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97"/>
                    <a:stretch/>
                  </pic:blipFill>
                  <pic:spPr bwMode="auto">
                    <a:xfrm>
                      <a:off x="0" y="0"/>
                      <a:ext cx="6285865" cy="65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C9C0E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25684FAC" wp14:editId="2DC54D41">
            <wp:extent cx="6057900" cy="786765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BB46F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0531934E" wp14:editId="59ECBEE6">
            <wp:extent cx="5981700" cy="91821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5B6CE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6A6453CB" wp14:editId="25EF9593">
            <wp:extent cx="5867400" cy="33909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2C452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24/</w:t>
      </w:r>
      <w:r w:rsidRPr="00057E3A">
        <w:rPr>
          <w:rFonts w:cs="Calibri"/>
          <w:b/>
          <w:color w:val="000000"/>
        </w:rPr>
        <w:tab/>
      </w:r>
      <w:r>
        <w:t>iGCSE Chem/2005s/Paper 6/</w:t>
      </w:r>
    </w:p>
    <w:p w14:paraId="73923C34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7349E16C" wp14:editId="7459CED6">
            <wp:extent cx="6229350" cy="570547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" b="1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1C230" w14:textId="77777777" w:rsidR="00F124E6" w:rsidRDefault="00F124E6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4C1C7C7F" w14:textId="77C4140A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25/</w:t>
      </w:r>
      <w:r w:rsidRPr="00057E3A">
        <w:rPr>
          <w:rFonts w:cs="Calibri"/>
          <w:b/>
          <w:color w:val="000000"/>
        </w:rPr>
        <w:tab/>
      </w:r>
      <w:r>
        <w:t>iGCSE Chem/2004/w/Paper 6/</w:t>
      </w:r>
    </w:p>
    <w:p w14:paraId="7BE0EA60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3460E972" wp14:editId="04E87E14">
            <wp:extent cx="6286500" cy="92202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C142C" w14:textId="77777777" w:rsidR="00F124E6" w:rsidRDefault="00F124E6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7E8C67B2" w14:textId="4DC37D55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26/</w:t>
      </w:r>
      <w:r w:rsidRPr="00057E3A">
        <w:rPr>
          <w:rFonts w:cs="Calibri"/>
          <w:b/>
          <w:color w:val="000000"/>
        </w:rPr>
        <w:tab/>
      </w:r>
      <w:r>
        <w:t>iGCSE Chem/2004s/Paper 6/</w:t>
      </w:r>
    </w:p>
    <w:p w14:paraId="6B731D8F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66397990" wp14:editId="45F98146">
            <wp:extent cx="6391275" cy="319087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1E791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27/</w:t>
      </w:r>
      <w:r w:rsidRPr="00057E3A">
        <w:rPr>
          <w:rFonts w:cs="Calibri"/>
          <w:b/>
          <w:color w:val="000000"/>
        </w:rPr>
        <w:tab/>
      </w:r>
      <w:r>
        <w:t>iGCSE Chem/2004s/Paper 6/</w:t>
      </w:r>
    </w:p>
    <w:p w14:paraId="0D5D7FD1" w14:textId="7B830BC0" w:rsidR="00B86363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0FE12CDB" wp14:editId="21EB2868">
            <wp:extent cx="6390903" cy="6153694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3" b="1615"/>
                    <a:stretch/>
                  </pic:blipFill>
                  <pic:spPr bwMode="auto">
                    <a:xfrm>
                      <a:off x="0" y="0"/>
                      <a:ext cx="6391275" cy="615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D3C1B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28/</w:t>
      </w:r>
      <w:r w:rsidRPr="00057E3A">
        <w:rPr>
          <w:rFonts w:cs="Calibri"/>
          <w:b/>
          <w:color w:val="000000"/>
        </w:rPr>
        <w:tab/>
      </w:r>
      <w:r>
        <w:t>iGCSE Chem/2003/w/Paper 6/</w:t>
      </w:r>
    </w:p>
    <w:p w14:paraId="4BF7C714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447D94E0" wp14:editId="20C524E0">
            <wp:extent cx="6210300" cy="57340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D19FC" w14:textId="112BEF5D" w:rsidR="00B86363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46247480" wp14:editId="50092D25">
            <wp:extent cx="6209520" cy="2452914"/>
            <wp:effectExtent l="0" t="0" r="1270" b="508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825"/>
                    <a:stretch/>
                  </pic:blipFill>
                  <pic:spPr bwMode="auto">
                    <a:xfrm>
                      <a:off x="0" y="0"/>
                      <a:ext cx="6210300" cy="245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A7356" w14:textId="23779F0F" w:rsidR="00F124E6" w:rsidRPr="00C47B5B" w:rsidRDefault="00F124E6" w:rsidP="00B86363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3F1DBCBE" wp14:editId="5F39BEE9">
            <wp:extent cx="6210300" cy="6977743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52"/>
                    <a:stretch/>
                  </pic:blipFill>
                  <pic:spPr bwMode="auto">
                    <a:xfrm>
                      <a:off x="0" y="0"/>
                      <a:ext cx="6210300" cy="697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AE2F0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3E1BE3B1" wp14:editId="4EFAE2D4">
            <wp:extent cx="6324600" cy="86868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0FDE9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09DCBD94" wp14:editId="74619314">
            <wp:extent cx="6296025" cy="355282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99CA0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29/</w:t>
      </w:r>
      <w:r w:rsidRPr="00057E3A">
        <w:rPr>
          <w:rFonts w:cs="Calibri"/>
          <w:b/>
          <w:color w:val="000000"/>
        </w:rPr>
        <w:tab/>
      </w:r>
      <w:r>
        <w:t>iGCSE Chem/2003s/Paper 6/</w:t>
      </w:r>
    </w:p>
    <w:p w14:paraId="4D7A7CD1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5E546EEF" wp14:editId="1746C51C">
            <wp:extent cx="6448425" cy="5805714"/>
            <wp:effectExtent l="0" t="0" r="0" b="508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0"/>
                    <a:stretch/>
                  </pic:blipFill>
                  <pic:spPr bwMode="auto">
                    <a:xfrm>
                      <a:off x="0" y="0"/>
                      <a:ext cx="6448425" cy="580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33DD5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2E5C56BD" wp14:editId="277862DC">
            <wp:extent cx="6477000" cy="77724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80166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50754F5D" wp14:editId="3F727A87">
            <wp:extent cx="6515100" cy="94297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" b="2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A8AFD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25D35B6B" wp14:editId="3866F190">
            <wp:extent cx="6496050" cy="20193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2B2B9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30/</w:t>
      </w:r>
      <w:r w:rsidRPr="00057E3A">
        <w:rPr>
          <w:rFonts w:cs="Calibri"/>
          <w:b/>
          <w:color w:val="000000"/>
        </w:rPr>
        <w:tab/>
      </w:r>
      <w:r>
        <w:t>iGCSE Chem/2003s/Paper 6/</w:t>
      </w:r>
    </w:p>
    <w:p w14:paraId="4C1F407E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604DE50C" wp14:editId="2758DEFE">
            <wp:extent cx="6429375" cy="697230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A0115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176F83C1" wp14:editId="2C1E2F8C">
            <wp:extent cx="6486525" cy="586740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85E44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31/</w:t>
      </w:r>
      <w:r w:rsidRPr="00057E3A">
        <w:rPr>
          <w:rFonts w:cs="Calibri"/>
          <w:b/>
          <w:color w:val="000000"/>
        </w:rPr>
        <w:tab/>
      </w:r>
      <w:r>
        <w:t>iGCSE Chem/2002/w/Paper 6/</w:t>
      </w:r>
    </w:p>
    <w:p w14:paraId="3315362A" w14:textId="37CDCC1A" w:rsidR="00B86363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1D12DCB0" wp14:editId="2A6EBAA8">
            <wp:extent cx="5544457" cy="3633989"/>
            <wp:effectExtent l="0" t="0" r="0" b="508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62"/>
                    <a:stretch/>
                  </pic:blipFill>
                  <pic:spPr bwMode="auto">
                    <a:xfrm>
                      <a:off x="0" y="0"/>
                      <a:ext cx="5557267" cy="36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BE04D" w14:textId="6178E886" w:rsidR="00043F2A" w:rsidRPr="00C47B5B" w:rsidRDefault="00043F2A" w:rsidP="00B86363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767D54F0" wp14:editId="70E54529">
            <wp:extent cx="6134100" cy="1977572"/>
            <wp:effectExtent l="0" t="0" r="0" b="381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60"/>
                    <a:stretch/>
                  </pic:blipFill>
                  <pic:spPr bwMode="auto">
                    <a:xfrm>
                      <a:off x="0" y="0"/>
                      <a:ext cx="6134100" cy="197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CBAC78" w14:textId="4EAB24EB" w:rsidR="00B86363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29D9D17E" wp14:editId="09774FC1">
            <wp:extent cx="6171632" cy="7373257"/>
            <wp:effectExtent l="0" t="0" r="63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28"/>
                    <a:stretch/>
                  </pic:blipFill>
                  <pic:spPr bwMode="auto">
                    <a:xfrm>
                      <a:off x="0" y="0"/>
                      <a:ext cx="6172200" cy="737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4297C" w14:textId="18A832EC" w:rsidR="00043F2A" w:rsidRPr="00C47B5B" w:rsidRDefault="00043F2A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07B6360B" wp14:editId="3D3B7426">
            <wp:extent cx="6172200" cy="1045029"/>
            <wp:effectExtent l="0" t="0" r="0" b="317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94" b="2235"/>
                    <a:stretch/>
                  </pic:blipFill>
                  <pic:spPr bwMode="auto">
                    <a:xfrm>
                      <a:off x="0" y="0"/>
                      <a:ext cx="6172200" cy="104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44ECF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32/</w:t>
      </w:r>
      <w:r w:rsidRPr="00057E3A">
        <w:rPr>
          <w:rFonts w:cs="Calibri"/>
          <w:b/>
          <w:color w:val="000000"/>
        </w:rPr>
        <w:tab/>
      </w:r>
      <w:r>
        <w:t>iGCSE Chem/2002s/Paper 6/</w:t>
      </w:r>
    </w:p>
    <w:p w14:paraId="04675D85" w14:textId="77777777" w:rsidR="00B86363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41869155" wp14:editId="62825241">
            <wp:extent cx="6086475" cy="720090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04585" w14:textId="58E5D69E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3C9A626D" wp14:editId="75B1113C">
            <wp:extent cx="5950857" cy="9517759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575" cy="952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77811" w14:textId="77777777" w:rsidR="00DE76D9" w:rsidRDefault="00DE76D9" w:rsidP="00301366">
      <w:pPr>
        <w:spacing w:after="0" w:line="240" w:lineRule="auto"/>
      </w:pPr>
    </w:p>
    <w:p w14:paraId="5979FF9E" w14:textId="24EF1BDE" w:rsidR="00DE76D9" w:rsidRDefault="00B86363" w:rsidP="00043F2A">
      <w:pPr>
        <w:pStyle w:val="Heading1"/>
      </w:pPr>
      <w:r>
        <w:lastRenderedPageBreak/>
        <w:t>Mark Scheme</w:t>
      </w:r>
      <w:r w:rsidRPr="00B86363">
        <w:t xml:space="preserve"> </w:t>
      </w:r>
      <w:proofErr w:type="spellStart"/>
      <w:r>
        <w:t>iG</w:t>
      </w:r>
      <w:proofErr w:type="spellEnd"/>
      <w:r>
        <w:t xml:space="preserve"> Chem 7 EQ P6 15w to 01w 353marks</w:t>
      </w:r>
    </w:p>
    <w:p w14:paraId="5E1DE070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 w:rsidRPr="00057E3A">
        <w:rPr>
          <w:rFonts w:cs="Calibri"/>
          <w:b/>
          <w:color w:val="000000"/>
        </w:rPr>
        <w:tab/>
      </w:r>
      <w:r>
        <w:t>iGCSE Chem/2015/w/Paper 62/</w:t>
      </w:r>
    </w:p>
    <w:p w14:paraId="3B3819C1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346259AF" wp14:editId="51E2A38E">
            <wp:extent cx="6802937" cy="2706739"/>
            <wp:effectExtent l="0" t="0" r="0" b="0"/>
            <wp:docPr id="160" name="Picture 160" descr="C:\Users\Paddy Smashing\AppData\Roaming\M8 Software\Spartan_Data\Clips\OL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C:\Users\Paddy Smashing\AppData\Roaming\M8 Software\Spartan_Data\Clips\OL43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334" cy="270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0DE9F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68302623" wp14:editId="3B475FF4">
            <wp:extent cx="6677025" cy="1273086"/>
            <wp:effectExtent l="0" t="0" r="0" b="3810"/>
            <wp:docPr id="159" name="Picture 159" descr="C:\Users\Paddy Smashing\AppData\Roaming\M8 Software\Spartan_Data\Clips\OL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 descr="C:\Users\Paddy Smashing\AppData\Roaming\M8 Software\Spartan_Data\Clips\OL44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416" cy="128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96DFA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 w:rsidRPr="00057E3A">
        <w:rPr>
          <w:rFonts w:cs="Calibri"/>
          <w:b/>
          <w:color w:val="000000"/>
        </w:rPr>
        <w:tab/>
      </w:r>
      <w:r>
        <w:t>iGCSE Chem/2015s/Paper 6/</w:t>
      </w:r>
    </w:p>
    <w:p w14:paraId="27ECDF2C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559EF60E" wp14:editId="4E526BD3">
            <wp:extent cx="6677025" cy="2609850"/>
            <wp:effectExtent l="0" t="0" r="9525" b="0"/>
            <wp:docPr id="157" name="Picture 157" descr="C:\Users\Paddy Smashing\AppData\Roaming\M8 Software\Spartan_Data\Clips\OL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 descr="C:\Users\Paddy Smashing\AppData\Roaming\M8 Software\Spartan_Data\Clips\OL89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A5C2C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 w:rsidRPr="00057E3A">
        <w:rPr>
          <w:rFonts w:cs="Calibri"/>
          <w:b/>
          <w:color w:val="000000"/>
        </w:rPr>
        <w:tab/>
      </w:r>
      <w:r>
        <w:t>iGCSE Chem/2015march/Paper 6/</w:t>
      </w:r>
    </w:p>
    <w:p w14:paraId="6AEEDEDF" w14:textId="1E8CB1B5" w:rsidR="00B86363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4AFF5757" wp14:editId="7BCDED10">
            <wp:extent cx="6515100" cy="1524000"/>
            <wp:effectExtent l="0" t="0" r="0" b="0"/>
            <wp:docPr id="154" name="Picture 154" descr="C:\Users\Paddy Smashing\AppData\Roaming\M8 Software\Spartan_Data\Clips\OL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 descr="C:\Users\Paddy Smashing\AppData\Roaming\M8 Software\Spartan_Data\Clips\OL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74"/>
                    <a:stretch/>
                  </pic:blipFill>
                  <pic:spPr bwMode="auto">
                    <a:xfrm>
                      <a:off x="0" y="0"/>
                      <a:ext cx="65151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A21F5" w14:textId="4C456621" w:rsidR="00043F2A" w:rsidRPr="00C47B5B" w:rsidRDefault="00043F2A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1D6BEDB0" wp14:editId="5AC87AF9">
            <wp:extent cx="6285466" cy="3527607"/>
            <wp:effectExtent l="0" t="0" r="1270" b="0"/>
            <wp:docPr id="203" name="Picture 203" descr="C:\Users\Paddy Smashing\AppData\Roaming\M8 Software\Spartan_Data\Clips\OL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 descr="C:\Users\Paddy Smashing\AppData\Roaming\M8 Software\Spartan_Data\Clips\OL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38"/>
                    <a:stretch/>
                  </pic:blipFill>
                  <pic:spPr bwMode="auto">
                    <a:xfrm>
                      <a:off x="0" y="0"/>
                      <a:ext cx="6285865" cy="352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8F783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 w:rsidRPr="00057E3A">
        <w:rPr>
          <w:rFonts w:cs="Calibri"/>
          <w:b/>
          <w:color w:val="000000"/>
        </w:rPr>
        <w:tab/>
      </w:r>
      <w:r>
        <w:t>iGCSE Chem/2014/w/Paper 6/</w:t>
      </w:r>
    </w:p>
    <w:p w14:paraId="4C6C4903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1C5D7106" wp14:editId="47C5C0A8">
            <wp:extent cx="6534150" cy="3209925"/>
            <wp:effectExtent l="0" t="0" r="0" b="9525"/>
            <wp:docPr id="151" name="Picture 151" descr="C:\Users\Paddy Smashing\AppData\Roaming\M8 Software\Spartan_Data\Clips\OL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C:\Users\Paddy Smashing\AppData\Roaming\M8 Software\Spartan_Data\Clips\OL24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9CB8F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 w:rsidRPr="00057E3A">
        <w:rPr>
          <w:rFonts w:cs="Calibri"/>
          <w:b/>
          <w:color w:val="000000"/>
        </w:rPr>
        <w:tab/>
      </w:r>
      <w:r>
        <w:t>iGCSE Chem/2014s/Paper 6/</w:t>
      </w:r>
    </w:p>
    <w:p w14:paraId="51431420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087CBFD5" wp14:editId="34D7F6D7">
            <wp:extent cx="6515100" cy="1524000"/>
            <wp:effectExtent l="0" t="0" r="0" b="0"/>
            <wp:docPr id="148" name="Picture 148" descr="C:\Users\Paddy Smashing\AppData\Roaming\M8 Software\Spartan_Data\Clips\OL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C:\Users\Paddy Smashing\AppData\Roaming\M8 Software\Spartan_Data\Clips\OL20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7EE1D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5C25733D" wp14:editId="23C2E2E6">
            <wp:extent cx="6257925" cy="3305175"/>
            <wp:effectExtent l="0" t="0" r="9525" b="9525"/>
            <wp:docPr id="147" name="Picture 147" descr="C:\Users\Paddy Smashing\AppData\Roaming\M8 Software\Spartan_Data\Clips\OL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C:\Users\Paddy Smashing\AppData\Roaming\M8 Software\Spartan_Data\Clips\OL21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683E2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</w:p>
    <w:p w14:paraId="139E5B88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 w:rsidRPr="00057E3A">
        <w:rPr>
          <w:rFonts w:cs="Calibri"/>
          <w:b/>
          <w:color w:val="000000"/>
        </w:rPr>
        <w:tab/>
      </w:r>
      <w:r>
        <w:t>iGCSE Chem/2013/w/Paper 6/</w:t>
      </w:r>
    </w:p>
    <w:p w14:paraId="3D2A2F7F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06874F13" wp14:editId="0FF14440">
            <wp:extent cx="6515100" cy="3810000"/>
            <wp:effectExtent l="0" t="0" r="0" b="0"/>
            <wp:docPr id="144" name="Picture 144" descr="C:\Users\Paddy Smashing\AppData\Roaming\M8 Software\Spartan_Data\Clips\O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C:\Users\Paddy Smashing\AppData\Roaming\M8 Software\Spartan_Data\Clips\OL6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CF2BB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 w:rsidRPr="00057E3A">
        <w:rPr>
          <w:rFonts w:cs="Calibri"/>
          <w:b/>
          <w:color w:val="000000"/>
        </w:rPr>
        <w:tab/>
      </w:r>
      <w:r>
        <w:t>iGCSE Chem/2013/w/Paper 6/</w:t>
      </w:r>
    </w:p>
    <w:p w14:paraId="6CA8B05F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35D41581" wp14:editId="2449CFEE">
            <wp:extent cx="6524625" cy="1076325"/>
            <wp:effectExtent l="0" t="0" r="9525" b="9525"/>
            <wp:docPr id="142" name="Picture 142" descr="C:\Users\Paddy Smashing\AppData\Roaming\M8 Software\Spartan_Data\Clips\OL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C:\Users\Paddy Smashing\AppData\Roaming\M8 Software\Spartan_Data\Clips\OL7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D6CD9" w14:textId="77777777" w:rsidR="00043F2A" w:rsidRDefault="00043F2A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1E830E72" w14:textId="58228822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8/</w:t>
      </w:r>
      <w:r w:rsidRPr="00057E3A">
        <w:rPr>
          <w:rFonts w:cs="Calibri"/>
          <w:b/>
          <w:color w:val="000000"/>
        </w:rPr>
        <w:tab/>
      </w:r>
      <w:r>
        <w:t>iGCSE Chem/2012/w/Paper 6/</w:t>
      </w:r>
    </w:p>
    <w:p w14:paraId="24CDEE7A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3EBA9DAD" wp14:editId="183FC2E0">
            <wp:extent cx="6210300" cy="6334125"/>
            <wp:effectExtent l="0" t="0" r="0" b="952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" b="4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2879B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 w:rsidRPr="00057E3A">
        <w:rPr>
          <w:rFonts w:cs="Calibri"/>
          <w:b/>
          <w:color w:val="000000"/>
        </w:rPr>
        <w:tab/>
      </w:r>
      <w:r>
        <w:t>iGCSE Chem/2012s/Paper 6/</w:t>
      </w:r>
    </w:p>
    <w:p w14:paraId="1258EB27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6123DAB9" wp14:editId="378AD2C2">
            <wp:extent cx="6372225" cy="2276475"/>
            <wp:effectExtent l="0" t="0" r="9525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7" b="29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28920" w14:textId="77777777" w:rsidR="00043F2A" w:rsidRDefault="00043F2A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7841E03A" w14:textId="46D59B45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10/</w:t>
      </w:r>
      <w:r w:rsidRPr="00057E3A">
        <w:rPr>
          <w:rFonts w:cs="Calibri"/>
          <w:b/>
          <w:color w:val="000000"/>
        </w:rPr>
        <w:tab/>
      </w:r>
      <w:r>
        <w:t>iGCSE Chem/2011s/Paper 6/</w:t>
      </w:r>
    </w:p>
    <w:p w14:paraId="1243FF98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63C4375D" wp14:editId="798CD149">
            <wp:extent cx="6429375" cy="511492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11AB2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 w:rsidRPr="00057E3A">
        <w:rPr>
          <w:rFonts w:cs="Calibri"/>
          <w:b/>
          <w:color w:val="000000"/>
        </w:rPr>
        <w:tab/>
      </w:r>
      <w:r>
        <w:t>iGCSE Chem/2010/w/Paper 6/</w:t>
      </w:r>
    </w:p>
    <w:p w14:paraId="065A0C83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2A45C9F1" wp14:editId="5260F618">
            <wp:extent cx="6372225" cy="2428875"/>
            <wp:effectExtent l="0" t="0" r="9525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62295" w14:textId="66798412" w:rsidR="00043F2A" w:rsidRDefault="00043F2A">
      <w:pPr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479EBC01" w14:textId="5B43490B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 w:rsidRPr="00057E3A">
        <w:rPr>
          <w:rFonts w:cs="Calibri"/>
          <w:b/>
          <w:color w:val="000000"/>
        </w:rPr>
        <w:tab/>
      </w:r>
      <w:r>
        <w:t>iGCSE Chem/2010s/Paper 6/</w:t>
      </w:r>
    </w:p>
    <w:p w14:paraId="2F9F57F8" w14:textId="29835E77" w:rsidR="00B86363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6CCDE4DC" wp14:editId="513951E2">
            <wp:extent cx="6391275" cy="1030514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732"/>
                    <a:stretch/>
                  </pic:blipFill>
                  <pic:spPr bwMode="auto">
                    <a:xfrm>
                      <a:off x="0" y="0"/>
                      <a:ext cx="6391275" cy="103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BC76F" w14:textId="37AEBCC0" w:rsidR="00043F2A" w:rsidRPr="00C47B5B" w:rsidRDefault="00043F2A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458BD9E8" wp14:editId="0B0D5210">
            <wp:extent cx="6282554" cy="841828"/>
            <wp:effectExtent l="0" t="0" r="4445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13" b="5968"/>
                    <a:stretch/>
                  </pic:blipFill>
                  <pic:spPr bwMode="auto">
                    <a:xfrm>
                      <a:off x="0" y="0"/>
                      <a:ext cx="6285865" cy="84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E8443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 w:rsidRPr="00057E3A">
        <w:rPr>
          <w:rFonts w:cs="Calibri"/>
          <w:b/>
          <w:color w:val="000000"/>
        </w:rPr>
        <w:tab/>
      </w:r>
      <w:r>
        <w:t>iGCSE Chem/2010s/Paper 6/</w:t>
      </w:r>
    </w:p>
    <w:p w14:paraId="5524B689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58A1F898" wp14:editId="58CACD36">
            <wp:extent cx="6391275" cy="1609725"/>
            <wp:effectExtent l="0" t="0" r="9525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2" b="10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B8872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14/</w:t>
      </w:r>
      <w:r w:rsidRPr="00057E3A">
        <w:rPr>
          <w:rFonts w:cs="Calibri"/>
          <w:b/>
          <w:color w:val="000000"/>
        </w:rPr>
        <w:tab/>
      </w:r>
      <w:r>
        <w:t>iGCSE Chem/2009/w/Paper 6/</w:t>
      </w:r>
    </w:p>
    <w:p w14:paraId="2A2E8616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772F8354" wp14:editId="74CE313D">
            <wp:extent cx="6448425" cy="1504950"/>
            <wp:effectExtent l="0" t="0" r="952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0" b="9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AB975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2543D797" wp14:editId="36B27B05">
            <wp:extent cx="6534150" cy="1476375"/>
            <wp:effectExtent l="0" t="0" r="0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99193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15/</w:t>
      </w:r>
      <w:r w:rsidRPr="00057E3A">
        <w:rPr>
          <w:rFonts w:cs="Calibri"/>
          <w:b/>
          <w:color w:val="000000"/>
        </w:rPr>
        <w:tab/>
      </w:r>
    </w:p>
    <w:p w14:paraId="61228699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78264D5F" wp14:editId="70733E8E">
            <wp:extent cx="6343650" cy="234315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27F64" w14:textId="0BA7AFAA" w:rsidR="00B86363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1033AFF8" wp14:editId="113248F2">
            <wp:extent cx="6438900" cy="1291771"/>
            <wp:effectExtent l="0" t="0" r="0" b="381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49"/>
                    <a:stretch/>
                  </pic:blipFill>
                  <pic:spPr bwMode="auto">
                    <a:xfrm>
                      <a:off x="0" y="0"/>
                      <a:ext cx="6438900" cy="129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AC481" w14:textId="27216819" w:rsidR="00043F2A" w:rsidRPr="00C47B5B" w:rsidRDefault="00043F2A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47A35BC0" wp14:editId="2C059D9E">
            <wp:extent cx="6285714" cy="861604"/>
            <wp:effectExtent l="0" t="0" r="127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51" b="5516"/>
                    <a:stretch/>
                  </pic:blipFill>
                  <pic:spPr bwMode="auto">
                    <a:xfrm>
                      <a:off x="0" y="0"/>
                      <a:ext cx="6285865" cy="86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DD0B6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16/</w:t>
      </w:r>
      <w:r w:rsidRPr="00057E3A">
        <w:rPr>
          <w:rFonts w:cs="Calibri"/>
          <w:b/>
          <w:color w:val="000000"/>
        </w:rPr>
        <w:tab/>
      </w:r>
      <w:r>
        <w:t>iGCSE Chem/2008s/Paper 6/</w:t>
      </w:r>
    </w:p>
    <w:p w14:paraId="0FAC7E22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57AF81DC" wp14:editId="0315C9BD">
            <wp:extent cx="6543675" cy="2914650"/>
            <wp:effectExtent l="0" t="0" r="952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F91AD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17/</w:t>
      </w:r>
      <w:r w:rsidRPr="00057E3A">
        <w:rPr>
          <w:rFonts w:cs="Calibri"/>
          <w:b/>
          <w:color w:val="000000"/>
        </w:rPr>
        <w:tab/>
      </w:r>
      <w:r>
        <w:t>iGCSE Chem/2007/w/Paper 6/</w:t>
      </w:r>
    </w:p>
    <w:p w14:paraId="3E349AF3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75E911F4" wp14:editId="0962A3A0">
            <wp:extent cx="6486525" cy="1457325"/>
            <wp:effectExtent l="0" t="0" r="9525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934D9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18/</w:t>
      </w:r>
      <w:r w:rsidRPr="00057E3A">
        <w:rPr>
          <w:rFonts w:cs="Calibri"/>
          <w:b/>
          <w:color w:val="000000"/>
        </w:rPr>
        <w:tab/>
      </w:r>
      <w:r>
        <w:t>iGCSE Chem/2007/w/Paper 6/</w:t>
      </w:r>
    </w:p>
    <w:p w14:paraId="5EDD10C4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282BDD69" wp14:editId="35D9C609">
            <wp:extent cx="6372225" cy="3590925"/>
            <wp:effectExtent l="0" t="0" r="9525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7" b="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40373" w14:textId="77777777" w:rsidR="00043F2A" w:rsidRDefault="00043F2A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61D9284A" w14:textId="6E7C7F14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19/</w:t>
      </w:r>
      <w:r w:rsidRPr="00057E3A">
        <w:rPr>
          <w:rFonts w:cs="Calibri"/>
          <w:b/>
          <w:color w:val="000000"/>
        </w:rPr>
        <w:tab/>
      </w:r>
      <w:r>
        <w:t>iGCSE Chem/2007s/Paper 6/</w:t>
      </w:r>
    </w:p>
    <w:p w14:paraId="62EB7DBD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7E8F0648" wp14:editId="4FF0EF24">
            <wp:extent cx="6477000" cy="4314825"/>
            <wp:effectExtent l="0" t="0" r="0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3BA36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20/</w:t>
      </w:r>
      <w:r w:rsidRPr="00057E3A">
        <w:rPr>
          <w:rFonts w:cs="Calibri"/>
          <w:b/>
          <w:color w:val="000000"/>
        </w:rPr>
        <w:tab/>
      </w:r>
      <w:r>
        <w:t>iGCSE Chem/2007s/Paper 6/</w:t>
      </w:r>
    </w:p>
    <w:p w14:paraId="644BA1CD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69132300" wp14:editId="1E32988F">
            <wp:extent cx="6410325" cy="2524125"/>
            <wp:effectExtent l="0" t="0" r="9525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B1CCC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21/</w:t>
      </w:r>
      <w:r w:rsidRPr="00057E3A">
        <w:rPr>
          <w:rFonts w:cs="Calibri"/>
          <w:b/>
          <w:color w:val="000000"/>
        </w:rPr>
        <w:tab/>
      </w:r>
      <w:r>
        <w:t>iGCSE Chem/2006/w/Paper 6/</w:t>
      </w:r>
    </w:p>
    <w:p w14:paraId="27DCAA75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16136C76" wp14:editId="02349B6D">
            <wp:extent cx="6334125" cy="182880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0" b="1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1D63B" w14:textId="77777777" w:rsidR="00043F2A" w:rsidRDefault="00043F2A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57841701" w14:textId="35A51CE2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22/</w:t>
      </w:r>
      <w:r w:rsidRPr="00057E3A">
        <w:rPr>
          <w:rFonts w:cs="Calibri"/>
          <w:b/>
          <w:color w:val="000000"/>
        </w:rPr>
        <w:tab/>
      </w:r>
      <w:r>
        <w:t>iGCSE Chem/2006s/Paper 6/</w:t>
      </w:r>
    </w:p>
    <w:p w14:paraId="01736CAA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373B4CAF" wp14:editId="78F9B63B">
            <wp:extent cx="6515100" cy="18288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C6D6E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1ED0F26B" wp14:editId="50F0A572">
            <wp:extent cx="6515100" cy="3667125"/>
            <wp:effectExtent l="0" t="0" r="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0" b="2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EED3B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23/</w:t>
      </w:r>
      <w:r w:rsidRPr="00057E3A">
        <w:rPr>
          <w:rFonts w:cs="Calibri"/>
          <w:b/>
          <w:color w:val="000000"/>
        </w:rPr>
        <w:tab/>
      </w:r>
      <w:r>
        <w:t>iGCSE Chem/2005/w/Paper 6/</w:t>
      </w:r>
    </w:p>
    <w:p w14:paraId="18FFAE54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3B07F78E" wp14:editId="3BB0E711">
            <wp:extent cx="6334125" cy="3657600"/>
            <wp:effectExtent l="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F8158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0C9D40E9" wp14:editId="07CFD3EF">
            <wp:extent cx="6124575" cy="609600"/>
            <wp:effectExtent l="0" t="0" r="952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1C29D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24/</w:t>
      </w:r>
      <w:r w:rsidRPr="00057E3A">
        <w:rPr>
          <w:rFonts w:cs="Calibri"/>
          <w:b/>
          <w:color w:val="000000"/>
        </w:rPr>
        <w:tab/>
      </w:r>
      <w:r>
        <w:t>iGCSE Chem/2005s/Paper 6/</w:t>
      </w:r>
    </w:p>
    <w:p w14:paraId="5AB40356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4B022E86" wp14:editId="2DBF9516">
            <wp:extent cx="6372225" cy="140017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0CF36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25/</w:t>
      </w:r>
      <w:r w:rsidRPr="00057E3A">
        <w:rPr>
          <w:rFonts w:cs="Calibri"/>
          <w:b/>
          <w:color w:val="000000"/>
        </w:rPr>
        <w:tab/>
      </w:r>
      <w:r>
        <w:t>iGCSE Chem/2004/w/Paper 6/</w:t>
      </w:r>
    </w:p>
    <w:p w14:paraId="1F4A23B6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29C72EA2" wp14:editId="5954B4D2">
            <wp:extent cx="6372225" cy="885825"/>
            <wp:effectExtent l="0" t="0" r="9525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3" b="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8AF77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26/</w:t>
      </w:r>
      <w:r w:rsidRPr="00057E3A">
        <w:rPr>
          <w:rFonts w:cs="Calibri"/>
          <w:b/>
          <w:color w:val="000000"/>
        </w:rPr>
        <w:tab/>
      </w:r>
      <w:r>
        <w:t>iGCSE Chem/2004s/Paper 6/</w:t>
      </w:r>
    </w:p>
    <w:p w14:paraId="51806AD4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21A9D06E" wp14:editId="0AADD445">
            <wp:extent cx="6410325" cy="45720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" t="-945" r="-214" b="69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F37EF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27/</w:t>
      </w:r>
      <w:r w:rsidRPr="00057E3A">
        <w:rPr>
          <w:rFonts w:cs="Calibri"/>
          <w:b/>
          <w:color w:val="000000"/>
        </w:rPr>
        <w:tab/>
      </w:r>
      <w:r>
        <w:t>iGCSE Chem/2004s/Paper 6/</w:t>
      </w:r>
    </w:p>
    <w:p w14:paraId="7F619B65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49B51968" wp14:editId="439C896A">
            <wp:extent cx="6429375" cy="157162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" t="4138" r="1469" b="4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36E25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28/</w:t>
      </w:r>
      <w:r w:rsidRPr="00057E3A">
        <w:rPr>
          <w:rFonts w:cs="Calibri"/>
          <w:b/>
          <w:color w:val="000000"/>
        </w:rPr>
        <w:tab/>
      </w:r>
      <w:r>
        <w:t>iGCSE Chem/2003/w/Paper 6/</w:t>
      </w:r>
    </w:p>
    <w:p w14:paraId="58F57667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67509128" wp14:editId="18DD89B8">
            <wp:extent cx="6410325" cy="3219450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1" r="1880" b="3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C3C03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05F917B0" wp14:editId="400E651F">
            <wp:extent cx="6391275" cy="1381125"/>
            <wp:effectExtent l="0" t="0" r="952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0" t="8998" r="1283" b="4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71CD3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29/</w:t>
      </w:r>
      <w:r w:rsidRPr="00057E3A">
        <w:rPr>
          <w:rFonts w:cs="Calibri"/>
          <w:b/>
          <w:color w:val="000000"/>
        </w:rPr>
        <w:tab/>
      </w:r>
      <w:r>
        <w:t>iGCSE Chem/2003s/Paper 6/</w:t>
      </w:r>
    </w:p>
    <w:p w14:paraId="0889AD69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034A3A38" wp14:editId="51A835A8">
            <wp:extent cx="6457950" cy="24288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9" b="4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E580F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30/</w:t>
      </w:r>
      <w:r w:rsidRPr="00057E3A">
        <w:rPr>
          <w:rFonts w:cs="Calibri"/>
          <w:b/>
          <w:color w:val="000000"/>
        </w:rPr>
        <w:tab/>
      </w:r>
      <w:r>
        <w:t>iGCSE Chem/2003s/Paper 6/</w:t>
      </w:r>
    </w:p>
    <w:p w14:paraId="1B14F2CC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3D1F5A88" wp14:editId="76E0DE7B">
            <wp:extent cx="6457950" cy="13716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7" b="5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32A32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31/</w:t>
      </w:r>
      <w:r w:rsidRPr="00057E3A">
        <w:rPr>
          <w:rFonts w:cs="Calibri"/>
          <w:b/>
          <w:color w:val="000000"/>
        </w:rPr>
        <w:tab/>
      </w:r>
      <w:r>
        <w:t>iGCSE Chem/2002/w/Paper 6/</w:t>
      </w:r>
    </w:p>
    <w:p w14:paraId="2D66687A" w14:textId="3C45233D" w:rsidR="00B86363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2BC4150A" wp14:editId="6A9CE094">
            <wp:extent cx="6400800" cy="3497943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55"/>
                    <a:stretch/>
                  </pic:blipFill>
                  <pic:spPr bwMode="auto">
                    <a:xfrm>
                      <a:off x="0" y="0"/>
                      <a:ext cx="6400800" cy="349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5BE84" w14:textId="314AA240" w:rsidR="00043F2A" w:rsidRPr="00C47B5B" w:rsidRDefault="00043F2A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173F31FE" wp14:editId="0024C7BA">
            <wp:extent cx="6285493" cy="1331323"/>
            <wp:effectExtent l="0" t="0" r="1270" b="254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50" b="2608"/>
                    <a:stretch/>
                  </pic:blipFill>
                  <pic:spPr bwMode="auto">
                    <a:xfrm>
                      <a:off x="0" y="0"/>
                      <a:ext cx="6285865" cy="133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2DF85" w14:textId="77777777" w:rsidR="00B86363" w:rsidRPr="00C47B5B" w:rsidRDefault="00B86363" w:rsidP="00B8636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32/</w:t>
      </w:r>
      <w:r w:rsidRPr="00057E3A">
        <w:rPr>
          <w:rFonts w:cs="Calibri"/>
          <w:b/>
          <w:color w:val="000000"/>
        </w:rPr>
        <w:tab/>
      </w:r>
      <w:r>
        <w:t>iGCSE Chem/2002s/Paper 6/</w:t>
      </w:r>
    </w:p>
    <w:p w14:paraId="6B05CAEE" w14:textId="77777777" w:rsidR="00B86363" w:rsidRPr="00C47B5B" w:rsidRDefault="00B86363" w:rsidP="00B86363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57213DC1" wp14:editId="314B0655">
            <wp:extent cx="6486525" cy="20002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6EF97" w14:textId="77777777" w:rsidR="00B86363" w:rsidRPr="00C47B5B" w:rsidRDefault="00B86363" w:rsidP="00B86363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263EAFF7" wp14:editId="4DF15C57">
            <wp:extent cx="6486525" cy="26860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BFEDE" w14:textId="77777777" w:rsidR="00DE76D9" w:rsidRPr="008D30BA" w:rsidRDefault="00DE76D9" w:rsidP="00301366">
      <w:pPr>
        <w:spacing w:after="0" w:line="240" w:lineRule="auto"/>
      </w:pPr>
    </w:p>
    <w:sectPr w:rsidR="00DE76D9" w:rsidRPr="008D30BA" w:rsidSect="00987748">
      <w:headerReference w:type="even" r:id="rId125"/>
      <w:headerReference w:type="default" r:id="rId126"/>
      <w:footerReference w:type="even" r:id="rId127"/>
      <w:footerReference w:type="default" r:id="rId128"/>
      <w:headerReference w:type="first" r:id="rId129"/>
      <w:footerReference w:type="first" r:id="rId130"/>
      <w:pgSz w:w="11906" w:h="16838"/>
      <w:pgMar w:top="709" w:right="1440" w:bottom="567" w:left="567" w:header="28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4D5C54" w14:textId="77777777" w:rsidR="00285E68" w:rsidRDefault="00285E68" w:rsidP="006B1F1E">
      <w:pPr>
        <w:spacing w:after="0" w:line="240" w:lineRule="auto"/>
      </w:pPr>
      <w:r>
        <w:separator/>
      </w:r>
    </w:p>
  </w:endnote>
  <w:endnote w:type="continuationSeparator" w:id="0">
    <w:p w14:paraId="40761729" w14:textId="77777777" w:rsidR="00285E68" w:rsidRDefault="00285E68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7FBF01" w14:textId="77777777" w:rsidR="008C6E4B" w:rsidRDefault="008C6E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76840C" w14:textId="77777777" w:rsidR="006B1F1E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4136EEEA" wp14:editId="73785DC6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022B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AB911" w14:textId="77777777" w:rsidR="00E1431A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6BB25BCE" wp14:editId="3478D6D0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E1BA64" w14:textId="77777777" w:rsidR="00285E68" w:rsidRDefault="00285E68" w:rsidP="006B1F1E">
      <w:pPr>
        <w:spacing w:after="0" w:line="240" w:lineRule="auto"/>
      </w:pPr>
      <w:r>
        <w:separator/>
      </w:r>
    </w:p>
  </w:footnote>
  <w:footnote w:type="continuationSeparator" w:id="0">
    <w:p w14:paraId="092E8899" w14:textId="77777777" w:rsidR="00285E68" w:rsidRDefault="00285E68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DD997A" w14:textId="77777777" w:rsidR="008C6E4B" w:rsidRDefault="008C6E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88625" w14:textId="77777777" w:rsidR="008C6E4B" w:rsidRDefault="008C6E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223B1" w14:textId="77777777" w:rsidR="00E1431A" w:rsidRDefault="00E1431A" w:rsidP="00CD5E48">
    <w:pPr>
      <w:pStyle w:val="Header"/>
      <w:spacing w:after="0" w:line="240" w:lineRule="auto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6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6D9"/>
    <w:rsid w:val="00043F2A"/>
    <w:rsid w:val="00045B2C"/>
    <w:rsid w:val="00062595"/>
    <w:rsid w:val="000773E1"/>
    <w:rsid w:val="000970E2"/>
    <w:rsid w:val="000975D3"/>
    <w:rsid w:val="000A02CB"/>
    <w:rsid w:val="000B02DC"/>
    <w:rsid w:val="001337EC"/>
    <w:rsid w:val="00133AA5"/>
    <w:rsid w:val="00164385"/>
    <w:rsid w:val="0017630A"/>
    <w:rsid w:val="00196317"/>
    <w:rsid w:val="001A1BB2"/>
    <w:rsid w:val="001C75B8"/>
    <w:rsid w:val="001F1086"/>
    <w:rsid w:val="001F1A3C"/>
    <w:rsid w:val="00225E31"/>
    <w:rsid w:val="002316CD"/>
    <w:rsid w:val="002667F5"/>
    <w:rsid w:val="00285E68"/>
    <w:rsid w:val="00295AB3"/>
    <w:rsid w:val="002B4B1C"/>
    <w:rsid w:val="002C6F96"/>
    <w:rsid w:val="002E0856"/>
    <w:rsid w:val="002E0F1D"/>
    <w:rsid w:val="002F0DEF"/>
    <w:rsid w:val="00301366"/>
    <w:rsid w:val="00305BA5"/>
    <w:rsid w:val="00326876"/>
    <w:rsid w:val="003316D5"/>
    <w:rsid w:val="003808D0"/>
    <w:rsid w:val="00386FF6"/>
    <w:rsid w:val="004022B7"/>
    <w:rsid w:val="00447C0A"/>
    <w:rsid w:val="00456D8F"/>
    <w:rsid w:val="004B0EDB"/>
    <w:rsid w:val="004B2561"/>
    <w:rsid w:val="004B484B"/>
    <w:rsid w:val="004C300F"/>
    <w:rsid w:val="005157AB"/>
    <w:rsid w:val="00524AA3"/>
    <w:rsid w:val="00532AF3"/>
    <w:rsid w:val="005527CB"/>
    <w:rsid w:val="00562653"/>
    <w:rsid w:val="00584653"/>
    <w:rsid w:val="005A0E77"/>
    <w:rsid w:val="005E3012"/>
    <w:rsid w:val="005E34C1"/>
    <w:rsid w:val="005E5816"/>
    <w:rsid w:val="005F592F"/>
    <w:rsid w:val="00607C55"/>
    <w:rsid w:val="00610D27"/>
    <w:rsid w:val="00613EF8"/>
    <w:rsid w:val="00635BEE"/>
    <w:rsid w:val="00691729"/>
    <w:rsid w:val="006A73EB"/>
    <w:rsid w:val="006B1F1E"/>
    <w:rsid w:val="006C1F1F"/>
    <w:rsid w:val="006E11A9"/>
    <w:rsid w:val="00735E1D"/>
    <w:rsid w:val="00737EFF"/>
    <w:rsid w:val="00755B75"/>
    <w:rsid w:val="00755BA3"/>
    <w:rsid w:val="007635AF"/>
    <w:rsid w:val="00767B61"/>
    <w:rsid w:val="00793507"/>
    <w:rsid w:val="007B757A"/>
    <w:rsid w:val="007D4BC0"/>
    <w:rsid w:val="007F1A72"/>
    <w:rsid w:val="00820A96"/>
    <w:rsid w:val="00846530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906E8A"/>
    <w:rsid w:val="00917207"/>
    <w:rsid w:val="009305AF"/>
    <w:rsid w:val="00936A85"/>
    <w:rsid w:val="00937C0F"/>
    <w:rsid w:val="00953DF5"/>
    <w:rsid w:val="00987748"/>
    <w:rsid w:val="009A1433"/>
    <w:rsid w:val="009B6E6B"/>
    <w:rsid w:val="009B724C"/>
    <w:rsid w:val="00A4520F"/>
    <w:rsid w:val="00A70A79"/>
    <w:rsid w:val="00A90A9C"/>
    <w:rsid w:val="00A94A7B"/>
    <w:rsid w:val="00AE542B"/>
    <w:rsid w:val="00AF6759"/>
    <w:rsid w:val="00B053C1"/>
    <w:rsid w:val="00B57075"/>
    <w:rsid w:val="00B60E6F"/>
    <w:rsid w:val="00B7079D"/>
    <w:rsid w:val="00B86363"/>
    <w:rsid w:val="00B9601C"/>
    <w:rsid w:val="00BD7195"/>
    <w:rsid w:val="00BE352D"/>
    <w:rsid w:val="00C150C6"/>
    <w:rsid w:val="00C341BF"/>
    <w:rsid w:val="00C6218F"/>
    <w:rsid w:val="00C65275"/>
    <w:rsid w:val="00CA2AF2"/>
    <w:rsid w:val="00CA5C14"/>
    <w:rsid w:val="00CB5175"/>
    <w:rsid w:val="00CB595D"/>
    <w:rsid w:val="00CD5E48"/>
    <w:rsid w:val="00D31E5B"/>
    <w:rsid w:val="00D83D39"/>
    <w:rsid w:val="00DB103B"/>
    <w:rsid w:val="00DB7BA5"/>
    <w:rsid w:val="00DD1427"/>
    <w:rsid w:val="00DE76D9"/>
    <w:rsid w:val="00E02AF7"/>
    <w:rsid w:val="00E1431A"/>
    <w:rsid w:val="00E463D3"/>
    <w:rsid w:val="00E546E9"/>
    <w:rsid w:val="00E85437"/>
    <w:rsid w:val="00E87F0C"/>
    <w:rsid w:val="00EA77C5"/>
    <w:rsid w:val="00ED640C"/>
    <w:rsid w:val="00EE7EA5"/>
    <w:rsid w:val="00EF6C09"/>
    <w:rsid w:val="00F03B76"/>
    <w:rsid w:val="00F124E6"/>
    <w:rsid w:val="00F20713"/>
    <w:rsid w:val="00F4683F"/>
    <w:rsid w:val="00F56A07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B97A7E"/>
  <w15:chartTrackingRefBased/>
  <w15:docId w15:val="{4F4395F0-268E-4C12-A4DF-720FEFAA1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3D3"/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117" Type="http://schemas.openxmlformats.org/officeDocument/2006/relationships/image" Target="media/image110.emf"/><Relationship Id="rId21" Type="http://schemas.openxmlformats.org/officeDocument/2006/relationships/image" Target="media/image14.jpeg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84" Type="http://schemas.openxmlformats.org/officeDocument/2006/relationships/image" Target="media/image77.emf"/><Relationship Id="rId89" Type="http://schemas.openxmlformats.org/officeDocument/2006/relationships/image" Target="media/image82.jpeg"/><Relationship Id="rId112" Type="http://schemas.openxmlformats.org/officeDocument/2006/relationships/image" Target="media/image105.emf"/><Relationship Id="rId16" Type="http://schemas.openxmlformats.org/officeDocument/2006/relationships/image" Target="media/image9.jpeg"/><Relationship Id="rId107" Type="http://schemas.openxmlformats.org/officeDocument/2006/relationships/image" Target="media/image100.png"/><Relationship Id="rId11" Type="http://schemas.openxmlformats.org/officeDocument/2006/relationships/image" Target="media/image4.jpe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102" Type="http://schemas.openxmlformats.org/officeDocument/2006/relationships/image" Target="media/image95.emf"/><Relationship Id="rId123" Type="http://schemas.openxmlformats.org/officeDocument/2006/relationships/image" Target="media/image116.emf"/><Relationship Id="rId128" Type="http://schemas.openxmlformats.org/officeDocument/2006/relationships/footer" Target="footer2.xml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media/image88.emf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77" Type="http://schemas.openxmlformats.org/officeDocument/2006/relationships/image" Target="media/image70.emf"/><Relationship Id="rId100" Type="http://schemas.openxmlformats.org/officeDocument/2006/relationships/image" Target="media/image93.emf"/><Relationship Id="rId105" Type="http://schemas.openxmlformats.org/officeDocument/2006/relationships/image" Target="media/image98.emf"/><Relationship Id="rId113" Type="http://schemas.openxmlformats.org/officeDocument/2006/relationships/image" Target="media/image106.emf"/><Relationship Id="rId118" Type="http://schemas.openxmlformats.org/officeDocument/2006/relationships/image" Target="media/image111.emf"/><Relationship Id="rId126" Type="http://schemas.openxmlformats.org/officeDocument/2006/relationships/header" Target="header2.xml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80" Type="http://schemas.openxmlformats.org/officeDocument/2006/relationships/image" Target="media/image73.emf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emf"/><Relationship Id="rId121" Type="http://schemas.openxmlformats.org/officeDocument/2006/relationships/image" Target="media/image114.emf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103" Type="http://schemas.openxmlformats.org/officeDocument/2006/relationships/image" Target="media/image96.emf"/><Relationship Id="rId108" Type="http://schemas.openxmlformats.org/officeDocument/2006/relationships/image" Target="media/image101.emf"/><Relationship Id="rId116" Type="http://schemas.openxmlformats.org/officeDocument/2006/relationships/image" Target="media/image109.emf"/><Relationship Id="rId124" Type="http://schemas.openxmlformats.org/officeDocument/2006/relationships/image" Target="media/image117.emf"/><Relationship Id="rId129" Type="http://schemas.openxmlformats.org/officeDocument/2006/relationships/header" Target="header3.xml"/><Relationship Id="rId20" Type="http://schemas.openxmlformats.org/officeDocument/2006/relationships/image" Target="media/image13.jpeg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83" Type="http://schemas.openxmlformats.org/officeDocument/2006/relationships/image" Target="media/image76.emf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emf"/><Relationship Id="rId111" Type="http://schemas.openxmlformats.org/officeDocument/2006/relationships/image" Target="media/image104.emf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6" Type="http://schemas.openxmlformats.org/officeDocument/2006/relationships/image" Target="media/image99.emf"/><Relationship Id="rId114" Type="http://schemas.openxmlformats.org/officeDocument/2006/relationships/image" Target="media/image107.emf"/><Relationship Id="rId119" Type="http://schemas.openxmlformats.org/officeDocument/2006/relationships/image" Target="media/image112.emf"/><Relationship Id="rId127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86" Type="http://schemas.openxmlformats.org/officeDocument/2006/relationships/image" Target="media/image79.jpeg"/><Relationship Id="rId94" Type="http://schemas.openxmlformats.org/officeDocument/2006/relationships/image" Target="media/image87.emf"/><Relationship Id="rId99" Type="http://schemas.openxmlformats.org/officeDocument/2006/relationships/image" Target="media/image92.emf"/><Relationship Id="rId101" Type="http://schemas.openxmlformats.org/officeDocument/2006/relationships/image" Target="media/image94.emf"/><Relationship Id="rId122" Type="http://schemas.openxmlformats.org/officeDocument/2006/relationships/image" Target="media/image115.emf"/><Relationship Id="rId13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emf"/><Relationship Id="rId109" Type="http://schemas.openxmlformats.org/officeDocument/2006/relationships/image" Target="media/image102.emf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97" Type="http://schemas.openxmlformats.org/officeDocument/2006/relationships/image" Target="media/image90.emf"/><Relationship Id="rId104" Type="http://schemas.openxmlformats.org/officeDocument/2006/relationships/image" Target="media/image97.emf"/><Relationship Id="rId120" Type="http://schemas.openxmlformats.org/officeDocument/2006/relationships/image" Target="media/image113.emf"/><Relationship Id="rId125" Type="http://schemas.openxmlformats.org/officeDocument/2006/relationships/header" Target="header1.xml"/><Relationship Id="rId7" Type="http://schemas.openxmlformats.org/officeDocument/2006/relationships/chart" Target="charts/chart1.xml"/><Relationship Id="rId71" Type="http://schemas.openxmlformats.org/officeDocument/2006/relationships/image" Target="media/image64.emf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emf"/><Relationship Id="rId24" Type="http://schemas.openxmlformats.org/officeDocument/2006/relationships/image" Target="media/image17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87" Type="http://schemas.openxmlformats.org/officeDocument/2006/relationships/image" Target="media/image80.jpeg"/><Relationship Id="rId110" Type="http://schemas.openxmlformats.org/officeDocument/2006/relationships/image" Target="media/image103.emf"/><Relationship Id="rId115" Type="http://schemas.openxmlformats.org/officeDocument/2006/relationships/image" Target="media/image108.emf"/><Relationship Id="rId131" Type="http://schemas.openxmlformats.org/officeDocument/2006/relationships/fontTable" Target="fontTable.xml"/><Relationship Id="rId61" Type="http://schemas.openxmlformats.org/officeDocument/2006/relationships/image" Target="media/image54.emf"/><Relationship Id="rId82" Type="http://schemas.openxmlformats.org/officeDocument/2006/relationships/image" Target="media/image75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11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1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Smashing%20worksheet%20v2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GB" sz="1800" b="1" i="0" baseline="0">
                <a:effectLst/>
              </a:rPr>
              <a:t>PAPER 6 v P1, 3 &amp; 6</a:t>
            </a:r>
            <a:endParaRPr lang="en-CA" sz="1400">
              <a:effectLst/>
            </a:endParaRPr>
          </a:p>
          <a:p>
            <a:pPr>
              <a:defRPr/>
            </a:pPr>
            <a:r>
              <a:rPr lang="en-GB" sz="1200" b="1" i="0" baseline="0">
                <a:effectLst/>
              </a:rPr>
              <a:t>Percentage of all marks awarded for each topic from w2001 to in paper 6 (green triangle) and for all papers (red crosses)</a:t>
            </a:r>
            <a:endParaRPr lang="en-CA" sz="1050">
              <a:effectLst/>
            </a:endParaRPr>
          </a:p>
        </c:rich>
      </c:tx>
      <c:layout>
        <c:manualLayout>
          <c:xMode val="edge"/>
          <c:yMode val="edge"/>
          <c:x val="0.13339949693788278"/>
          <c:y val="0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2"/>
          <c:order val="2"/>
          <c:tx>
            <c:strRef>
              <c:f>'ChemP6 15to01'!$U$1</c:f>
              <c:strCache>
                <c:ptCount val="1"/>
                <c:pt idx="0">
                  <c:v>P6 2001-15</c:v>
                </c:pt>
              </c:strCache>
            </c:strRef>
          </c:tx>
          <c:cat>
            <c:numRef>
              <c:f>'ChemP6 15to01'!$T$2:$T$14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</c:numCache>
            </c:numRef>
          </c:cat>
          <c:val>
            <c:numRef>
              <c:f>'ChemP6 15to01'!$U$2:$U$14</c:f>
              <c:numCache>
                <c:formatCode>0.0</c:formatCode>
                <c:ptCount val="13"/>
                <c:pt idx="0">
                  <c:v>12.91005291005291</c:v>
                </c:pt>
                <c:pt idx="1">
                  <c:v>0</c:v>
                </c:pt>
                <c:pt idx="2">
                  <c:v>1.8518518518518516</c:v>
                </c:pt>
                <c:pt idx="3">
                  <c:v>5.5026455026455023</c:v>
                </c:pt>
                <c:pt idx="4">
                  <c:v>12.063492063492063</c:v>
                </c:pt>
                <c:pt idx="5">
                  <c:v>18.677248677248677</c:v>
                </c:pt>
                <c:pt idx="6">
                  <c:v>40.105820105820108</c:v>
                </c:pt>
                <c:pt idx="7">
                  <c:v>0</c:v>
                </c:pt>
                <c:pt idx="8">
                  <c:v>3.5978835978835977</c:v>
                </c:pt>
                <c:pt idx="9">
                  <c:v>1.746031746031746</c:v>
                </c:pt>
                <c:pt idx="10">
                  <c:v>0.58201058201058198</c:v>
                </c:pt>
                <c:pt idx="11">
                  <c:v>0.42328042328042331</c:v>
                </c:pt>
                <c:pt idx="12">
                  <c:v>2.5396825396825395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AEC-4A2D-AF02-4D40E12ABF03}"/>
            </c:ext>
          </c:extLst>
        </c:ser>
        <c:ser>
          <c:idx val="3"/>
          <c:order val="3"/>
          <c:tx>
            <c:strRef>
              <c:f>'ChemP6 15to01'!$V$1</c:f>
              <c:strCache>
                <c:ptCount val="1"/>
                <c:pt idx="0">
                  <c:v> P1,3, 6 2001-15 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ln>
                <a:solidFill>
                  <a:srgbClr val="FF0000"/>
                </a:solidFill>
              </a:ln>
            </c:spPr>
          </c:marker>
          <c:cat>
            <c:numRef>
              <c:f>'ChemP6 15to01'!$T$2:$T$14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</c:numCache>
            </c:numRef>
          </c:cat>
          <c:val>
            <c:numRef>
              <c:f>'ChemP6 15to01'!$V$2:$V$14</c:f>
              <c:numCache>
                <c:formatCode>_-* #,##0.0_-;\-* #,##0.0_-;_-* "-"??_-;_-@_-</c:formatCode>
                <c:ptCount val="13"/>
                <c:pt idx="0">
                  <c:v>7.7436987549347096</c:v>
                </c:pt>
                <c:pt idx="1">
                  <c:v>8.290312784694807</c:v>
                </c:pt>
                <c:pt idx="2">
                  <c:v>4.4260552687518979</c:v>
                </c:pt>
                <c:pt idx="3">
                  <c:v>4.6955663528697231</c:v>
                </c:pt>
                <c:pt idx="4">
                  <c:v>5.6635286972365622</c:v>
                </c:pt>
                <c:pt idx="5">
                  <c:v>12.788490737928941</c:v>
                </c:pt>
                <c:pt idx="6">
                  <c:v>21.082599453385971</c:v>
                </c:pt>
                <c:pt idx="7">
                  <c:v>3.5264196781050714</c:v>
                </c:pt>
                <c:pt idx="8">
                  <c:v>9.300030367446098</c:v>
                </c:pt>
                <c:pt idx="9">
                  <c:v>7.4020649863346497</c:v>
                </c:pt>
                <c:pt idx="10">
                  <c:v>1.6512298815669604</c:v>
                </c:pt>
                <c:pt idx="11">
                  <c:v>1.0173094442757364</c:v>
                </c:pt>
                <c:pt idx="12">
                  <c:v>12.412693592468873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AEC-4A2D-AF02-4D40E12ABF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3781808"/>
        <c:axId val="273782592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'ChemP6 15to01'!$U$1</c15:sqref>
                        </c15:formulaRef>
                      </c:ext>
                    </c:extLst>
                    <c:strCache>
                      <c:ptCount val="1"/>
                      <c:pt idx="0">
                        <c:v>P6 2001-15</c:v>
                      </c:pt>
                    </c:strCache>
                  </c:strRef>
                </c:tx>
                <c:cat>
                  <c:numRef>
                    <c:extLst>
                      <c:ext uri="{02D57815-91ED-43cb-92C2-25804820EDAC}">
                        <c15:formulaRef>
                          <c15:sqref>'ChemP6 15to01'!$T$2:$T$14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3</c:v>
                      </c:pt>
                      <c:pt idx="2">
                        <c:v>4</c:v>
                      </c:pt>
                      <c:pt idx="3">
                        <c:v>5</c:v>
                      </c:pt>
                      <c:pt idx="4">
                        <c:v>6</c:v>
                      </c:pt>
                      <c:pt idx="5">
                        <c:v>7</c:v>
                      </c:pt>
                      <c:pt idx="6">
                        <c:v>8</c:v>
                      </c:pt>
                      <c:pt idx="7">
                        <c:v>9</c:v>
                      </c:pt>
                      <c:pt idx="8">
                        <c:v>10</c:v>
                      </c:pt>
                      <c:pt idx="9">
                        <c:v>11</c:v>
                      </c:pt>
                      <c:pt idx="10">
                        <c:v>12</c:v>
                      </c:pt>
                      <c:pt idx="11">
                        <c:v>13</c:v>
                      </c:pt>
                      <c:pt idx="12">
                        <c:v>14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'Chem Paper 3'!#REF!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2-4AEC-4A2D-AF02-4D40E12ABF03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'ChemP6 15to01'!$U$1</c15:sqref>
                        </c15:formulaRef>
                      </c:ext>
                    </c:extLst>
                    <c:strCache>
                      <c:ptCount val="1"/>
                      <c:pt idx="0">
                        <c:v>P6 2001-15</c:v>
                      </c:pt>
                    </c:strCache>
                  </c:strRef>
                </c:tx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'ChemP6 15to01'!$T$2:$T$14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3</c:v>
                      </c:pt>
                      <c:pt idx="2">
                        <c:v>4</c:v>
                      </c:pt>
                      <c:pt idx="3">
                        <c:v>5</c:v>
                      </c:pt>
                      <c:pt idx="4">
                        <c:v>6</c:v>
                      </c:pt>
                      <c:pt idx="5">
                        <c:v>7</c:v>
                      </c:pt>
                      <c:pt idx="6">
                        <c:v>8</c:v>
                      </c:pt>
                      <c:pt idx="7">
                        <c:v>9</c:v>
                      </c:pt>
                      <c:pt idx="8">
                        <c:v>10</c:v>
                      </c:pt>
                      <c:pt idx="9">
                        <c:v>11</c:v>
                      </c:pt>
                      <c:pt idx="10">
                        <c:v>12</c:v>
                      </c:pt>
                      <c:pt idx="11">
                        <c:v>13</c:v>
                      </c:pt>
                      <c:pt idx="12">
                        <c:v>14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'ChemP6 15to01'!$U$2:$U$14</c15:sqref>
                        </c15:formulaRef>
                      </c:ext>
                    </c:extLst>
                    <c:numCache>
                      <c:formatCode>0.0</c:formatCode>
                      <c:ptCount val="13"/>
                      <c:pt idx="0">
                        <c:v>12.91005291005291</c:v>
                      </c:pt>
                      <c:pt idx="1">
                        <c:v>0</c:v>
                      </c:pt>
                      <c:pt idx="2">
                        <c:v>1.8518518518518516</c:v>
                      </c:pt>
                      <c:pt idx="3">
                        <c:v>5.5026455026455023</c:v>
                      </c:pt>
                      <c:pt idx="4">
                        <c:v>12.063492063492063</c:v>
                      </c:pt>
                      <c:pt idx="5">
                        <c:v>18.677248677248677</c:v>
                      </c:pt>
                      <c:pt idx="6">
                        <c:v>40.105820105820108</c:v>
                      </c:pt>
                      <c:pt idx="7">
                        <c:v>0</c:v>
                      </c:pt>
                      <c:pt idx="8">
                        <c:v>3.5978835978835977</c:v>
                      </c:pt>
                      <c:pt idx="9">
                        <c:v>1.746031746031746</c:v>
                      </c:pt>
                      <c:pt idx="10">
                        <c:v>0.58201058201058198</c:v>
                      </c:pt>
                      <c:pt idx="11">
                        <c:v>0.42328042328042331</c:v>
                      </c:pt>
                      <c:pt idx="12">
                        <c:v>2.5396825396825395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4AEC-4A2D-AF02-4D40E12ABF03}"/>
                  </c:ext>
                </c:extLst>
              </c15:ser>
            </c15:filteredLineSeries>
          </c:ext>
        </c:extLst>
      </c:lineChart>
      <c:catAx>
        <c:axId val="273781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Topic Number</a:t>
                </a:r>
              </a:p>
            </c:rich>
          </c:tx>
          <c:layout>
            <c:manualLayout>
              <c:xMode val="edge"/>
              <c:yMode val="edge"/>
              <c:x val="0.4679407261592301"/>
              <c:y val="0.9180480745154464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73782592"/>
        <c:crosses val="autoZero"/>
        <c:auto val="1"/>
        <c:lblAlgn val="ctr"/>
        <c:lblOffset val="100"/>
        <c:noMultiLvlLbl val="0"/>
      </c:catAx>
      <c:valAx>
        <c:axId val="2737825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of Marks awarded for each topic</a:t>
                </a:r>
              </a:p>
            </c:rich>
          </c:tx>
          <c:layout>
            <c:manualLayout>
              <c:xMode val="edge"/>
              <c:yMode val="edge"/>
              <c:x val="4.499432081511312E-2"/>
              <c:y val="0.19848204804091965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2737818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63159-41B4-4CED-8EAC-45E936109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Smashing worksheet v2.dotx</Template>
  <TotalTime>0</TotalTime>
  <Pages>70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3</cp:revision>
  <dcterms:created xsi:type="dcterms:W3CDTF">2018-04-10T09:02:00Z</dcterms:created>
  <dcterms:modified xsi:type="dcterms:W3CDTF">2018-04-10T09:25:00Z</dcterms:modified>
</cp:coreProperties>
</file>