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F4CFE" w14:textId="50D59D34" w:rsidR="00DB7BA5" w:rsidRDefault="00802A34" w:rsidP="00B95468">
      <w:pPr>
        <w:pStyle w:val="Heading1"/>
      </w:pPr>
      <w:proofErr w:type="spellStart"/>
      <w:r>
        <w:t>iG</w:t>
      </w:r>
      <w:proofErr w:type="spellEnd"/>
      <w:r>
        <w:t xml:space="preserve"> Chem ALL EQ 17w to 16m Improving </w:t>
      </w:r>
      <w:r w:rsidR="005C1379">
        <w:t>experiments</w:t>
      </w:r>
      <w:r>
        <w:t xml:space="preserve"> and safety in the lab questions</w:t>
      </w:r>
      <w:r w:rsidR="005C1379">
        <w:t xml:space="preserve"> 57marks</w:t>
      </w:r>
    </w:p>
    <w:p w14:paraId="35FE6E1D" w14:textId="01A823AB" w:rsidR="00802A34" w:rsidRDefault="005C1379" w:rsidP="00B95468">
      <w:pPr>
        <w:pStyle w:val="Heading2"/>
      </w:pPr>
      <w:r>
        <w:t>Things to know:</w:t>
      </w:r>
    </w:p>
    <w:p w14:paraId="2A6D03A1" w14:textId="29C6361A" w:rsidR="005C1379" w:rsidRDefault="005C1379" w:rsidP="00301366">
      <w:pPr>
        <w:spacing w:after="0" w:line="240" w:lineRule="auto"/>
      </w:pPr>
      <w:r>
        <w:t xml:space="preserve">These kinds of questions are in every single Paper 6 exam and on average there will b 4.1 marks per exam from this category of question. </w:t>
      </w:r>
    </w:p>
    <w:p w14:paraId="341643E2" w14:textId="3A74AE35" w:rsidR="0090543F" w:rsidRDefault="0090543F" w:rsidP="00301366">
      <w:pPr>
        <w:spacing w:after="0" w:line="240" w:lineRule="auto"/>
      </w:pPr>
      <w:r>
        <w:t xml:space="preserve">Although they look very confusing, they are in fact extremely </w:t>
      </w:r>
      <w:proofErr w:type="spellStart"/>
      <w:r>
        <w:t>repetative</w:t>
      </w:r>
      <w:proofErr w:type="spellEnd"/>
      <w:r>
        <w:t xml:space="preserve"> in the answers they want</w:t>
      </w:r>
    </w:p>
    <w:p w14:paraId="294C0763" w14:textId="5AC44D62" w:rsidR="0090543F" w:rsidRDefault="0090543F" w:rsidP="00301366">
      <w:pPr>
        <w:spacing w:after="0" w:line="240" w:lineRule="auto"/>
      </w:pPr>
      <w:r>
        <w:t xml:space="preserve">Anything involving temperature changes the answers usually require some mention of using more insulation or using a lid to prevent heat moving between the </w:t>
      </w:r>
      <w:proofErr w:type="spellStart"/>
      <w:r>
        <w:t>expereiment</w:t>
      </w:r>
      <w:proofErr w:type="spellEnd"/>
      <w:r>
        <w:t xml:space="preserve"> and the </w:t>
      </w:r>
      <w:proofErr w:type="spellStart"/>
      <w:r>
        <w:t>suroundings</w:t>
      </w:r>
      <w:proofErr w:type="spellEnd"/>
      <w:r>
        <w:t>.</w:t>
      </w:r>
    </w:p>
    <w:p w14:paraId="37D99147" w14:textId="41B90F8F" w:rsidR="0090543F" w:rsidRDefault="0090543F" w:rsidP="00301366">
      <w:pPr>
        <w:spacing w:after="0" w:line="240" w:lineRule="auto"/>
      </w:pPr>
      <w:r>
        <w:t xml:space="preserve">Measuring cylinders allow you to add a liquid </w:t>
      </w:r>
      <w:proofErr w:type="gramStart"/>
      <w:r>
        <w:t>really fast</w:t>
      </w:r>
      <w:proofErr w:type="gramEnd"/>
      <w:r>
        <w:t xml:space="preserve">, but they are less accurate than </w:t>
      </w:r>
      <w:proofErr w:type="spellStart"/>
      <w:r>
        <w:t>buretts</w:t>
      </w:r>
      <w:proofErr w:type="spellEnd"/>
      <w:r>
        <w:t xml:space="preserve">, which are less accurate than volumetric </w:t>
      </w:r>
      <w:proofErr w:type="spellStart"/>
      <w:r>
        <w:t>pipetes</w:t>
      </w:r>
      <w:proofErr w:type="spellEnd"/>
      <w:r>
        <w:t xml:space="preserve">. </w:t>
      </w:r>
    </w:p>
    <w:p w14:paraId="11E556FA" w14:textId="77777777" w:rsidR="005C1379" w:rsidRDefault="005C1379" w:rsidP="00301366">
      <w:pPr>
        <w:spacing w:after="0" w:line="240" w:lineRule="auto"/>
      </w:pPr>
    </w:p>
    <w:p w14:paraId="4E77C2E8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6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637D13EC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E96D7EC" wp14:editId="0BE65E27">
            <wp:extent cx="6830060" cy="2104372"/>
            <wp:effectExtent l="0" t="0" r="0" b="0"/>
            <wp:docPr id="1521" name="Picture 1521" descr="C:\Users\Smashing NEW\AppData\Roaming\M8 Software\Spartan_Data\Clip_Data\Clips\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mashing NEW\AppData\Roaming\M8 Software\Spartan_Data\Clip_Data\Clips\OL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63"/>
                    <a:stretch/>
                  </pic:blipFill>
                  <pic:spPr bwMode="auto">
                    <a:xfrm>
                      <a:off x="0" y="0"/>
                      <a:ext cx="6845831" cy="2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2362D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FB6BF0F" wp14:editId="40CC6177">
            <wp:extent cx="6829281" cy="914400"/>
            <wp:effectExtent l="0" t="0" r="0" b="0"/>
            <wp:docPr id="2" name="Picture 2" descr="C:\Users\Smashing NEW\AppData\Roaming\M8 Software\Spartan_Data\Clip_Data\Clips\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mashing NEW\AppData\Roaming\M8 Software\Spartan_Data\Clip_Data\Clips\OL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3" b="29505"/>
                    <a:stretch/>
                  </pic:blipFill>
                  <pic:spPr bwMode="auto">
                    <a:xfrm>
                      <a:off x="0" y="0"/>
                      <a:ext cx="6845831" cy="9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53656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BC3E2DA" wp14:editId="24E2B01F">
            <wp:extent cx="6852220" cy="3511759"/>
            <wp:effectExtent l="0" t="0" r="6350" b="0"/>
            <wp:docPr id="1523" name="Picture 1523" descr="C:\Users\Smashing NEW\AppData\Roaming\M8 Software\Spartan_Data\Clip_Data\Clips\O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mashing NEW\AppData\Roaming\M8 Software\Spartan_Data\Clip_Data\Clips\OL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24" b="6164"/>
                    <a:stretch/>
                  </pic:blipFill>
                  <pic:spPr bwMode="auto">
                    <a:xfrm>
                      <a:off x="0" y="0"/>
                      <a:ext cx="6856103" cy="35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8C9B2" w14:textId="77777777" w:rsidR="00B95468" w:rsidRDefault="00B95468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F5260DA" w14:textId="4FFE5C53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6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365A5C58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78B5088" wp14:editId="269D3EE2">
            <wp:extent cx="6456045" cy="2668044"/>
            <wp:effectExtent l="0" t="0" r="1905" b="0"/>
            <wp:docPr id="1515" name="Picture 1515" descr="C:\Users\Smashing NEW\AppData\Roaming\M8 Software\Spartan_Data\Clip_Data\Clips\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shing NEW\AppData\Roaming\M8 Software\Spartan_Data\Clip_Data\Clips\OL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20"/>
                    <a:stretch/>
                  </pic:blipFill>
                  <pic:spPr bwMode="auto">
                    <a:xfrm>
                      <a:off x="0" y="0"/>
                      <a:ext cx="6456045" cy="2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56AF1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98236E5" wp14:editId="1380E462">
            <wp:extent cx="6180455" cy="826718"/>
            <wp:effectExtent l="0" t="0" r="0" b="0"/>
            <wp:docPr id="1516" name="Picture 1516" descr="C:\Users\Smashing NEW\AppData\Roaming\M8 Software\Spartan_Data\Clip_Data\Clips\O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shing NEW\AppData\Roaming\M8 Software\Spartan_Data\Clip_Data\Clips\OL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92"/>
                    <a:stretch/>
                  </pic:blipFill>
                  <pic:spPr bwMode="auto">
                    <a:xfrm>
                      <a:off x="0" y="0"/>
                      <a:ext cx="6180455" cy="82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48A9F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2C63A60" wp14:editId="19BA4640">
            <wp:extent cx="6135370" cy="2379945"/>
            <wp:effectExtent l="0" t="0" r="0" b="1905"/>
            <wp:docPr id="1518" name="Picture 1518" descr="C:\Users\Smashing NEW\AppData\Roaming\M8 Software\Spartan_Data\Clip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shing NEW\AppData\Roaming\M8 Software\Spartan_Data\Clip_Data\Clips\OL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3" b="31721"/>
                    <a:stretch/>
                  </pic:blipFill>
                  <pic:spPr bwMode="auto">
                    <a:xfrm>
                      <a:off x="0" y="0"/>
                      <a:ext cx="6136640" cy="23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6E541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6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5B85D33E" w14:textId="5900C09F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A25C2C5" wp14:editId="35ADB7EA">
            <wp:extent cx="6741351" cy="2091846"/>
            <wp:effectExtent l="0" t="0" r="2540" b="3810"/>
            <wp:docPr id="1408" name="Picture 1408" descr="C:\Users\Smashing NEW\AppData\Roaming\M8 Software\Spartan_Data\Clip_Data\Clips\O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mashing NEW\AppData\Roaming\M8 Software\Spartan_Data\Clip_Data\Clips\OL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164"/>
                    <a:stretch/>
                  </pic:blipFill>
                  <pic:spPr bwMode="auto">
                    <a:xfrm>
                      <a:off x="0" y="0"/>
                      <a:ext cx="6744689" cy="20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5C931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4755643" wp14:editId="047B2268">
            <wp:extent cx="6741017" cy="601250"/>
            <wp:effectExtent l="0" t="0" r="3175" b="8890"/>
            <wp:docPr id="7" name="Picture 7" descr="C:\Users\Smashing NEW\AppData\Roaming\M8 Software\Spartan_Data\Clip_Data\Clips\O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mashing NEW\AppData\Roaming\M8 Software\Spartan_Data\Clip_Data\Clips\OL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0" b="31802"/>
                    <a:stretch/>
                  </pic:blipFill>
                  <pic:spPr bwMode="auto">
                    <a:xfrm>
                      <a:off x="0" y="0"/>
                      <a:ext cx="6744689" cy="6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42435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02E3B000" wp14:editId="73E396A9">
            <wp:extent cx="6565900" cy="2030851"/>
            <wp:effectExtent l="0" t="0" r="6350" b="7620"/>
            <wp:docPr id="1410" name="Picture 1410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9" b="2298"/>
                    <a:stretch/>
                  </pic:blipFill>
                  <pic:spPr bwMode="auto">
                    <a:xfrm>
                      <a:off x="0" y="0"/>
                      <a:ext cx="6567170" cy="20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DE311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6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0F2CC68A" w14:textId="73CEA0EE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D17C71B" wp14:editId="6DEC75B6">
            <wp:extent cx="6212529" cy="3156559"/>
            <wp:effectExtent l="0" t="0" r="0" b="6350"/>
            <wp:docPr id="1389" name="Picture 1389" descr="C:\Users\Smashing NEW\AppData\Roaming\M8 Software\Spartan_Data\Clip_Data\Clips\O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mashing NEW\AppData\Roaming\M8 Software\Spartan_Data\Clip_Data\Clips\OL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5"/>
                    <a:stretch/>
                  </pic:blipFill>
                  <pic:spPr bwMode="auto">
                    <a:xfrm>
                      <a:off x="0" y="0"/>
                      <a:ext cx="6220602" cy="31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95AEC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65DA2AF" wp14:editId="1DE804B7">
            <wp:extent cx="5987441" cy="2113130"/>
            <wp:effectExtent l="0" t="0" r="0" b="1905"/>
            <wp:docPr id="1390" name="Picture 1390" descr="C:\Users\Smashing NEW\AppData\Roaming\M8 Software\Spartan_Data\Clip_Data\Clips\O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mashing NEW\AppData\Roaming\M8 Software\Spartan_Data\Clip_Data\Clips\OL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35"/>
                    <a:stretch/>
                  </pic:blipFill>
                  <pic:spPr bwMode="auto">
                    <a:xfrm>
                      <a:off x="0" y="0"/>
                      <a:ext cx="5996025" cy="21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1F1D1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08FCC16" wp14:editId="57955B3B">
            <wp:extent cx="6186805" cy="2215439"/>
            <wp:effectExtent l="0" t="0" r="4445" b="0"/>
            <wp:docPr id="1392" name="Picture 1392" descr="C:\Users\Smashing NEW\AppData\Roaming\M8 Software\Spartan_Data\Clip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mashing NEW\AppData\Roaming\M8 Software\Spartan_Data\Clip_Data\Clips\OL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1"/>
                    <a:stretch/>
                  </pic:blipFill>
                  <pic:spPr bwMode="auto">
                    <a:xfrm>
                      <a:off x="0" y="0"/>
                      <a:ext cx="6186805" cy="22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6AFDA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6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4EE4F844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7D9CE5D" wp14:editId="19CE76CA">
            <wp:extent cx="6562704" cy="2605414"/>
            <wp:effectExtent l="0" t="0" r="0" b="4445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0007"/>
                    <a:stretch/>
                  </pic:blipFill>
                  <pic:spPr bwMode="auto">
                    <a:xfrm>
                      <a:off x="0" y="0"/>
                      <a:ext cx="6562725" cy="260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519C7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0AFF548" wp14:editId="19619317">
            <wp:extent cx="6562704" cy="7139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1767" b="40014"/>
                    <a:stretch/>
                  </pic:blipFill>
                  <pic:spPr bwMode="auto">
                    <a:xfrm>
                      <a:off x="0" y="0"/>
                      <a:ext cx="6562725" cy="71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AAF4C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F549B38" wp14:editId="7BD38038">
            <wp:extent cx="6610350" cy="746473"/>
            <wp:effectExtent l="0" t="0" r="0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0769"/>
                    <a:stretch/>
                  </pic:blipFill>
                  <pic:spPr bwMode="auto">
                    <a:xfrm>
                      <a:off x="0" y="0"/>
                      <a:ext cx="6610350" cy="74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3E5CE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BEACC1E" wp14:editId="79A58AC3">
            <wp:extent cx="6552860" cy="1340285"/>
            <wp:effectExtent l="0" t="0" r="635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5050"/>
                    <a:stretch/>
                  </pic:blipFill>
                  <pic:spPr bwMode="auto">
                    <a:xfrm>
                      <a:off x="0" y="0"/>
                      <a:ext cx="6553200" cy="134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3D898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5AD90101" w14:textId="4D95AF11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EC96262" wp14:editId="7CB0A380">
            <wp:extent cx="6510655" cy="3858016"/>
            <wp:effectExtent l="0" t="0" r="4445" b="9525"/>
            <wp:docPr id="31" name="Picture 31" descr="C:\Users\Smashing NEW\AppData\Roaming\M8 Software\Spartan_Data\Clip_Data\Clips\O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mashing NEW\AppData\Roaming\M8 Software\Spartan_Data\Clip_Data\Clips\OL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56"/>
                    <a:stretch/>
                  </pic:blipFill>
                  <pic:spPr bwMode="auto">
                    <a:xfrm>
                      <a:off x="0" y="0"/>
                      <a:ext cx="6510655" cy="38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A1052" w14:textId="4F615304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63BAB20B" wp14:editId="41C7D2A3">
            <wp:extent cx="6285491" cy="5179243"/>
            <wp:effectExtent l="0" t="0" r="1270" b="2540"/>
            <wp:docPr id="1348" name="Picture 1348" descr="C:\Users\Smashing NEW\AppData\Roaming\M8 Software\Spartan_Data\Clip_Data\Clips\O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mashing NEW\AppData\Roaming\M8 Software\Spartan_Data\Clip_Data\Clips\OL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70"/>
                    <a:stretch/>
                  </pic:blipFill>
                  <pic:spPr bwMode="auto">
                    <a:xfrm>
                      <a:off x="0" y="0"/>
                      <a:ext cx="6285865" cy="51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86FA2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55090AB" wp14:editId="3ECAB894">
            <wp:extent cx="6268026" cy="2922488"/>
            <wp:effectExtent l="0" t="0" r="0" b="0"/>
            <wp:docPr id="1344" name="Picture 1344" descr="C:\Users\Smashing NEW\AppData\Roaming\M8 Software\Spartan_Data\Clip_Data\Clips\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mashing NEW\AppData\Roaming\M8 Software\Spartan_Data\Clip_Data\Clips\OL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5" b="6784"/>
                    <a:stretch/>
                  </pic:blipFill>
                  <pic:spPr bwMode="auto">
                    <a:xfrm>
                      <a:off x="0" y="0"/>
                      <a:ext cx="6268720" cy="292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F7054" w14:textId="77777777" w:rsidR="00B95468" w:rsidRDefault="00B95468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28AF85C0" w14:textId="29E882D2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70AADFCD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217D20C" wp14:editId="66E1C663">
            <wp:extent cx="6567170" cy="4940300"/>
            <wp:effectExtent l="0" t="0" r="5080" b="0"/>
            <wp:docPr id="26" name="Picture 26" descr="C:\Users\Smashing NEW\AppData\Roaming\M8 Software\Spartan_Data\Clip_Data\Clips\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Smashing NEW\AppData\Roaming\M8 Software\Spartan_Data\Clip_Data\Clips\OL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BF7F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E84AE5D" wp14:editId="432213EE">
            <wp:extent cx="6377305" cy="2236652"/>
            <wp:effectExtent l="0" t="0" r="4445" b="0"/>
            <wp:docPr id="27" name="Picture 27" descr="C:\Users\Smashing NEW\AppData\Roaming\M8 Software\Spartan_Data\Clip_Data\Clips\O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Smashing NEW\AppData\Roaming\M8 Software\Spartan_Data\Clip_Data\Clips\OL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2"/>
                    <a:stretch/>
                  </pic:blipFill>
                  <pic:spPr bwMode="auto">
                    <a:xfrm>
                      <a:off x="0" y="0"/>
                      <a:ext cx="6377305" cy="22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74712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132E78E0" w14:textId="1CF17A5A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D636BE7" wp14:editId="3A2F399C">
            <wp:extent cx="6471395" cy="1841326"/>
            <wp:effectExtent l="0" t="0" r="5715" b="6985"/>
            <wp:docPr id="22" name="Picture 22" descr="C:\Users\Smashing NEW\AppData\Roaming\M8 Software\Spartan_Data\Clip_Data\Clips\O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Smashing NEW\AppData\Roaming\M8 Software\Spartan_Data\Clip_Data\Clips\OL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19"/>
                    <a:stretch/>
                  </pic:blipFill>
                  <pic:spPr bwMode="auto">
                    <a:xfrm>
                      <a:off x="0" y="0"/>
                      <a:ext cx="6471920" cy="18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FDC40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0C1F475" wp14:editId="6BCBFDB9">
            <wp:extent cx="6471395" cy="763601"/>
            <wp:effectExtent l="0" t="0" r="5715" b="0"/>
            <wp:docPr id="23" name="Picture 23" descr="C:\Users\Smashing NEW\AppData\Roaming\M8 Software\Spartan_Data\Clip_Data\Clips\O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Smashing NEW\AppData\Roaming\M8 Software\Spartan_Data\Clip_Data\Clips\OL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31" b="35225"/>
                    <a:stretch/>
                  </pic:blipFill>
                  <pic:spPr bwMode="auto">
                    <a:xfrm>
                      <a:off x="0" y="0"/>
                      <a:ext cx="6471920" cy="7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169E7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BD19E84" wp14:editId="03BAEE9F">
            <wp:extent cx="6269990" cy="4847025"/>
            <wp:effectExtent l="0" t="0" r="0" b="0"/>
            <wp:docPr id="24" name="Picture 24" descr="C:\Users\Smashing NEW\AppData\Roaming\M8 Software\Spartan_Data\Clip_Data\Clips\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Smashing NEW\AppData\Roaming\M8 Software\Spartan_Data\Clip_Data\Clips\O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4"/>
                    <a:stretch/>
                  </pic:blipFill>
                  <pic:spPr bwMode="auto">
                    <a:xfrm>
                      <a:off x="0" y="0"/>
                      <a:ext cx="6269990" cy="48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89711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3C6819FA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560F3DF" wp14:editId="63788EFF">
            <wp:extent cx="6567170" cy="3118980"/>
            <wp:effectExtent l="0" t="0" r="5080" b="5715"/>
            <wp:docPr id="18" name="Picture 18" descr="C:\Users\Smashing NEW\AppData\Roaming\M8 Software\Spartan_Data\Clip_Data\Clips\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Smashing NEW\AppData\Roaming\M8 Software\Spartan_Data\Clip_Data\Clips\OL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50"/>
                    <a:stretch/>
                  </pic:blipFill>
                  <pic:spPr bwMode="auto">
                    <a:xfrm>
                      <a:off x="0" y="0"/>
                      <a:ext cx="6567170" cy="31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96B82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312B670" wp14:editId="1FEDAC73">
            <wp:extent cx="6377305" cy="751561"/>
            <wp:effectExtent l="0" t="0" r="4445" b="0"/>
            <wp:docPr id="19" name="Picture 19" descr="C:\Users\Smashing NEW\AppData\Roaming\M8 Software\Spartan_Data\Clip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Smashing NEW\AppData\Roaming\M8 Software\Spartan_Data\Clip_Data\Clips\OL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74"/>
                    <a:stretch/>
                  </pic:blipFill>
                  <pic:spPr bwMode="auto">
                    <a:xfrm>
                      <a:off x="0" y="0"/>
                      <a:ext cx="6377305" cy="7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E0BFA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BFD6F5F" wp14:editId="44A6872C">
            <wp:extent cx="6163310" cy="2220595"/>
            <wp:effectExtent l="0" t="0" r="8890" b="8255"/>
            <wp:docPr id="20" name="Picture 20" descr="C:\Users\Smashing NEW\AppData\Roaming\M8 Software\Spartan_Data\Clip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Smashing NEW\AppData\Roaming\M8 Software\Spartan_Data\Clip_Data\Clips\OL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670B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2/</w:t>
      </w:r>
    </w:p>
    <w:p w14:paraId="68C3BB2E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39C7FF8" wp14:editId="6E86BF09">
            <wp:extent cx="6258403" cy="4096011"/>
            <wp:effectExtent l="0" t="0" r="9525" b="0"/>
            <wp:docPr id="932" name="Picture 932" descr="C:\Users\Smashing NEW\AppData\Roaming\M8 Software\Spartan_Data\Clip_Data\Clips\O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mashing NEW\AppData\Roaming\M8 Software\Spartan_Data\Clip_Data\Clips\OL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94" cy="409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F544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BD4B4F3" wp14:editId="3A2EAC3D">
            <wp:extent cx="6315285" cy="613776"/>
            <wp:effectExtent l="0" t="0" r="0" b="0"/>
            <wp:docPr id="941" name="Picture 941" descr="C:\Users\Smashing NEW\AppData\Roaming\M8 Software\Spartan_Data\Clip_Data\Clips\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mashing NEW\AppData\Roaming\M8 Software\Spartan_Data\Clip_Data\Clips\OL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21" b="12098"/>
                    <a:stretch/>
                  </pic:blipFill>
                  <pic:spPr bwMode="auto">
                    <a:xfrm>
                      <a:off x="0" y="0"/>
                      <a:ext cx="6317615" cy="6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B7AB" w14:textId="5DCEDEBE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B927175" wp14:editId="2C17726B">
            <wp:extent cx="6293977" cy="2485260"/>
            <wp:effectExtent l="0" t="0" r="0" b="0"/>
            <wp:docPr id="942" name="Picture 942" descr="C:\Users\Smashing NEW\AppData\Roaming\M8 Software\Spartan_Data\Clip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mashing NEW\AppData\Roaming\M8 Software\Spartan_Data\Clip_Data\Clips\OL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8" b="1174"/>
                    <a:stretch/>
                  </pic:blipFill>
                  <pic:spPr bwMode="auto">
                    <a:xfrm>
                      <a:off x="0" y="0"/>
                      <a:ext cx="6294120" cy="24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DA70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5642C0D2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A8D2F57" wp14:editId="4BBC4242">
            <wp:extent cx="6463430" cy="3041372"/>
            <wp:effectExtent l="0" t="0" r="0" b="6985"/>
            <wp:docPr id="1373" name="Picture 1373" descr="C:\Users\Smashing NEW\AppData\Roaming\M8 Software\Spartan_Data\Clip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shing NEW\AppData\Roaming\M8 Software\Spartan_Data\Clip_Data\Clips\O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7"/>
                    <a:stretch/>
                  </pic:blipFill>
                  <pic:spPr bwMode="auto">
                    <a:xfrm>
                      <a:off x="0" y="0"/>
                      <a:ext cx="6487862" cy="30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C12BA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E6000A1" wp14:editId="74051BAB">
            <wp:extent cx="6234430" cy="3693160"/>
            <wp:effectExtent l="0" t="0" r="0" b="2540"/>
            <wp:docPr id="930" name="Picture 930" descr="C:\Users\Smashing NEW\AppData\Roaming\M8 Software\Spartan_Data\Clip_Data\Clips\O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mashing NEW\AppData\Roaming\M8 Software\Spartan_Data\Clip_Data\Clips\OL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4CA0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6/2016/m/ Time Zone 2/</w:t>
      </w:r>
    </w:p>
    <w:p w14:paraId="576374E8" w14:textId="3D04650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30360A4" wp14:editId="5F88C73A">
            <wp:extent cx="6722745" cy="2580361"/>
            <wp:effectExtent l="0" t="0" r="1905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62779"/>
                    <a:stretch/>
                  </pic:blipFill>
                  <pic:spPr bwMode="auto">
                    <a:xfrm>
                      <a:off x="0" y="0"/>
                      <a:ext cx="6724650" cy="25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48D7D" w14:textId="4A7CFAA6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37A89D61" wp14:editId="3E3F0A11">
            <wp:extent cx="6285754" cy="3265457"/>
            <wp:effectExtent l="0" t="0" r="127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1934" b="7689"/>
                    <a:stretch/>
                  </pic:blipFill>
                  <pic:spPr bwMode="auto">
                    <a:xfrm>
                      <a:off x="0" y="0"/>
                      <a:ext cx="6285865" cy="326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8DFDF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CBE0957" wp14:editId="21795960">
            <wp:extent cx="6543675" cy="2293307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0663"/>
                    <a:stretch/>
                  </pic:blipFill>
                  <pic:spPr bwMode="auto">
                    <a:xfrm>
                      <a:off x="0" y="0"/>
                      <a:ext cx="6543675" cy="229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1D98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70D910CE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7667AA3" wp14:editId="417B92FC">
            <wp:extent cx="6460250" cy="2229633"/>
            <wp:effectExtent l="0" t="0" r="0" b="0"/>
            <wp:docPr id="15" name="Picture 15" descr="C:\Users\Smashing NEW\AppData\Roaming\M8 Software\Spartan_Data\Clip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Smashing NEW\AppData\Roaming\M8 Software\Spartan_Data\Clip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66"/>
                    <a:stretch/>
                  </pic:blipFill>
                  <pic:spPr bwMode="auto">
                    <a:xfrm>
                      <a:off x="0" y="0"/>
                      <a:ext cx="6460490" cy="22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69EB4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CC2AA3C" wp14:editId="13098DBA">
            <wp:extent cx="6460250" cy="1227316"/>
            <wp:effectExtent l="0" t="0" r="0" b="0"/>
            <wp:docPr id="16" name="Picture 16" descr="C:\Users\Smashing NEW\AppData\Roaming\M8 Software\Spartan_Data\Clip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Smashing NEW\AppData\Roaming\M8 Software\Spartan_Data\Clip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0" b="21164"/>
                    <a:stretch/>
                  </pic:blipFill>
                  <pic:spPr bwMode="auto">
                    <a:xfrm>
                      <a:off x="0" y="0"/>
                      <a:ext cx="6460490" cy="12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D0DA4" w14:textId="77777777" w:rsidR="00B95468" w:rsidRDefault="00B95468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45E34093" w14:textId="1371F8A8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3A31116F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08EC872" wp14:editId="30ACC03D">
            <wp:extent cx="6697630" cy="1966587"/>
            <wp:effectExtent l="0" t="0" r="0" b="0"/>
            <wp:docPr id="1346" name="Picture 1346" descr="C:\Users\Smashing NEW\AppData\Roaming\M8 Software\Spartan_Data\Clip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Smashing NEW\AppData\Roaming\M8 Software\Spartan_Data\Clip_Data\Clips\OL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76"/>
                    <a:stretch/>
                  </pic:blipFill>
                  <pic:spPr bwMode="auto">
                    <a:xfrm>
                      <a:off x="0" y="0"/>
                      <a:ext cx="6697980" cy="19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6947D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E57C3B1" wp14:editId="37FB4DD8">
            <wp:extent cx="6697630" cy="726197"/>
            <wp:effectExtent l="0" t="0" r="0" b="0"/>
            <wp:docPr id="1347" name="Picture 1347" descr="C:\Users\Smashing NEW\AppData\Roaming\M8 Software\Spartan_Data\Clip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Smashing NEW\AppData\Roaming\M8 Software\Spartan_Data\Clip_Data\Clips\OL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78" b="35421"/>
                    <a:stretch/>
                  </pic:blipFill>
                  <pic:spPr bwMode="auto">
                    <a:xfrm>
                      <a:off x="0" y="0"/>
                      <a:ext cx="6697980" cy="7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B259F" w14:textId="77777777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EE62AB7" wp14:editId="1F0180C1">
            <wp:extent cx="6376911" cy="1327759"/>
            <wp:effectExtent l="0" t="0" r="5080" b="6350"/>
            <wp:docPr id="13" name="Picture 13" descr="C:\Users\Smashing NEW\AppData\Roaming\M8 Software\Spartan_Data\Clip_Data\Clips\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Smashing NEW\AppData\Roaming\M8 Software\Spartan_Data\Clip_Data\Clips\OL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2" b="25723"/>
                    <a:stretch/>
                  </pic:blipFill>
                  <pic:spPr bwMode="auto">
                    <a:xfrm>
                      <a:off x="0" y="0"/>
                      <a:ext cx="6377305" cy="132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F3706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</w:t>
      </w:r>
    </w:p>
    <w:p w14:paraId="06FEE189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7B53087" wp14:editId="1D13584D">
            <wp:extent cx="6650182" cy="3011941"/>
            <wp:effectExtent l="0" t="0" r="0" b="0"/>
            <wp:docPr id="11" name="Picture 11" descr="C:\Users\Smashing NEW\AppData\Roaming\M8 Software\Spartan_Data\Clip_Data\Clips\O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mashing NEW\AppData\Roaming\M8 Software\Spartan_Data\Clip_Data\Clips\OL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63" cy="30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FE16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A2F50BA" wp14:editId="54389F60">
            <wp:extent cx="6791407" cy="676405"/>
            <wp:effectExtent l="0" t="0" r="0" b="9525"/>
            <wp:docPr id="29" name="Picture 29" descr="C:\Users\Smashing NEW\AppData\Roaming\M8 Software\Spartan_Data\Clip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mashing NEW\AppData\Roaming\M8 Software\Spartan_Data\Clip_Data\Clips\OL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8" b="41745"/>
                    <a:stretch/>
                  </pic:blipFill>
                  <pic:spPr bwMode="auto">
                    <a:xfrm>
                      <a:off x="0" y="0"/>
                      <a:ext cx="6796181" cy="6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69078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B46FB5F" wp14:editId="0D2628A8">
            <wp:extent cx="6797040" cy="562523"/>
            <wp:effectExtent l="0" t="0" r="0" b="9525"/>
            <wp:docPr id="30" name="Picture 30" descr="C:\Users\Smashing NEW\AppData\Roaming\M8 Software\Spartan_Data\Clip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mashing NEW\AppData\Roaming\M8 Software\Spartan_Data\Clip_Data\Clips\OL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26"/>
                    <a:stretch/>
                  </pic:blipFill>
                  <pic:spPr bwMode="auto">
                    <a:xfrm>
                      <a:off x="0" y="0"/>
                      <a:ext cx="6804923" cy="5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13CCF" w14:textId="02F4F0CB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BF270E7" wp14:editId="4B310A6F">
            <wp:extent cx="6649400" cy="526093"/>
            <wp:effectExtent l="0" t="0" r="0" b="7620"/>
            <wp:docPr id="1359" name="Picture 1359" descr="C:\Users\Smashing NEW\AppData\Roaming\M8 Software\Spartan_Data\Clip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mashing NEW\AppData\Roaming\M8 Software\Spartan_Data\Clip_Data\Clips\OL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3" b="31204"/>
                    <a:stretch/>
                  </pic:blipFill>
                  <pic:spPr bwMode="auto">
                    <a:xfrm>
                      <a:off x="0" y="0"/>
                      <a:ext cx="6650355" cy="5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64C27" w14:textId="61A0F865" w:rsid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76632E0" wp14:editId="7380D521">
            <wp:extent cx="6285445" cy="1157770"/>
            <wp:effectExtent l="0" t="0" r="1270" b="4445"/>
            <wp:docPr id="1350" name="Picture 1350" descr="C:\Users\Smashing NEW\AppData\Roaming\M8 Software\Spartan_Data\Clip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mashing NEW\AppData\Roaming\M8 Software\Spartan_Data\Clip_Data\Clips\OL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79"/>
                    <a:stretch/>
                  </pic:blipFill>
                  <pic:spPr bwMode="auto">
                    <a:xfrm>
                      <a:off x="0" y="0"/>
                      <a:ext cx="6285865" cy="11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6BCBA" w14:textId="77777777" w:rsidR="00B95468" w:rsidRDefault="00B95468" w:rsidP="00B95468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1/Q3</w:t>
      </w:r>
    </w:p>
    <w:p w14:paraId="4C6D34C9" w14:textId="307D3C57" w:rsidR="00802A34" w:rsidRPr="00B95468" w:rsidRDefault="00B95468" w:rsidP="00B95468">
      <w:pPr>
        <w:tabs>
          <w:tab w:val="left" w:pos="837"/>
          <w:tab w:val="left" w:pos="1561"/>
          <w:tab w:val="left" w:pos="2096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01CE8B2" wp14:editId="2017ECED">
            <wp:extent cx="6572250" cy="900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70998"/>
                    <a:stretch/>
                  </pic:blipFill>
                  <pic:spPr bwMode="auto">
                    <a:xfrm>
                      <a:off x="0" y="0"/>
                      <a:ext cx="6572250" cy="90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09162" w14:textId="5581631D" w:rsidR="00802A34" w:rsidRDefault="00B95468" w:rsidP="00B95468">
      <w:pPr>
        <w:pStyle w:val="Heading1"/>
      </w:pPr>
      <w:r>
        <w:t>Mark Scheme</w:t>
      </w:r>
    </w:p>
    <w:p w14:paraId="2E1D77D0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3B8A4486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FCF07CE" wp14:editId="646B3D28">
            <wp:extent cx="6532880" cy="1671103"/>
            <wp:effectExtent l="0" t="0" r="1270" b="5715"/>
            <wp:docPr id="1525" name="Picture 1525" descr="C:\Users\Smashing NEW\AppData\Roaming\M8 Software\Spartan_Data\Clip_Data\Clips\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5"/>
                    <a:stretch/>
                  </pic:blipFill>
                  <pic:spPr bwMode="auto">
                    <a:xfrm>
                      <a:off x="0" y="0"/>
                      <a:ext cx="6532880" cy="16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399FA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67E6E8BB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11600C6" wp14:editId="2900114D">
            <wp:extent cx="6532880" cy="1320354"/>
            <wp:effectExtent l="0" t="0" r="1270" b="0"/>
            <wp:docPr id="1520" name="Picture 1520" descr="C:\Users\Smashing NEW\AppData\Roaming\M8 Software\Spartan_Data\Clip_Data\Clips\O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mashing NEW\AppData\Roaming\M8 Software\Spartan_Data\Clip_Data\Clips\OL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7" b="19270"/>
                    <a:stretch/>
                  </pic:blipFill>
                  <pic:spPr bwMode="auto">
                    <a:xfrm>
                      <a:off x="0" y="0"/>
                      <a:ext cx="6549141" cy="13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B30C4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310A9915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DCC7457" wp14:editId="0798044D">
            <wp:extent cx="6282055" cy="721047"/>
            <wp:effectExtent l="0" t="0" r="4445" b="3175"/>
            <wp:docPr id="1420" name="Picture 1420" descr="C:\Users\Smashing NEW\AppData\Roaming\M8 Software\Spartan_Data\Clip_Data\Clips\OL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Smashing NEW\AppData\Roaming\M8 Software\Spartan_Data\Clip_Data\Clips\OL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9"/>
                    <a:stretch/>
                  </pic:blipFill>
                  <pic:spPr bwMode="auto">
                    <a:xfrm>
                      <a:off x="0" y="0"/>
                      <a:ext cx="6282055" cy="7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F9836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4B9F4ACD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DE9B784" wp14:editId="3A322FF9">
            <wp:extent cx="6175142" cy="1046602"/>
            <wp:effectExtent l="0" t="0" r="0" b="1270"/>
            <wp:docPr id="1394" name="Picture 1394" descr="C:\Users\Smashing NEW\AppData\Roaming\M8 Software\Spartan_Data\Clip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mashing NEW\AppData\Roaming\M8 Software\Spartan_Data\Clip_Data\Clips\OL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11"/>
                    <a:stretch/>
                  </pic:blipFill>
                  <pic:spPr bwMode="auto">
                    <a:xfrm>
                      <a:off x="0" y="0"/>
                      <a:ext cx="6175375" cy="10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565A0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1F188C16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2674863" wp14:editId="3F50CB24">
            <wp:extent cx="6148548" cy="600980"/>
            <wp:effectExtent l="0" t="0" r="5080" b="8890"/>
            <wp:docPr id="1383" name="Picture 1383" descr="C:\Users\Smashing NEW\AppData\Roaming\M8 Software\Spartan_Data\Clip_Data\Clips\O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shing NEW\AppData\Roaming\M8 Software\Spartan_Data\Clip_Data\Clips\OL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32" b="27040"/>
                    <a:stretch/>
                  </pic:blipFill>
                  <pic:spPr bwMode="auto">
                    <a:xfrm>
                      <a:off x="0" y="0"/>
                      <a:ext cx="6151245" cy="60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9B1B3" w14:textId="77777777" w:rsidR="00B95468" w:rsidRDefault="00B9546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BC2DD1F" w14:textId="02A47BB0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6/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4DA9996B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98E015E" wp14:editId="77D72C17">
            <wp:extent cx="6485726" cy="857103"/>
            <wp:effectExtent l="0" t="0" r="0" b="635"/>
            <wp:docPr id="1345" name="Picture 1345" descr="C:\Users\Smashing NEW\AppData\Roaming\M8 Software\Spartan_Data\Clip_Data\Clips\O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mashing NEW\AppData\Roaming\M8 Software\Spartan_Data\Clip_Data\Clips\OL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3" b="63662"/>
                    <a:stretch/>
                  </pic:blipFill>
                  <pic:spPr bwMode="auto">
                    <a:xfrm>
                      <a:off x="0" y="0"/>
                      <a:ext cx="6517718" cy="86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F8FAF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18E82968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4C3705C" wp14:editId="28BA3298">
            <wp:extent cx="6446925" cy="783964"/>
            <wp:effectExtent l="0" t="0" r="0" b="0"/>
            <wp:docPr id="28" name="Picture 28" descr="C:\Users\Smashing NEW\AppData\Roaming\M8 Software\Spartan_Data\Clip_Data\Clips\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Smashing NEW\AppData\Roaming\M8 Software\Spartan_Data\Clip_Data\Clips\OL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4" b="50003"/>
                    <a:stretch/>
                  </pic:blipFill>
                  <pic:spPr bwMode="auto">
                    <a:xfrm>
                      <a:off x="0" y="0"/>
                      <a:ext cx="6448425" cy="7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945F0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364CC2C8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A33BB67" wp14:editId="1D35509F">
            <wp:extent cx="6446520" cy="1768484"/>
            <wp:effectExtent l="0" t="0" r="0" b="3175"/>
            <wp:docPr id="25" name="Picture 25" descr="C:\Users\Smashing NEW\AppData\Roaming\M8 Software\Spartan_Data\Clip_Data\Clips\O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Smashing NEW\AppData\Roaming\M8 Software\Spartan_Data\Clip_Data\Clips\OL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62"/>
                    <a:stretch/>
                  </pic:blipFill>
                  <pic:spPr bwMode="auto">
                    <a:xfrm>
                      <a:off x="0" y="0"/>
                      <a:ext cx="6454838" cy="17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94E25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6097B2F6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591D9B80" wp14:editId="555EF822">
            <wp:extent cx="6446520" cy="1591527"/>
            <wp:effectExtent l="0" t="0" r="0" b="8890"/>
            <wp:docPr id="21" name="Picture 21" descr="C:\Users\Smashing NEW\AppData\Roaming\M8 Software\Spartan_Data\Clip_Data\Clips\OL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Smashing NEW\AppData\Roaming\M8 Software\Spartan_Data\Clip_Data\Clips\OL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3"/>
                    <a:stretch/>
                  </pic:blipFill>
                  <pic:spPr bwMode="auto">
                    <a:xfrm>
                      <a:off x="0" y="0"/>
                      <a:ext cx="6460768" cy="15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6B9792F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2/</w:t>
      </w:r>
    </w:p>
    <w:p w14:paraId="046AD68C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3604AD3" wp14:editId="10235673">
            <wp:extent cx="6315462" cy="200417"/>
            <wp:effectExtent l="0" t="0" r="0" b="9525"/>
            <wp:docPr id="955" name="Picture 955" descr="C:\Users\Smashing NEW\AppData\Roaming\M8 Software\Spartan_Data\Clip_Data\Clips\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mashing NEW\AppData\Roaming\M8 Software\Spartan_Data\Clip_Data\Clips\OL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2" b="29951"/>
                    <a:stretch/>
                  </pic:blipFill>
                  <pic:spPr bwMode="auto">
                    <a:xfrm>
                      <a:off x="0" y="0"/>
                      <a:ext cx="6317615" cy="2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82C6E" wp14:editId="528D49B5">
            <wp:extent cx="6280367" cy="1625505"/>
            <wp:effectExtent l="0" t="0" r="6350" b="0"/>
            <wp:docPr id="956" name="Picture 956" descr="C:\Users\Smashing NEW\AppData\Roaming\M8 Software\Spartan_Data\Clip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mashing NEW\AppData\Roaming\M8 Software\Spartan_Data\Clip_Data\Clips\OL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2"/>
                    <a:stretch/>
                  </pic:blipFill>
                  <pic:spPr bwMode="auto">
                    <a:xfrm>
                      <a:off x="0" y="0"/>
                      <a:ext cx="6282055" cy="16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55D81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75D0CA85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151851D" wp14:editId="7F6C73A3">
            <wp:extent cx="6210320" cy="1016992"/>
            <wp:effectExtent l="0" t="0" r="0" b="0"/>
            <wp:docPr id="931" name="Picture 931" descr="C:\Users\Smashing NEW\AppData\Roaming\M8 Software\Spartan_Data\Clip_Data\Clips\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1"/>
                    <a:stretch/>
                  </pic:blipFill>
                  <pic:spPr bwMode="auto">
                    <a:xfrm>
                      <a:off x="0" y="0"/>
                      <a:ext cx="6210935" cy="10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6340B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6/2016/m/ Time Zone 2/</w:t>
      </w:r>
    </w:p>
    <w:p w14:paraId="31378135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E9D26B4" wp14:editId="6DE2B635">
            <wp:extent cx="6520804" cy="327956"/>
            <wp:effectExtent l="0" t="0" r="0" b="0"/>
            <wp:docPr id="1370" name="Picture 1370" descr="C:\Users\Smashing NEW\AppData\Roaming\M8 Software\Spartan_Data\Clip_Data\Clips\O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shing NEW\AppData\Roaming\M8 Software\Spartan_Data\Clip_Data\Clips\OL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14"/>
                    <a:stretch/>
                  </pic:blipFill>
                  <pic:spPr bwMode="auto">
                    <a:xfrm>
                      <a:off x="0" y="0"/>
                      <a:ext cx="6530981" cy="3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4A7B8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2D7501F8" wp14:editId="7CD96487">
            <wp:extent cx="6544019" cy="768505"/>
            <wp:effectExtent l="0" t="0" r="0" b="0"/>
            <wp:docPr id="1371" name="Picture 1371" descr="C:\Users\Smashing NEW\AppData\Roaming\M8 Software\Spartan_Data\Clip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shing NEW\AppData\Roaming\M8 Software\Spartan_Data\Clip_Data\Clips\OL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8" b="62960"/>
                    <a:stretch/>
                  </pic:blipFill>
                  <pic:spPr bwMode="auto">
                    <a:xfrm>
                      <a:off x="0" y="0"/>
                      <a:ext cx="6579407" cy="7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31309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707E2E43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AF27C4A" wp14:editId="0396F66F">
            <wp:extent cx="6211697" cy="200417"/>
            <wp:effectExtent l="0" t="0" r="0" b="9525"/>
            <wp:docPr id="17" name="Picture 17" descr="C:\Users\Smashing NEW\AppData\Roaming\M8 Software\Spartan_Data\Clip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Smashing NEW\AppData\Roaming\M8 Software\Spartan_Data\Clip_Data\Clips\OL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5" b="45316"/>
                    <a:stretch/>
                  </pic:blipFill>
                  <pic:spPr bwMode="auto">
                    <a:xfrm>
                      <a:off x="0" y="0"/>
                      <a:ext cx="6220215" cy="2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1B30E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28FEFD86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178A1BE" wp14:editId="1BE1D051">
            <wp:extent cx="6623846" cy="425885"/>
            <wp:effectExtent l="0" t="0" r="0" b="0"/>
            <wp:docPr id="14" name="Picture 14" descr="C:\Users\Smashing NEW\AppData\Roaming\M8 Software\Spartan_Data\Clip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mashing NEW\AppData\Roaming\M8 Software\Spartan_Data\Clip_Data\Clips\OL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89" b="41661"/>
                    <a:stretch/>
                  </pic:blipFill>
                  <pic:spPr bwMode="auto">
                    <a:xfrm>
                      <a:off x="0" y="0"/>
                      <a:ext cx="6626225" cy="4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0C490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</w:t>
      </w:r>
    </w:p>
    <w:p w14:paraId="0A919BB6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101622E" wp14:editId="6D2065BC">
            <wp:extent cx="5723255" cy="275573"/>
            <wp:effectExtent l="0" t="0" r="0" b="0"/>
            <wp:docPr id="1360" name="Picture 1360" descr="C:\Users\Smashing NEW\AppData\Roaming\M8 Software\Spartan_Data\Clip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mashing NEW\AppData\Roaming\M8 Software\Spartan_Data\Clip_Data\Clips\OL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7" b="38252"/>
                    <a:stretch/>
                  </pic:blipFill>
                  <pic:spPr bwMode="auto">
                    <a:xfrm>
                      <a:off x="0" y="0"/>
                      <a:ext cx="5738471" cy="27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4EF7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EEBD423" wp14:editId="0835F97E">
            <wp:extent cx="5721908" cy="625910"/>
            <wp:effectExtent l="0" t="0" r="0" b="3175"/>
            <wp:docPr id="12" name="Picture 12" descr="C:\Users\Smashing NEW\AppData\Roaming\M8 Software\Spartan_Data\Clip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mashing NEW\AppData\Roaming\M8 Software\Spartan_Data\Clip_Data\Clips\OL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3" b="2809"/>
                    <a:stretch/>
                  </pic:blipFill>
                  <pic:spPr bwMode="auto">
                    <a:xfrm>
                      <a:off x="0" y="0"/>
                      <a:ext cx="5723695" cy="6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515E6" w14:textId="77777777" w:rsidR="00B95468" w:rsidRDefault="00B95468" w:rsidP="00F84302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3035ECED" w14:textId="77777777" w:rsidR="00B95468" w:rsidRDefault="00B95468" w:rsidP="00F84302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9B101C9" wp14:editId="369E3989">
            <wp:extent cx="6196902" cy="245328"/>
            <wp:effectExtent l="0" t="0" r="0" b="2540"/>
            <wp:docPr id="10" name="Picture 10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59" b="42883"/>
                    <a:stretch/>
                  </pic:blipFill>
                  <pic:spPr bwMode="auto">
                    <a:xfrm>
                      <a:off x="0" y="0"/>
                      <a:ext cx="6198870" cy="2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42B3" w14:textId="77777777" w:rsidR="00B95468" w:rsidRPr="008D30BA" w:rsidRDefault="00B95468" w:rsidP="00301366">
      <w:pPr>
        <w:spacing w:after="0" w:line="240" w:lineRule="auto"/>
      </w:pPr>
    </w:p>
    <w:sectPr w:rsidR="00B95468" w:rsidRPr="008D30BA" w:rsidSect="00987748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10988" w14:textId="77777777" w:rsidR="00A0568B" w:rsidRDefault="00A0568B" w:rsidP="006B1F1E">
      <w:pPr>
        <w:spacing w:after="0" w:line="240" w:lineRule="auto"/>
      </w:pPr>
      <w:r>
        <w:separator/>
      </w:r>
    </w:p>
  </w:endnote>
  <w:endnote w:type="continuationSeparator" w:id="0">
    <w:p w14:paraId="04308B8F" w14:textId="77777777" w:rsidR="00A0568B" w:rsidRDefault="00A0568B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9BD83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88B13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11D6042" wp14:editId="2F026FE3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162AC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B8B1BE1" wp14:editId="72B933FE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94CD6" w14:textId="77777777" w:rsidR="00A0568B" w:rsidRDefault="00A0568B" w:rsidP="006B1F1E">
      <w:pPr>
        <w:spacing w:after="0" w:line="240" w:lineRule="auto"/>
      </w:pPr>
      <w:r>
        <w:separator/>
      </w:r>
    </w:p>
  </w:footnote>
  <w:footnote w:type="continuationSeparator" w:id="0">
    <w:p w14:paraId="2D624696" w14:textId="77777777" w:rsidR="00A0568B" w:rsidRDefault="00A0568B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2BF93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B90EA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302F3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A34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4F190F"/>
    <w:rsid w:val="005157AB"/>
    <w:rsid w:val="00524AA3"/>
    <w:rsid w:val="00532AF3"/>
    <w:rsid w:val="005527CB"/>
    <w:rsid w:val="00562653"/>
    <w:rsid w:val="00584653"/>
    <w:rsid w:val="005A0E77"/>
    <w:rsid w:val="005C1379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02A34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543F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0568B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80C4C"/>
    <w:rsid w:val="00B95468"/>
    <w:rsid w:val="00B9601C"/>
    <w:rsid w:val="00BD6AAE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25E31"/>
    <w:rsid w:val="00F4683F"/>
    <w:rsid w:val="00F56A07"/>
    <w:rsid w:val="00FA04B8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28834"/>
  <w15:chartTrackingRefBased/>
  <w15:docId w15:val="{1A8837F5-644C-4B8D-AFD0-555E8CEE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2CCC8-ACC0-4E7D-AF15-D22A3EF9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14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2018-04-23T07:42:00Z</dcterms:created>
  <dcterms:modified xsi:type="dcterms:W3CDTF">2018-04-23T07:52:00Z</dcterms:modified>
</cp:coreProperties>
</file>