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DCAF4" w14:textId="4A7F2249" w:rsidR="00DB7BA5" w:rsidRDefault="0005169A" w:rsidP="0005169A">
      <w:pPr>
        <w:pStyle w:val="Heading1"/>
      </w:pPr>
      <w:proofErr w:type="spellStart"/>
      <w:r>
        <w:t>iG</w:t>
      </w:r>
      <w:proofErr w:type="spellEnd"/>
      <w:r>
        <w:t xml:space="preserve"> Chem ALL EQ P6 17w to 16m Essay questions 79marks</w:t>
      </w:r>
    </w:p>
    <w:p w14:paraId="667BF29F" w14:textId="2C320E57" w:rsidR="0005169A" w:rsidRDefault="00B43CD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175CE478" wp14:editId="0E650D72">
            <wp:extent cx="6815032" cy="5300134"/>
            <wp:effectExtent l="0" t="0" r="5080" b="1524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2A2406A6-DB82-4B35-923C-D2947BA2D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BCE6E7F" w14:textId="77777777" w:rsidR="00704677" w:rsidRDefault="00704677">
      <w:pPr>
        <w:spacing w:after="120" w:line="264" w:lineRule="auto"/>
        <w:rPr>
          <w:rFonts w:ascii="Calibri" w:hAnsi="Calibri" w:cs="Calibri"/>
          <w:color w:val="000000"/>
        </w:rPr>
      </w:pPr>
      <w:r w:rsidRPr="00704677">
        <w:rPr>
          <w:rFonts w:ascii="Calibri" w:hAnsi="Calibri" w:cs="Calibri"/>
          <w:noProof/>
          <w:color w:val="000000"/>
        </w:rPr>
        <w:drawing>
          <wp:inline distT="0" distB="0" distL="0" distR="0" wp14:anchorId="5054ADBF" wp14:editId="1DEDB752">
            <wp:extent cx="6050280" cy="2780778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10"/>
                    <a:stretch/>
                  </pic:blipFill>
                  <pic:spPr bwMode="auto">
                    <a:xfrm>
                      <a:off x="0" y="0"/>
                      <a:ext cx="6050280" cy="27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2C7A03" w14:textId="77777777" w:rsidR="00704677" w:rsidRDefault="00704677">
      <w:pPr>
        <w:spacing w:after="120" w:line="264" w:lineRule="auto"/>
        <w:rPr>
          <w:rFonts w:ascii="Calibri" w:hAnsi="Calibri" w:cs="Calibri"/>
          <w:color w:val="000000"/>
        </w:rPr>
      </w:pPr>
      <w:r w:rsidRPr="00704677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3EDC2A7A" wp14:editId="338E515A">
            <wp:extent cx="6050021" cy="4359058"/>
            <wp:effectExtent l="0" t="0" r="825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6"/>
                    <a:stretch/>
                  </pic:blipFill>
                  <pic:spPr bwMode="auto">
                    <a:xfrm>
                      <a:off x="0" y="0"/>
                      <a:ext cx="6050280" cy="43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01B95" w14:textId="1EC9A294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037ED569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7F0144D7" wp14:editId="6EBAE5A3">
            <wp:extent cx="6531610" cy="253388"/>
            <wp:effectExtent l="0" t="0" r="2540" b="0"/>
            <wp:docPr id="1444" name="Picture 1444" descr="C:\Users\Smashing NEW\AppData\Roaming\M8 Software\Spartan_Data\Clip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Smashing NEW\AppData\Roaming\M8 Software\Spartan_Data\Clip_Data\Clips\OL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86"/>
                    <a:stretch/>
                  </pic:blipFill>
                  <pic:spPr bwMode="auto">
                    <a:xfrm>
                      <a:off x="0" y="0"/>
                      <a:ext cx="6531610" cy="2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DCC0D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3089009" wp14:editId="4A8A5973">
            <wp:extent cx="6531610" cy="3146149"/>
            <wp:effectExtent l="0" t="0" r="2540" b="0"/>
            <wp:docPr id="1445" name="Picture 1445" descr="C:\Users\Smashing NEW\AppData\Roaming\M8 Software\Spartan_Data\Clip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Smashing NEW\AppData\Roaming\M8 Software\Spartan_Data\Clip_Data\Clips\OL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7"/>
                    <a:stretch/>
                  </pic:blipFill>
                  <pic:spPr bwMode="auto">
                    <a:xfrm>
                      <a:off x="0" y="0"/>
                      <a:ext cx="6531610" cy="31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CF3E" w14:textId="77777777" w:rsidR="00704677" w:rsidRDefault="00704677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7919DD52" w14:textId="35EEE646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704C8161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389662C0" wp14:editId="7C572EA5">
            <wp:extent cx="6567170" cy="5272405"/>
            <wp:effectExtent l="0" t="0" r="5080" b="4445"/>
            <wp:docPr id="1436" name="Picture 1436" descr="C:\Users\Smashing NEW\AppData\Roaming\M8 Software\Spartan_Data\Clip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Smashing NEW\AppData\Roaming\M8 Software\Spartan_Data\Clip_Data\Clips\OL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6A56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71584812" w14:textId="4E31D215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7A57A69" wp14:editId="715AC995">
            <wp:extent cx="6704659" cy="3776133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" b="48305"/>
                    <a:stretch/>
                  </pic:blipFill>
                  <pic:spPr bwMode="auto">
                    <a:xfrm>
                      <a:off x="0" y="0"/>
                      <a:ext cx="6705600" cy="377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55E4C" w14:textId="7C2E723E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1CE1C117" wp14:editId="3E3A333D">
            <wp:extent cx="6284931" cy="2936028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7122"/>
                    <a:stretch/>
                  </pic:blipFill>
                  <pic:spPr bwMode="auto">
                    <a:xfrm>
                      <a:off x="0" y="0"/>
                      <a:ext cx="6285865" cy="293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AC8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255D3865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2CE95F3" wp14:editId="1EB27AD2">
            <wp:extent cx="6847991" cy="4502613"/>
            <wp:effectExtent l="0" t="0" r="0" b="0"/>
            <wp:docPr id="1430" name="Picture 1430" descr="C:\Users\Smashing NEW\AppData\Roaming\M8 Software\Spartan_Data\Clip_Data\Clips\O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mashing NEW\AppData\Roaming\M8 Software\Spartan_Data\Clip_Data\Clips\OL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1"/>
                    <a:stretch/>
                  </pic:blipFill>
                  <pic:spPr bwMode="auto">
                    <a:xfrm>
                      <a:off x="0" y="0"/>
                      <a:ext cx="6852834" cy="450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93716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4B9A8838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9A77D4">
        <w:rPr>
          <w:rFonts w:ascii="Calibri" w:hAnsi="Calibri" w:cs="Calibri"/>
          <w:noProof/>
          <w:color w:val="000000"/>
        </w:rPr>
        <w:drawing>
          <wp:inline distT="0" distB="0" distL="0" distR="0" wp14:anchorId="71F42F82" wp14:editId="3DBE00A5">
            <wp:extent cx="6284595" cy="1845733"/>
            <wp:effectExtent l="0" t="0" r="190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1251"/>
                    <a:stretch/>
                  </pic:blipFill>
                  <pic:spPr bwMode="auto">
                    <a:xfrm>
                      <a:off x="0" y="0"/>
                      <a:ext cx="6285865" cy="18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309E8" w14:textId="7D79FAE1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9A77D4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39B70175" wp14:editId="7B2A4CDA">
            <wp:extent cx="6424295" cy="285411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4"/>
                    <a:stretch/>
                  </pic:blipFill>
                  <pic:spPr bwMode="auto">
                    <a:xfrm>
                      <a:off x="0" y="0"/>
                      <a:ext cx="6424295" cy="28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FC4A0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31970292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36CE106" wp14:editId="230155E9">
            <wp:extent cx="6581775" cy="5248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3279" w14:textId="77777777" w:rsidR="00B43CD7" w:rsidRDefault="00B43CD7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094A69B8" w14:textId="20D3400F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Topic</w:t>
      </w:r>
      <w:r>
        <w:rPr>
          <w:b/>
        </w:rPr>
        <w:tab/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</w:t>
      </w:r>
    </w:p>
    <w:p w14:paraId="06C660AF" w14:textId="2396408C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5497E00" wp14:editId="6F737BDF">
            <wp:extent cx="6567170" cy="6645405"/>
            <wp:effectExtent l="0" t="0" r="5080" b="3175"/>
            <wp:docPr id="1428" name="Picture 1428" descr="C:\Users\Smashing NEW\AppData\Roaming\M8 Software\Spartan_Data\Clip_Data\Clips\OL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mashing NEW\AppData\Roaming\M8 Software\Spartan_Data\Clip_Data\Clips\OL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/>
                    <a:stretch/>
                  </pic:blipFill>
                  <pic:spPr bwMode="auto">
                    <a:xfrm>
                      <a:off x="0" y="0"/>
                      <a:ext cx="6567170" cy="66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CCD4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25F99DC9" w14:textId="5637069C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C640ADB" wp14:editId="65013C50">
            <wp:extent cx="6352658" cy="2500829"/>
            <wp:effectExtent l="0" t="0" r="0" b="0"/>
            <wp:docPr id="5" name="Picture 5" descr="C:\Users\Smashing NEW\AppData\Roaming\M8 Software\Spartan_Data\Clip_Data\Clips\O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Smashing NEW\AppData\Roaming\M8 Software\Spartan_Data\Clip_Data\Clips\OL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" b="41480"/>
                    <a:stretch/>
                  </pic:blipFill>
                  <pic:spPr bwMode="auto">
                    <a:xfrm>
                      <a:off x="0" y="0"/>
                      <a:ext cx="6353175" cy="25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21078" w14:textId="77777777" w:rsidR="00B43CD7" w:rsidRDefault="00B43CD7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7426E768" w14:textId="14EA94FB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13887440" w14:textId="263330F9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B73B136" wp14:editId="206250E4">
            <wp:extent cx="6483985" cy="5248910"/>
            <wp:effectExtent l="0" t="0" r="0" b="8890"/>
            <wp:docPr id="1426" name="Picture 1426" descr="C:\Users\Smashing NEW\AppData\Roaming\M8 Software\Spartan_Data\Clip_Data\Clips\O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mashing NEW\AppData\Roaming\M8 Software\Spartan_Data\Clip_Data\Clips\OL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6B47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60806D31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6C6006F" wp14:editId="250B98B6">
            <wp:extent cx="6483985" cy="3492347"/>
            <wp:effectExtent l="0" t="0" r="0" b="0"/>
            <wp:docPr id="1422" name="Picture 1422" descr="C:\Users\Smashing NEW\AppData\Roaming\M8 Software\Spartan_Data\Clip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mashing NEW\AppData\Roaming\M8 Software\Spartan_Data\Clip_Data\Clips\OL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"/>
                    <a:stretch/>
                  </pic:blipFill>
                  <pic:spPr bwMode="auto">
                    <a:xfrm>
                      <a:off x="0" y="0"/>
                      <a:ext cx="6483985" cy="34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60B0" w14:textId="77777777" w:rsidR="00B43CD7" w:rsidRDefault="00B43CD7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39E9C7F1" w14:textId="7B1E704E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58A84BE8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8EE57A8" wp14:editId="7AA5A431">
            <wp:extent cx="6579235" cy="4227830"/>
            <wp:effectExtent l="0" t="0" r="0" b="1270"/>
            <wp:docPr id="17" name="Picture 17" descr="C:\Users\Smashing NEW\AppData\Roaming\M8 Software\Spartan_Data\Clip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ashing NEW\AppData\Roaming\M8 Software\Spartan_Data\Clip_Data\Clips\OL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D793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5C7F0981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F98D5AD" wp14:editId="654A1AA6">
            <wp:extent cx="6433820" cy="3966073"/>
            <wp:effectExtent l="0" t="0" r="5080" b="0"/>
            <wp:docPr id="13" name="Picture 13" descr="C:\Users\Smashing NEW\AppData\Roaming\M8 Software\Spartan_Data\Clip_Data\Clips\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mashing NEW\AppData\Roaming\M8 Software\Spartan_Data\Clip_Data\Clips\OL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9"/>
                    <a:stretch/>
                  </pic:blipFill>
                  <pic:spPr bwMode="auto">
                    <a:xfrm>
                      <a:off x="0" y="0"/>
                      <a:ext cx="6433820" cy="39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AEEE1" w14:textId="77777777" w:rsidR="00B43CD7" w:rsidRDefault="00B43CD7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09C714F" w14:textId="50D51F9F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Topic</w:t>
      </w:r>
      <w:r>
        <w:rPr>
          <w:b/>
        </w:rPr>
        <w:tab/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5CB39633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6ED331C" wp14:editId="34CEAD16">
            <wp:extent cx="6471920" cy="4631459"/>
            <wp:effectExtent l="0" t="0" r="5080" b="0"/>
            <wp:docPr id="1420" name="Picture 1420" descr="C:\Users\Smashing NEW\AppData\Roaming\M8 Software\Spartan_Data\Clip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Smashing NEW\AppData\Roaming\M8 Software\Spartan_Data\Clip_Data\Clips\O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32"/>
                    <a:stretch/>
                  </pic:blipFill>
                  <pic:spPr bwMode="auto">
                    <a:xfrm>
                      <a:off x="0" y="0"/>
                      <a:ext cx="6471920" cy="46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60CB3" w14:textId="77777777" w:rsidR="00B43CD7" w:rsidRDefault="00B43CD7" w:rsidP="0005169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Topic</w:t>
      </w:r>
      <w:r>
        <w:rPr>
          <w:b/>
        </w:rPr>
        <w:tab/>
        <w:t>Chem 11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</w:rPr>
        <w:t>Q# 14/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477217A1" w14:textId="77777777" w:rsidR="00B43CD7" w:rsidRDefault="00B43CD7" w:rsidP="0005169A">
      <w:pPr>
        <w:tabs>
          <w:tab w:val="left" w:pos="853"/>
          <w:tab w:val="left" w:pos="1593"/>
          <w:tab w:val="left" w:pos="212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7D2FEC1" wp14:editId="7484232D">
            <wp:extent cx="6489065" cy="3569465"/>
            <wp:effectExtent l="0" t="0" r="6985" b="0"/>
            <wp:docPr id="1409" name="Picture 1409" descr="C:\Users\Smashing NEW\AppData\Roaming\M8 Software\Spartan_Data\Clip_Data\Clips\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3"/>
                    <a:stretch/>
                  </pic:blipFill>
                  <pic:spPr bwMode="auto">
                    <a:xfrm>
                      <a:off x="0" y="0"/>
                      <a:ext cx="6489065" cy="35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65F6" w14:textId="77777777" w:rsidR="00EF4AF6" w:rsidRDefault="00EF4AF6">
      <w:pPr>
        <w:spacing w:after="120" w:line="264" w:lineRule="auto"/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  <w:lang w:val="en-CA" w:eastAsia="en-CA"/>
        </w:rPr>
      </w:pPr>
      <w:r>
        <w:br w:type="page"/>
      </w:r>
    </w:p>
    <w:p w14:paraId="70B539E4" w14:textId="534748A9" w:rsidR="0005169A" w:rsidRDefault="00B43CD7" w:rsidP="00EF4AF6">
      <w:pPr>
        <w:pStyle w:val="Heading1"/>
      </w:pPr>
      <w:r>
        <w:lastRenderedPageBreak/>
        <w:t xml:space="preserve">Mark Scheme </w:t>
      </w:r>
      <w:proofErr w:type="spellStart"/>
      <w:r>
        <w:t>iG</w:t>
      </w:r>
      <w:proofErr w:type="spellEnd"/>
      <w:r>
        <w:t xml:space="preserve"> Chem ALL EQ P6 17w to 16m Essay questions </w:t>
      </w:r>
    </w:p>
    <w:p w14:paraId="3024F7FE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1/</w:t>
      </w:r>
      <w:r>
        <w:rPr>
          <w:rFonts w:ascii="Calibri" w:hAnsi="Calibri" w:cs="Calibri"/>
          <w:color w:val="000000"/>
        </w:rPr>
        <w:tab/>
        <w:t>iGCSE Chemistry/Paper 6/2017/s/ Time Zone 1/</w:t>
      </w:r>
    </w:p>
    <w:p w14:paraId="154AA0FF" w14:textId="30137F7D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571C405" wp14:editId="3879D752">
            <wp:extent cx="6590665" cy="1128533"/>
            <wp:effectExtent l="0" t="0" r="635" b="0"/>
            <wp:docPr id="1446" name="Picture 1446" descr="C:\Users\Smashing NEW\AppData\Roaming\M8 Software\Spartan_Data\Clip_Data\Clips\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Smashing NEW\AppData\Roaming\M8 Software\Spartan_Data\Clip_Data\Clips\OL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06"/>
                    <a:stretch/>
                  </pic:blipFill>
                  <pic:spPr bwMode="auto">
                    <a:xfrm>
                      <a:off x="0" y="0"/>
                      <a:ext cx="6590665" cy="11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F0251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2/</w:t>
      </w:r>
      <w:r>
        <w:rPr>
          <w:rFonts w:ascii="Calibri" w:hAnsi="Calibri" w:cs="Calibri"/>
          <w:color w:val="000000"/>
        </w:rPr>
        <w:tab/>
        <w:t>iGCSE Chemistry/Paper 6/2016/w/ Time Zone 3/</w:t>
      </w:r>
    </w:p>
    <w:p w14:paraId="39D8D9A8" w14:textId="5E5B6834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5464705" wp14:editId="641F69AC">
            <wp:extent cx="6269990" cy="2042795"/>
            <wp:effectExtent l="0" t="0" r="0" b="0"/>
            <wp:docPr id="1437" name="Picture 1437" descr="C:\Users\Smashing NEW\AppData\Roaming\M8 Software\Spartan_Data\Clip_Data\Clips\OL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mashing NEW\AppData\Roaming\M8 Software\Spartan_Data\Clip_Data\Clips\OL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E22A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3/</w:t>
      </w:r>
      <w:r>
        <w:rPr>
          <w:rFonts w:ascii="Calibri" w:hAnsi="Calibri" w:cs="Calibri"/>
          <w:color w:val="000000"/>
        </w:rPr>
        <w:tab/>
        <w:t>iGCSE Chemistry/Paper 6/2016/m/ Time Zone 2/</w:t>
      </w:r>
    </w:p>
    <w:p w14:paraId="084B40D3" w14:textId="73B98AEC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425EA0A" wp14:editId="64507CBB">
            <wp:extent cx="6269990" cy="936731"/>
            <wp:effectExtent l="0" t="0" r="0" b="0"/>
            <wp:docPr id="16" name="Picture 16" descr="C:\Users\Smashing NEW\AppData\Roaming\M8 Software\Spartan_Data\Clip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shing NEW\AppData\Roaming\M8 Software\Spartan_Data\Clip_Data\Clips\OL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/>
                    <a:stretch/>
                  </pic:blipFill>
                  <pic:spPr bwMode="auto">
                    <a:xfrm>
                      <a:off x="0" y="0"/>
                      <a:ext cx="6353614" cy="9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90C7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4/</w:t>
      </w:r>
      <w:r>
        <w:rPr>
          <w:rFonts w:ascii="Calibri" w:hAnsi="Calibri" w:cs="Calibri"/>
          <w:color w:val="000000"/>
        </w:rPr>
        <w:tab/>
        <w:t>iGCSE Chemistry/Paper 6/2017/w/ Time Zone 3/</w:t>
      </w:r>
    </w:p>
    <w:p w14:paraId="5F790FFD" w14:textId="7777777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4DE7078" wp14:editId="060C8367">
            <wp:extent cx="6269990" cy="2830712"/>
            <wp:effectExtent l="0" t="0" r="0" b="8255"/>
            <wp:docPr id="1431" name="Picture 1431" descr="C:\Users\Smashing NEW\AppData\Roaming\M8 Software\Spartan_Data\Clip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mashing NEW\AppData\Roaming\M8 Software\Spartan_Data\Clip_Data\Clips\OL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81" cy="2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33C1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5/</w:t>
      </w:r>
      <w:r>
        <w:rPr>
          <w:rFonts w:ascii="Calibri" w:hAnsi="Calibri" w:cs="Calibri"/>
          <w:color w:val="000000"/>
        </w:rPr>
        <w:tab/>
        <w:t>iGCSE Chemistry/Paper 6/2017/s/ Time Zone 2/</w:t>
      </w:r>
    </w:p>
    <w:p w14:paraId="0C393A99" w14:textId="183AE5ED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14B0745" wp14:editId="3CB46CAD">
            <wp:extent cx="6638290" cy="1557867"/>
            <wp:effectExtent l="0" t="0" r="0" b="4445"/>
            <wp:docPr id="14" name="Picture 14" descr="C:\Users\Smashing NEW\AppData\Roaming\M8 Software\Spartan_Data\Clip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Smashing NEW\AppData\Roaming\M8 Software\Spartan_Data\Clip_Data\Clips\OL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47"/>
                    <a:stretch/>
                  </pic:blipFill>
                  <pic:spPr bwMode="auto">
                    <a:xfrm>
                      <a:off x="0" y="0"/>
                      <a:ext cx="6638290" cy="15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36A26" w14:textId="005BFE5D" w:rsidR="00EF4AF6" w:rsidRDefault="00EF4AF6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6439DEFE" wp14:editId="5A50939E">
            <wp:extent cx="6285642" cy="1984587"/>
            <wp:effectExtent l="0" t="0" r="1270" b="0"/>
            <wp:docPr id="22" name="Picture 22" descr="C:\Users\Smashing NEW\AppData\Roaming\M8 Software\Spartan_Data\Clip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Smashing NEW\AppData\Roaming\M8 Software\Spartan_Data\Clip_Data\Clips\OL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5"/>
                    <a:stretch/>
                  </pic:blipFill>
                  <pic:spPr bwMode="auto">
                    <a:xfrm>
                      <a:off x="0" y="0"/>
                      <a:ext cx="6285865" cy="19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BE00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6/</w:t>
      </w:r>
      <w:r>
        <w:rPr>
          <w:rFonts w:ascii="Calibri" w:hAnsi="Calibri" w:cs="Calibri"/>
          <w:color w:val="000000"/>
        </w:rPr>
        <w:tab/>
        <w:t>iGCSE Chemistry/Paper 6/2016/s/ Time Zone 1/</w:t>
      </w:r>
    </w:p>
    <w:p w14:paraId="614AC53D" w14:textId="0A4095A1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1AD890A" wp14:editId="196EF68A">
            <wp:extent cx="6198235" cy="1265601"/>
            <wp:effectExtent l="0" t="0" r="0" b="0"/>
            <wp:docPr id="9" name="Picture 9" descr="C:\Users\Smashing NEW\AppData\Roaming\M8 Software\Spartan_Data\Clip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ashing NEW\AppData\Roaming\M8 Software\Spartan_Data\Clip_Data\Clips\OL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9"/>
                    <a:stretch/>
                  </pic:blipFill>
                  <pic:spPr bwMode="auto">
                    <a:xfrm>
                      <a:off x="0" y="0"/>
                      <a:ext cx="6198870" cy="126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D9AB1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7/</w:t>
      </w:r>
      <w:r>
        <w:rPr>
          <w:rFonts w:ascii="Calibri" w:hAnsi="Calibri" w:cs="Calibri"/>
          <w:color w:val="000000"/>
        </w:rPr>
        <w:tab/>
        <w:t>iGCSE Chemistry/Paper 6/2016/w/ Time Zone 2/</w:t>
      </w:r>
    </w:p>
    <w:p w14:paraId="49A4307F" w14:textId="0FCEC3F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0F4BE8F" wp14:editId="583F5727">
            <wp:extent cx="6234430" cy="1068705"/>
            <wp:effectExtent l="0" t="0" r="0" b="0"/>
            <wp:docPr id="1429" name="Picture 1429" descr="C:\Users\Smashing NEW\AppData\Roaming\M8 Software\Spartan_Data\Clip_Data\Clips\OL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mashing NEW\AppData\Roaming\M8 Software\Spartan_Data\Clip_Data\Clips\OL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5AD1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8/</w:t>
      </w:r>
      <w:r>
        <w:rPr>
          <w:rFonts w:ascii="Calibri" w:hAnsi="Calibri" w:cs="Calibri"/>
          <w:color w:val="000000"/>
        </w:rPr>
        <w:tab/>
        <w:t>iGCSE Chemistry/Paper 6/2017/m/ Time Zone 2/</w:t>
      </w:r>
    </w:p>
    <w:p w14:paraId="0BD9E63C" w14:textId="090494D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0FF5FE4" wp14:editId="26C0BFBE">
            <wp:extent cx="6234430" cy="738897"/>
            <wp:effectExtent l="0" t="0" r="0" b="4445"/>
            <wp:docPr id="7" name="Picture 7" descr="C:\Users\Smashing NEW\AppData\Roaming\M8 Software\Spartan_Data\Clip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mashing NEW\AppData\Roaming\M8 Software\Spartan_Data\Clip_Data\Clips\OL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7" t="66509" r="667" b="13216"/>
                    <a:stretch/>
                  </pic:blipFill>
                  <pic:spPr bwMode="auto">
                    <a:xfrm>
                      <a:off x="0" y="0"/>
                      <a:ext cx="6284820" cy="7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24B43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9/</w:t>
      </w:r>
      <w:r>
        <w:rPr>
          <w:rFonts w:ascii="Calibri" w:hAnsi="Calibri" w:cs="Calibri"/>
          <w:color w:val="000000"/>
        </w:rPr>
        <w:tab/>
        <w:t>iGCSE Chemistry/Paper 6/2016/s/ Time Zone 3/</w:t>
      </w:r>
    </w:p>
    <w:p w14:paraId="72EE1D68" w14:textId="770EACB5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5F0B9E4" wp14:editId="6F183FBC">
            <wp:extent cx="6246495" cy="1211506"/>
            <wp:effectExtent l="0" t="0" r="1905" b="8255"/>
            <wp:docPr id="1427" name="Picture 1427" descr="C:\Users\Smashing NEW\AppData\Roaming\M8 Software\Spartan_Data\Clip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mashing NEW\AppData\Roaming\M8 Software\Spartan_Data\Clip_Data\Clips\OL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6"/>
                    <a:stretch/>
                  </pic:blipFill>
                  <pic:spPr bwMode="auto">
                    <a:xfrm>
                      <a:off x="0" y="0"/>
                      <a:ext cx="6246495" cy="12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B1758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10/</w:t>
      </w:r>
      <w:r>
        <w:rPr>
          <w:rFonts w:ascii="Calibri" w:hAnsi="Calibri" w:cs="Calibri"/>
          <w:color w:val="000000"/>
        </w:rPr>
        <w:tab/>
        <w:t>iGCSE Chemistry/Paper 6/2016/w/ Time Zone 1/</w:t>
      </w:r>
    </w:p>
    <w:p w14:paraId="5CEB487C" w14:textId="6852725D" w:rsidR="00B43CD7" w:rsidRDefault="00B43CD7" w:rsidP="00DD5909">
      <w:pPr>
        <w:tabs>
          <w:tab w:val="left" w:pos="647"/>
          <w:tab w:val="right" w:pos="98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051FC52" wp14:editId="4D0D723D">
            <wp:extent cx="5962389" cy="2551412"/>
            <wp:effectExtent l="0" t="0" r="635" b="1905"/>
            <wp:docPr id="1423" name="Picture 1423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60" cy="25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909">
        <w:rPr>
          <w:rFonts w:ascii="Calibri" w:hAnsi="Calibri" w:cs="Calibri"/>
          <w:color w:val="000000"/>
        </w:rPr>
        <w:tab/>
      </w:r>
    </w:p>
    <w:p w14:paraId="49489BC2" w14:textId="603BEEC3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Q# 11/</w:t>
      </w:r>
      <w:r>
        <w:rPr>
          <w:rFonts w:ascii="Calibri" w:hAnsi="Calibri" w:cs="Calibri"/>
          <w:color w:val="000000"/>
        </w:rPr>
        <w:tab/>
        <w:t>iGCSE Chemistry/Paper 6/2016/s/ Time Zone 2/</w:t>
      </w:r>
    </w:p>
    <w:p w14:paraId="018C2BBC" w14:textId="7777777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5CD343D" wp14:editId="2C59BF16">
            <wp:extent cx="6175375" cy="2361512"/>
            <wp:effectExtent l="0" t="0" r="0" b="1270"/>
            <wp:docPr id="18" name="Picture 18" descr="C:\Users\Smashing NEW\AppData\Roaming\M8 Software\Spartan_Data\Clip_Data\Clips\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ashing NEW\AppData\Roaming\M8 Software\Spartan_Data\Clip_Data\Clips\OL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/>
                    <a:stretch/>
                  </pic:blipFill>
                  <pic:spPr bwMode="auto">
                    <a:xfrm>
                      <a:off x="0" y="0"/>
                      <a:ext cx="6175375" cy="23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67EFF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12/</w:t>
      </w:r>
      <w:r>
        <w:rPr>
          <w:rFonts w:ascii="Calibri" w:hAnsi="Calibri" w:cs="Calibri"/>
          <w:color w:val="000000"/>
        </w:rPr>
        <w:tab/>
        <w:t>iGCSE Chemistry/Paper 6/2017/w/ Time Zone 1/</w:t>
      </w:r>
    </w:p>
    <w:p w14:paraId="51F2E337" w14:textId="7777777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A0467F1" wp14:editId="66143DD3">
            <wp:extent cx="6444867" cy="2250691"/>
            <wp:effectExtent l="0" t="0" r="0" b="0"/>
            <wp:docPr id="2" name="Picture 2" descr="C:\Users\Smashing NEW\AppData\Roaming\M8 Software\Spartan_Data\Clip_Data\Clips\O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mashing NEW\AppData\Roaming\M8 Software\Spartan_Data\Clip_Data\Clips\OL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28" cy="22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8D9E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13/</w:t>
      </w:r>
      <w:r>
        <w:rPr>
          <w:rFonts w:ascii="Calibri" w:hAnsi="Calibri" w:cs="Calibri"/>
          <w:color w:val="000000"/>
        </w:rPr>
        <w:tab/>
        <w:t>iGCSE Chemistry/Paper 6/2017/s/ Time Zone 3/</w:t>
      </w:r>
    </w:p>
    <w:p w14:paraId="195CE208" w14:textId="7777777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3194A71D" wp14:editId="2EDBC6BF">
            <wp:extent cx="6424295" cy="1175385"/>
            <wp:effectExtent l="0" t="0" r="0" b="5715"/>
            <wp:docPr id="1421" name="Picture 1421" descr="C:\Users\Smashing NEW\AppData\Roaming\M8 Software\Spartan_Data\Clip_Data\Clips\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Smashing NEW\AppData\Roaming\M8 Software\Spartan_Data\Clip_Data\Clips\OL7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1BA9" w14:textId="77777777" w:rsidR="00B43CD7" w:rsidRDefault="00B43CD7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14/</w:t>
      </w:r>
      <w:r>
        <w:rPr>
          <w:rFonts w:ascii="Calibri" w:hAnsi="Calibri" w:cs="Calibri"/>
          <w:color w:val="000000"/>
        </w:rPr>
        <w:tab/>
        <w:t>iGCSE Chemistry/Paper 6/2017/w/ Time Zone 2/</w:t>
      </w:r>
    </w:p>
    <w:p w14:paraId="1E29D234" w14:textId="77777777" w:rsidR="00B43CD7" w:rsidRDefault="00B43CD7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064649B" wp14:editId="66745244">
            <wp:extent cx="6477918" cy="1150172"/>
            <wp:effectExtent l="0" t="0" r="0" b="0"/>
            <wp:docPr id="1410" name="Picture 1410" descr="C:\Users\Smashing NEW\AppData\Roaming\M8 Software\Spartan_Data\Clip_Data\Clips\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mashing NEW\AppData\Roaming\M8 Software\Spartan_Data\Clip_Data\Clips\OL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06"/>
                    <a:stretch/>
                  </pic:blipFill>
                  <pic:spPr bwMode="auto">
                    <a:xfrm>
                      <a:off x="0" y="0"/>
                      <a:ext cx="6486075" cy="1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E6623" w14:textId="77777777" w:rsidR="00B43CD7" w:rsidRPr="008D30BA" w:rsidRDefault="00B43CD7" w:rsidP="00301366">
      <w:pPr>
        <w:spacing w:after="0" w:line="240" w:lineRule="auto"/>
      </w:pPr>
    </w:p>
    <w:sectPr w:rsidR="00B43CD7" w:rsidRPr="008D30BA" w:rsidSect="00987748">
      <w:footerReference w:type="default" r:id="rId37"/>
      <w:headerReference w:type="first" r:id="rId38"/>
      <w:footerReference w:type="first" r:id="rId39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CC72A" w14:textId="77777777" w:rsidR="007D1C52" w:rsidRDefault="007D1C52" w:rsidP="006B1F1E">
      <w:pPr>
        <w:spacing w:after="0" w:line="240" w:lineRule="auto"/>
      </w:pPr>
      <w:r>
        <w:separator/>
      </w:r>
    </w:p>
  </w:endnote>
  <w:endnote w:type="continuationSeparator" w:id="0">
    <w:p w14:paraId="06F6F30D" w14:textId="77777777" w:rsidR="007D1C52" w:rsidRDefault="007D1C52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43B5A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0DD8B95A" wp14:editId="4E4B7A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3E108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40A2960F" wp14:editId="3863877B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5186C" w14:textId="77777777" w:rsidR="007D1C52" w:rsidRDefault="007D1C52" w:rsidP="006B1F1E">
      <w:pPr>
        <w:spacing w:after="0" w:line="240" w:lineRule="auto"/>
      </w:pPr>
      <w:r>
        <w:separator/>
      </w:r>
    </w:p>
  </w:footnote>
  <w:footnote w:type="continuationSeparator" w:id="0">
    <w:p w14:paraId="53A2FE85" w14:textId="77777777" w:rsidR="007D1C52" w:rsidRDefault="007D1C52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481E4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9A"/>
    <w:rsid w:val="00045B2C"/>
    <w:rsid w:val="0005169A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04677"/>
    <w:rsid w:val="00735E1D"/>
    <w:rsid w:val="00737EFF"/>
    <w:rsid w:val="00755B75"/>
    <w:rsid w:val="00755BA3"/>
    <w:rsid w:val="007635AF"/>
    <w:rsid w:val="00767B61"/>
    <w:rsid w:val="00793507"/>
    <w:rsid w:val="007B757A"/>
    <w:rsid w:val="007D1C52"/>
    <w:rsid w:val="007D4BC0"/>
    <w:rsid w:val="007F1A72"/>
    <w:rsid w:val="00812E4C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43CD7"/>
    <w:rsid w:val="00B57075"/>
    <w:rsid w:val="00B60E6F"/>
    <w:rsid w:val="00B7079D"/>
    <w:rsid w:val="00B9601C"/>
    <w:rsid w:val="00BD7195"/>
    <w:rsid w:val="00BE352D"/>
    <w:rsid w:val="00BF241A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DD5909"/>
    <w:rsid w:val="00E1431A"/>
    <w:rsid w:val="00E463D3"/>
    <w:rsid w:val="00E546E9"/>
    <w:rsid w:val="00E85437"/>
    <w:rsid w:val="00E87F0C"/>
    <w:rsid w:val="00EA77C5"/>
    <w:rsid w:val="00ED640C"/>
    <w:rsid w:val="00EE7EA5"/>
    <w:rsid w:val="00EF4AF6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4B10C"/>
  <w15:chartTrackingRefBased/>
  <w15:docId w15:val="{221E751C-707E-465A-9CD7-C44D01C4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69A"/>
    <w:pPr>
      <w:spacing w:after="200" w:line="276" w:lineRule="auto"/>
    </w:pPr>
    <w:rPr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  <w:lang w:val="en-CA" w:eastAsia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val="en-CA" w:eastAsia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4"/>
    </w:pPr>
    <w:rPr>
      <w:rFonts w:asciiTheme="majorHAnsi" w:eastAsiaTheme="majorEastAsia" w:hAnsiTheme="majorHAnsi" w:cstheme="majorBidi"/>
      <w:i/>
      <w:iCs/>
      <w:lang w:val="en-CA" w:eastAsia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  <w:szCs w:val="21"/>
      <w:lang w:val="en-CA" w:eastAsia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val="en-CA" w:eastAsia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val="en-CA" w:eastAsia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sz w:val="21"/>
      <w:szCs w:val="21"/>
      <w:lang w:val="en-CA" w:eastAsia="en-CA"/>
    </w:r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sz w:val="21"/>
      <w:szCs w:val="21"/>
      <w:lang w:val="en-CA" w:eastAsia="en-CA"/>
    </w:r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after="120" w:line="240" w:lineRule="auto"/>
    </w:pPr>
    <w:rPr>
      <w:b/>
      <w:bCs/>
      <w:color w:val="404040" w:themeColor="text1" w:themeTint="BF"/>
      <w:sz w:val="20"/>
      <w:szCs w:val="20"/>
      <w:lang w:val="en-CA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val="en-CA" w:eastAsia="en-CA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val="en-CA" w:eastAsia="en-CA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  <w:sz w:val="21"/>
      <w:szCs w:val="21"/>
      <w:lang w:val="en-CA" w:eastAsia="en-CA"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  <w:lang w:val="en-CA" w:eastAsia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6 - Question types</a:t>
            </a:r>
            <a:endParaRPr lang="en-GB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question type from w2001 to w2015 (red crosses) and from m2016 to w2017 (green triangles)</a:t>
            </a:r>
            <a:endParaRPr lang="en-GB" sz="1050">
              <a:effectLst/>
            </a:endParaRPr>
          </a:p>
        </c:rich>
      </c:tx>
      <c:layout>
        <c:manualLayout>
          <c:xMode val="edge"/>
          <c:yMode val="edge"/>
          <c:x val="0.17019957151025414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P6QtypeNw!$V$2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P6QtypeNw!$V$3:$V$8</c:f>
              <c:numCache>
                <c:formatCode>0.0</c:formatCode>
                <c:ptCount val="6"/>
                <c:pt idx="0">
                  <c:v>6.4864864864864868</c:v>
                </c:pt>
                <c:pt idx="1">
                  <c:v>32.612612612612615</c:v>
                </c:pt>
                <c:pt idx="2">
                  <c:v>11.711711711711711</c:v>
                </c:pt>
                <c:pt idx="3">
                  <c:v>14.234234234234233</c:v>
                </c:pt>
                <c:pt idx="4">
                  <c:v>1.0810810810810811</c:v>
                </c:pt>
                <c:pt idx="5">
                  <c:v>23.063063063063062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38-4E98-AEBD-79028920D212}"/>
            </c:ext>
          </c:extLst>
        </c:ser>
        <c:ser>
          <c:idx val="3"/>
          <c:order val="3"/>
          <c:tx>
            <c:strRef>
              <c:f>P6QtypeNw!$W$2</c:f>
              <c:strCache>
                <c:ptCount val="1"/>
                <c:pt idx="0">
                  <c:v>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P6QtypeNw!$W$3:$W$8</c:f>
              <c:numCache>
                <c:formatCode>0.0</c:formatCode>
                <c:ptCount val="6"/>
                <c:pt idx="0">
                  <c:v>0</c:v>
                </c:pt>
                <c:pt idx="1">
                  <c:v>44.394904458598731</c:v>
                </c:pt>
                <c:pt idx="2">
                  <c:v>6.1783439490445859</c:v>
                </c:pt>
                <c:pt idx="3">
                  <c:v>12.356687898089172</c:v>
                </c:pt>
                <c:pt idx="4">
                  <c:v>0</c:v>
                </c:pt>
                <c:pt idx="5">
                  <c:v>20.891719745222932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38-4E98-AEBD-79028920D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6138-4E98-AEBD-79028920D212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P6QtypeNw!$V$3:$V$15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6.4864864864864868</c:v>
                      </c:pt>
                      <c:pt idx="1">
                        <c:v>32.612612612612615</c:v>
                      </c:pt>
                      <c:pt idx="2">
                        <c:v>11.711711711711711</c:v>
                      </c:pt>
                      <c:pt idx="3">
                        <c:v>14.234234234234233</c:v>
                      </c:pt>
                      <c:pt idx="4">
                        <c:v>1.0810810810810811</c:v>
                      </c:pt>
                      <c:pt idx="5">
                        <c:v>23.063063063063062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138-4E98-AEBD-79028920D212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Question type</a:t>
                </a:r>
              </a:p>
            </c:rich>
          </c:tx>
          <c:layout>
            <c:manualLayout>
              <c:xMode val="edge"/>
              <c:yMode val="edge"/>
              <c:x val="0.43366689400045466"/>
              <c:y val="0.953135801484853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</a:t>
                </a:r>
                <a:r>
                  <a:rPr lang="en-US" baseline="0"/>
                  <a:t> marks for each question type</a:t>
                </a:r>
              </a:p>
            </c:rich>
          </c:tx>
          <c:layout>
            <c:manualLayout>
              <c:xMode val="edge"/>
              <c:yMode val="edge"/>
              <c:x val="4.4413444382444323E-2"/>
              <c:y val="0.2077052458498123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53B0C-ECFA-4160-8051-E4BF07AE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5</cp:revision>
  <cp:lastPrinted>2018-04-21T05:01:00Z</cp:lastPrinted>
  <dcterms:created xsi:type="dcterms:W3CDTF">2018-04-20T07:20:00Z</dcterms:created>
  <dcterms:modified xsi:type="dcterms:W3CDTF">2018-04-21T05:04:00Z</dcterms:modified>
</cp:coreProperties>
</file>