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BC150A" w14:textId="3E3B3E9F" w:rsidR="00DB7BA5" w:rsidRDefault="009E624F" w:rsidP="00414EDA">
      <w:pPr>
        <w:pStyle w:val="Heading1"/>
      </w:pPr>
      <w:r>
        <w:t xml:space="preserve">Sec1 Sci C7c WL </w:t>
      </w:r>
      <w:r w:rsidR="00D0732B">
        <w:t>A</w:t>
      </w:r>
      <w:r>
        <w:t xml:space="preserve">cids </w:t>
      </w:r>
      <w:r w:rsidR="00D0732B">
        <w:t>&amp;</w:t>
      </w:r>
      <w:r>
        <w:t xml:space="preserve"> alkalis 23words </w:t>
      </w:r>
      <w:r w:rsidR="00D0732B">
        <w:t>Extravaganza</w:t>
      </w:r>
    </w:p>
    <w:p w14:paraId="164EFD1B" w14:textId="6F50B8B1" w:rsidR="009E624F" w:rsidRDefault="009E624F" w:rsidP="00301366">
      <w:pPr>
        <w:spacing w:after="0" w:line="240" w:lineRule="auto"/>
      </w:pPr>
    </w:p>
    <w:tbl>
      <w:tblPr>
        <w:tblW w:w="11057" w:type="dxa"/>
        <w:tblInd w:w="-5" w:type="dxa"/>
        <w:tblLook w:val="04A0" w:firstRow="1" w:lastRow="0" w:firstColumn="1" w:lastColumn="0" w:noHBand="0" w:noVBand="1"/>
      </w:tblPr>
      <w:tblGrid>
        <w:gridCol w:w="520"/>
        <w:gridCol w:w="1438"/>
        <w:gridCol w:w="851"/>
        <w:gridCol w:w="4562"/>
        <w:gridCol w:w="3686"/>
      </w:tblGrid>
      <w:tr w:rsidR="009E624F" w:rsidRPr="009E624F" w14:paraId="2B09F75D" w14:textId="77777777" w:rsidTr="009E624F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C440D01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9E624F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  <w:lang w:val="en-GB" w:eastAsia="en-GB"/>
              </w:rPr>
              <w:t>#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59B3CFE8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9E624F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  <w:lang w:val="en-GB" w:eastAsia="en-GB"/>
              </w:rPr>
              <w:t>English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623BCA86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9E624F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  <w:lang w:val="en-GB" w:eastAsia="en-GB"/>
              </w:rPr>
              <w:t>Chinese</w:t>
            </w:r>
          </w:p>
        </w:tc>
        <w:tc>
          <w:tcPr>
            <w:tcW w:w="4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2AD56F51" w14:textId="77777777" w:rsidR="009E624F" w:rsidRPr="009E624F" w:rsidRDefault="009E624F" w:rsidP="009E624F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9E624F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  <w:lang w:val="en-GB" w:eastAsia="en-GB"/>
              </w:rPr>
              <w:t>Meaning in English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591C3AD6" w14:textId="77777777" w:rsidR="009E624F" w:rsidRPr="009E624F" w:rsidRDefault="009E624F" w:rsidP="009E624F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9E624F">
              <w:rPr>
                <w:rFonts w:ascii="Calibri Light" w:eastAsia="Times New Roman" w:hAnsi="Calibri Light" w:cs="Calibri Light"/>
                <w:b/>
                <w:bCs/>
                <w:color w:val="FFFFFF"/>
                <w:sz w:val="20"/>
                <w:szCs w:val="20"/>
                <w:lang w:val="en-GB" w:eastAsia="en-GB"/>
              </w:rPr>
              <w:t>Meaning in Chinese</w:t>
            </w:r>
          </w:p>
        </w:tc>
      </w:tr>
      <w:tr w:rsidR="009E624F" w:rsidRPr="009E624F" w14:paraId="10848EFB" w14:textId="77777777" w:rsidTr="009E624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37989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A52F0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Acid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C96AE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酸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D74B8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 substance that turns litmus red. It has a pH of less than 7.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372B6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</w:pPr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一种石蕊</w:t>
            </w:r>
            <w:r w:rsidRPr="009E624F">
              <w:rPr>
                <w:rFonts w:ascii="Microsoft JhengHei" w:eastAsia="Microsoft JhengHei" w:hAnsi="Microsoft JhengHei" w:cs="Microsoft JhengHei"/>
                <w:color w:val="000000"/>
                <w:sz w:val="20"/>
                <w:szCs w:val="22"/>
                <w:lang w:val="en-GB" w:eastAsia="en-GB"/>
              </w:rPr>
              <w:t>变红的物质。它的</w:t>
            </w:r>
            <w:r w:rsidRPr="009E624F"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  <w:t>pH</w:t>
            </w:r>
            <w:r w:rsidRPr="009E624F">
              <w:rPr>
                <w:rFonts w:ascii="Microsoft JhengHei" w:eastAsia="Microsoft JhengHei" w:hAnsi="Microsoft JhengHei" w:cs="Microsoft JhengHei"/>
                <w:color w:val="000000"/>
                <w:sz w:val="20"/>
                <w:szCs w:val="22"/>
                <w:lang w:val="en-GB" w:eastAsia="en-GB"/>
              </w:rPr>
              <w:t>值小于</w:t>
            </w:r>
            <w:r w:rsidRPr="009E624F"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  <w:t>7</w:t>
            </w:r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。</w:t>
            </w:r>
          </w:p>
        </w:tc>
      </w:tr>
      <w:tr w:rsidR="009E624F" w:rsidRPr="009E624F" w14:paraId="1792DB86" w14:textId="77777777" w:rsidTr="009E624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DE503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775EA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Acidic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352F9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酸性</w:t>
            </w:r>
            <w:proofErr w:type="spellEnd"/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2E070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 substance that has a pH of less than 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91B8D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</w:pPr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一种</w:t>
            </w:r>
            <w:r w:rsidRPr="009E624F"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  <w:t>pH</w:t>
            </w:r>
            <w:r w:rsidRPr="009E624F">
              <w:rPr>
                <w:rFonts w:ascii="Microsoft JhengHei" w:eastAsia="Microsoft JhengHei" w:hAnsi="Microsoft JhengHei" w:cs="Microsoft JhengHei"/>
                <w:color w:val="000000"/>
                <w:sz w:val="20"/>
                <w:szCs w:val="22"/>
                <w:lang w:val="en-GB" w:eastAsia="en-GB"/>
              </w:rPr>
              <w:t>值小于</w:t>
            </w:r>
            <w:r w:rsidRPr="009E624F"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  <w:t>7</w:t>
            </w:r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的物</w:t>
            </w:r>
            <w:r w:rsidRPr="009E624F">
              <w:rPr>
                <w:rFonts w:ascii="Microsoft JhengHei" w:eastAsia="Microsoft JhengHei" w:hAnsi="Microsoft JhengHei" w:cs="Microsoft JhengHei"/>
                <w:color w:val="000000"/>
                <w:sz w:val="20"/>
                <w:szCs w:val="22"/>
                <w:lang w:val="en-GB" w:eastAsia="en-GB"/>
              </w:rPr>
              <w:t>质</w:t>
            </w:r>
          </w:p>
        </w:tc>
      </w:tr>
      <w:tr w:rsidR="009E624F" w:rsidRPr="009E624F" w14:paraId="04214835" w14:textId="77777777" w:rsidTr="009E624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C5B59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963F6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Alkali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CAD4F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algun Gothic" w:eastAsia="Malgun Gothic" w:hAnsi="Malgun Gothic" w:cs="Malgun Gothic"/>
                <w:color w:val="000000"/>
                <w:sz w:val="22"/>
                <w:szCs w:val="22"/>
                <w:lang w:val="en-GB" w:eastAsia="en-GB"/>
              </w:rPr>
              <w:t>强</w:t>
            </w:r>
            <w:r w:rsidRPr="009E624F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碱</w:t>
            </w:r>
            <w:proofErr w:type="spellEnd"/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17A7A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Substance that turns litmus blue. Has a pH of more than </w:t>
            </w:r>
            <w:proofErr w:type="gramStart"/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7.</w:t>
            </w:r>
            <w:proofErr w:type="gram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47ECD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石蕊</w:t>
            </w:r>
            <w:r w:rsidRPr="009E624F">
              <w:rPr>
                <w:rFonts w:ascii="Microsoft JhengHei" w:eastAsia="Microsoft JhengHei" w:hAnsi="Microsoft JhengHei" w:cs="Microsoft JhengHei"/>
                <w:color w:val="000000"/>
                <w:sz w:val="20"/>
                <w:szCs w:val="22"/>
                <w:lang w:val="en-GB" w:eastAsia="en-GB"/>
              </w:rPr>
              <w:t>蓝色的物质</w:t>
            </w:r>
            <w:proofErr w:type="spellEnd"/>
            <w:r w:rsidRPr="009E624F">
              <w:rPr>
                <w:rFonts w:ascii="Microsoft JhengHei" w:eastAsia="Microsoft JhengHei" w:hAnsi="Microsoft JhengHei" w:cs="Microsoft JhengHei"/>
                <w:color w:val="000000"/>
                <w:sz w:val="20"/>
                <w:szCs w:val="22"/>
                <w:lang w:val="en-GB" w:eastAsia="en-GB"/>
              </w:rPr>
              <w:t>。</w:t>
            </w:r>
            <w:r w:rsidRPr="009E624F"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  <w:t xml:space="preserve"> pH</w:t>
            </w:r>
            <w:r w:rsidRPr="009E624F">
              <w:rPr>
                <w:rFonts w:ascii="Microsoft JhengHei" w:eastAsia="Microsoft JhengHei" w:hAnsi="Microsoft JhengHei" w:cs="Microsoft JhengHei"/>
                <w:color w:val="000000"/>
                <w:sz w:val="20"/>
                <w:szCs w:val="22"/>
                <w:lang w:val="en-GB" w:eastAsia="en-GB"/>
              </w:rPr>
              <w:t>值超过</w:t>
            </w:r>
            <w:r w:rsidRPr="009E624F"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  <w:t>7</w:t>
            </w:r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。</w:t>
            </w:r>
          </w:p>
        </w:tc>
      </w:tr>
      <w:tr w:rsidR="009E624F" w:rsidRPr="009E624F" w14:paraId="6DF846D9" w14:textId="77777777" w:rsidTr="009E624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BC28B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30533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Alkaline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B1992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碱性</w:t>
            </w:r>
            <w:proofErr w:type="spellEnd"/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0B7AE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 solution with a pH that is more than 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3462F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  <w:t>pH</w:t>
            </w:r>
            <w:r w:rsidRPr="009E624F">
              <w:rPr>
                <w:rFonts w:ascii="Microsoft JhengHei" w:eastAsia="Microsoft JhengHei" w:hAnsi="Microsoft JhengHei" w:cs="Microsoft JhengHei"/>
                <w:color w:val="000000"/>
                <w:sz w:val="20"/>
                <w:szCs w:val="22"/>
                <w:lang w:val="en-GB" w:eastAsia="en-GB"/>
              </w:rPr>
              <w:t>值超过</w:t>
            </w:r>
            <w:r w:rsidRPr="009E624F"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  <w:t>7</w:t>
            </w:r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的溶液</w:t>
            </w:r>
          </w:p>
        </w:tc>
      </w:tr>
      <w:tr w:rsidR="009E624F" w:rsidRPr="009E624F" w14:paraId="56973F99" w14:textId="77777777" w:rsidTr="009E624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2E180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1D048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Common salt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01966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食</w:t>
            </w:r>
            <w:r w:rsidRPr="009E624F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盐</w:t>
            </w:r>
            <w:proofErr w:type="spellEnd"/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B1D38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 chemical we use to make things taste ‘salty’.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CCBE7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</w:pPr>
            <w:proofErr w:type="spellStart"/>
            <w:proofErr w:type="gramStart"/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我</w:t>
            </w:r>
            <w:r w:rsidRPr="009E624F">
              <w:rPr>
                <w:rFonts w:ascii="Microsoft JhengHei" w:eastAsia="Microsoft JhengHei" w:hAnsi="Microsoft JhengHei" w:cs="Microsoft JhengHei"/>
                <w:color w:val="000000"/>
                <w:sz w:val="20"/>
                <w:szCs w:val="22"/>
                <w:lang w:val="en-GB" w:eastAsia="en-GB"/>
              </w:rPr>
              <w:t>们使用的一种化学物质使食物的味道变得</w:t>
            </w:r>
            <w:r w:rsidRPr="009E624F"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  <w:t>“</w:t>
            </w:r>
            <w:proofErr w:type="gramEnd"/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咸</w:t>
            </w:r>
            <w:proofErr w:type="spellEnd"/>
            <w:r w:rsidRPr="009E624F"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  <w:t>”</w:t>
            </w:r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。</w:t>
            </w:r>
          </w:p>
        </w:tc>
      </w:tr>
      <w:tr w:rsidR="009E624F" w:rsidRPr="009E624F" w14:paraId="1FFC6733" w14:textId="77777777" w:rsidTr="009E624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FB2E4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E944A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Concentrated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BD550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集中</w:t>
            </w:r>
            <w:proofErr w:type="spellEnd"/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356C6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 solution that contains a lot of solute dissolved in very little solvent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4B54E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包含很多溶</w:t>
            </w:r>
            <w:r w:rsidRPr="009E624F">
              <w:rPr>
                <w:rFonts w:ascii="Microsoft JhengHei" w:eastAsia="Microsoft JhengHei" w:hAnsi="Microsoft JhengHei" w:cs="Microsoft JhengHei"/>
                <w:color w:val="000000"/>
                <w:sz w:val="20"/>
                <w:szCs w:val="22"/>
                <w:lang w:val="en-GB" w:eastAsia="en-GB"/>
              </w:rPr>
              <w:t>质溶解在很少溶剂中的溶</w:t>
            </w:r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液</w:t>
            </w:r>
            <w:proofErr w:type="spellEnd"/>
          </w:p>
        </w:tc>
      </w:tr>
      <w:tr w:rsidR="009E624F" w:rsidRPr="009E624F" w14:paraId="4BA2EC50" w14:textId="77777777" w:rsidTr="009E624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FDEBA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7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05F2F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Dilute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07134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稀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3BDA5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This means the liquid is mostly water with only a small amount of acid or alkali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F300C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icrosoft JhengHei" w:eastAsia="Microsoft JhengHei" w:hAnsi="Microsoft JhengHei" w:cs="Microsoft JhengHei"/>
                <w:color w:val="000000"/>
                <w:sz w:val="20"/>
                <w:szCs w:val="22"/>
                <w:lang w:val="en-GB" w:eastAsia="en-GB"/>
              </w:rPr>
              <w:t>这意味着液体主要是水，只有少量的酸或</w:t>
            </w:r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碱</w:t>
            </w:r>
            <w:proofErr w:type="spellEnd"/>
          </w:p>
        </w:tc>
      </w:tr>
      <w:tr w:rsidR="009E624F" w:rsidRPr="009E624F" w14:paraId="7AF90CE2" w14:textId="77777777" w:rsidTr="009E624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09C7E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8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06909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Ethanoic acid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A6140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乙酸</w:t>
            </w:r>
            <w:proofErr w:type="spellEnd"/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1AC11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The acid in vinegar.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2DD86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醋中的酸</w:t>
            </w:r>
            <w:proofErr w:type="spellEnd"/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。</w:t>
            </w:r>
          </w:p>
        </w:tc>
      </w:tr>
      <w:tr w:rsidR="009E624F" w:rsidRPr="009E624F" w14:paraId="74E043B7" w14:textId="77777777" w:rsidTr="009E624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02493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7F996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Harmful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ED5B2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有害</w:t>
            </w:r>
            <w:proofErr w:type="spellEnd"/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8DE37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Another word for irritant.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1A192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另一个刺激的</w:t>
            </w:r>
            <w:r w:rsidRPr="009E624F">
              <w:rPr>
                <w:rFonts w:ascii="Microsoft JhengHei" w:eastAsia="Microsoft JhengHei" w:hAnsi="Microsoft JhengHei" w:cs="Microsoft JhengHei"/>
                <w:color w:val="000000"/>
                <w:sz w:val="20"/>
                <w:szCs w:val="22"/>
                <w:lang w:val="en-GB" w:eastAsia="en-GB"/>
              </w:rPr>
              <w:t>词</w:t>
            </w:r>
            <w:proofErr w:type="spellEnd"/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。</w:t>
            </w:r>
          </w:p>
        </w:tc>
      </w:tr>
      <w:tr w:rsidR="009E624F" w:rsidRPr="009E624F" w14:paraId="0DD5C57F" w14:textId="77777777" w:rsidTr="009E624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2AFFA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5E442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Hazard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29B07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冒</w:t>
            </w:r>
            <w:r w:rsidRPr="009E624F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险</w:t>
            </w:r>
            <w:proofErr w:type="spellEnd"/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260B0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 possible source of danger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4379A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可能的危</w:t>
            </w:r>
            <w:r w:rsidRPr="009E624F">
              <w:rPr>
                <w:rFonts w:ascii="Microsoft JhengHei" w:eastAsia="Microsoft JhengHei" w:hAnsi="Microsoft JhengHei" w:cs="Microsoft JhengHei"/>
                <w:color w:val="000000"/>
                <w:sz w:val="20"/>
                <w:szCs w:val="22"/>
                <w:lang w:val="en-GB" w:eastAsia="en-GB"/>
              </w:rPr>
              <w:t>险</w:t>
            </w:r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源</w:t>
            </w:r>
            <w:proofErr w:type="spellEnd"/>
          </w:p>
        </w:tc>
      </w:tr>
      <w:tr w:rsidR="009E624F" w:rsidRPr="009E624F" w14:paraId="7C198B1F" w14:textId="77777777" w:rsidTr="009E624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6559A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EE530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Hazard symbols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B4005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危</w:t>
            </w:r>
            <w:r w:rsidRPr="009E624F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险符</w:t>
            </w:r>
            <w:r w:rsidRPr="009E624F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号</w:t>
            </w:r>
            <w:proofErr w:type="spellEnd"/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3FB00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They show you with pictures how you could be hurt by the chemicals inside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0FA27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他</w:t>
            </w:r>
            <w:r w:rsidRPr="009E624F">
              <w:rPr>
                <w:rFonts w:ascii="Microsoft JhengHei" w:eastAsia="Microsoft JhengHei" w:hAnsi="Microsoft JhengHei" w:cs="Microsoft JhengHei"/>
                <w:color w:val="000000"/>
                <w:sz w:val="20"/>
                <w:szCs w:val="22"/>
                <w:lang w:val="en-GB" w:eastAsia="en-GB"/>
              </w:rPr>
              <w:t>们向你展示你如何受到里面化学物质的伤</w:t>
            </w:r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害</w:t>
            </w:r>
            <w:proofErr w:type="spellEnd"/>
          </w:p>
        </w:tc>
      </w:tr>
      <w:tr w:rsidR="009E624F" w:rsidRPr="009E624F" w14:paraId="693D02AF" w14:textId="77777777" w:rsidTr="009E624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B261C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1F823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Hydrochloric acid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902D9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盐</w:t>
            </w:r>
            <w:r w:rsidRPr="009E624F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酸</w:t>
            </w:r>
            <w:proofErr w:type="spellEnd"/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F1825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 common strong acid that is also found in your stomach.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E3111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胃里也有一种常</w:t>
            </w:r>
            <w:r w:rsidRPr="009E624F">
              <w:rPr>
                <w:rFonts w:ascii="Microsoft JhengHei" w:eastAsia="Microsoft JhengHei" w:hAnsi="Microsoft JhengHei" w:cs="Microsoft JhengHei"/>
                <w:color w:val="000000"/>
                <w:sz w:val="20"/>
                <w:szCs w:val="22"/>
                <w:lang w:val="en-GB" w:eastAsia="en-GB"/>
              </w:rPr>
              <w:t>见的强酸</w:t>
            </w:r>
            <w:proofErr w:type="spellEnd"/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。</w:t>
            </w:r>
          </w:p>
        </w:tc>
      </w:tr>
      <w:tr w:rsidR="009E624F" w:rsidRPr="009E624F" w14:paraId="305289E7" w14:textId="77777777" w:rsidTr="009E624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CE58A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EC389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Indicator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047E5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指示符</w:t>
            </w:r>
            <w:proofErr w:type="spellEnd"/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2F009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 dye that will change colour in acids and alkalis.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F6CEE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一种会改</w:t>
            </w:r>
            <w:r w:rsidRPr="009E624F">
              <w:rPr>
                <w:rFonts w:ascii="Microsoft JhengHei" w:eastAsia="Microsoft JhengHei" w:hAnsi="Microsoft JhengHei" w:cs="Microsoft JhengHei"/>
                <w:color w:val="000000"/>
                <w:sz w:val="20"/>
                <w:szCs w:val="22"/>
                <w:lang w:val="en-GB" w:eastAsia="en-GB"/>
              </w:rPr>
              <w:t>变酸和碱中的颜色的染料</w:t>
            </w:r>
            <w:proofErr w:type="spellEnd"/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。</w:t>
            </w:r>
          </w:p>
        </w:tc>
      </w:tr>
      <w:tr w:rsidR="009E624F" w:rsidRPr="009E624F" w14:paraId="574E6FA1" w14:textId="77777777" w:rsidTr="009E624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13988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14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915B6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Irritant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2B1E6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刺激</w:t>
            </w:r>
            <w:proofErr w:type="spellEnd"/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F82AB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 chemical that can hurt your skin and your eyes.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4CA37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可能</w:t>
            </w:r>
            <w:r w:rsidRPr="009E624F">
              <w:rPr>
                <w:rFonts w:ascii="Microsoft JhengHei" w:eastAsia="Microsoft JhengHei" w:hAnsi="Microsoft JhengHei" w:cs="Microsoft JhengHei"/>
                <w:color w:val="000000"/>
                <w:sz w:val="20"/>
                <w:szCs w:val="22"/>
                <w:lang w:val="en-GB" w:eastAsia="en-GB"/>
              </w:rPr>
              <w:t>伤害你的皮肤和眼睛的化学物质</w:t>
            </w:r>
            <w:proofErr w:type="spellEnd"/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。</w:t>
            </w:r>
          </w:p>
        </w:tc>
      </w:tr>
      <w:tr w:rsidR="009E624F" w:rsidRPr="009E624F" w14:paraId="37D7C8F3" w14:textId="77777777" w:rsidTr="009E624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D508C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7FBA1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Litmus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D1133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石蕊</w:t>
            </w:r>
            <w:proofErr w:type="spellEnd"/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9B6D5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An indicator which tells you if a substance is acidic or alkaline. If a substance is alkaline it turns blue. If a substance is acidic, it turns red.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7D308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一个指</w:t>
            </w:r>
            <w:r w:rsidRPr="009E624F">
              <w:rPr>
                <w:rFonts w:ascii="Microsoft JhengHei" w:eastAsia="Microsoft JhengHei" w:hAnsi="Microsoft JhengHei" w:cs="Microsoft JhengHei"/>
                <w:color w:val="000000"/>
                <w:sz w:val="20"/>
                <w:szCs w:val="22"/>
                <w:lang w:val="en-GB" w:eastAsia="en-GB"/>
              </w:rPr>
              <w:t>标，告诉你如果一种物质是酸性或碱性。如果一种物质是碱性的，它会变成蓝色。如果某种物质呈酸性，则会变红</w:t>
            </w:r>
            <w:proofErr w:type="spellEnd"/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。</w:t>
            </w:r>
          </w:p>
        </w:tc>
      </w:tr>
      <w:tr w:rsidR="009E624F" w:rsidRPr="009E624F" w14:paraId="081A319D" w14:textId="77777777" w:rsidTr="009E624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4F375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CBFE6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Neutral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A9FB7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中性</w:t>
            </w:r>
            <w:proofErr w:type="spellEnd"/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DFC0F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Substance that is not an acid or an alkali. Has a pH of 7.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B975A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</w:pPr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不是酸或碱的物</w:t>
            </w:r>
            <w:r w:rsidRPr="009E624F">
              <w:rPr>
                <w:rFonts w:ascii="Microsoft JhengHei" w:eastAsia="Microsoft JhengHei" w:hAnsi="Microsoft JhengHei" w:cs="Microsoft JhengHei"/>
                <w:color w:val="000000"/>
                <w:sz w:val="20"/>
                <w:szCs w:val="22"/>
                <w:lang w:val="en-GB" w:eastAsia="en-GB"/>
              </w:rPr>
              <w:t>质。有一个</w:t>
            </w:r>
            <w:r w:rsidRPr="009E624F"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  <w:t>7</w:t>
            </w:r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的</w:t>
            </w:r>
            <w:r w:rsidRPr="009E624F"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  <w:t>pH</w:t>
            </w:r>
            <w:r w:rsidRPr="009E624F">
              <w:rPr>
                <w:rFonts w:ascii="Microsoft JhengHei" w:eastAsia="Microsoft JhengHei" w:hAnsi="Microsoft JhengHei" w:cs="Microsoft JhengHei"/>
                <w:color w:val="000000"/>
                <w:sz w:val="20"/>
                <w:szCs w:val="22"/>
                <w:lang w:val="en-GB" w:eastAsia="en-GB"/>
              </w:rPr>
              <w:t>值</w:t>
            </w:r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。</w:t>
            </w:r>
          </w:p>
        </w:tc>
      </w:tr>
      <w:tr w:rsidR="009E624F" w:rsidRPr="009E624F" w14:paraId="287B8F30" w14:textId="77777777" w:rsidTr="009E624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E064F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17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50055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Neutralise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A8BA1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抵消</w:t>
            </w:r>
            <w:proofErr w:type="spellEnd"/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B75A9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This is what happens when an acid and an alkali are added together in the right amount.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D8387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当酸和碱以合适的量加在一起</w:t>
            </w:r>
            <w:r w:rsidRPr="009E624F">
              <w:rPr>
                <w:rFonts w:ascii="Microsoft JhengHei" w:eastAsia="Microsoft JhengHei" w:hAnsi="Microsoft JhengHei" w:cs="Microsoft JhengHei"/>
                <w:color w:val="000000"/>
                <w:sz w:val="20"/>
                <w:szCs w:val="22"/>
                <w:lang w:val="en-GB" w:eastAsia="en-GB"/>
              </w:rPr>
              <w:t>时会发生这种情况</w:t>
            </w:r>
            <w:proofErr w:type="spellEnd"/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。</w:t>
            </w:r>
          </w:p>
        </w:tc>
      </w:tr>
      <w:tr w:rsidR="009E624F" w:rsidRPr="009E624F" w14:paraId="5BECF628" w14:textId="77777777" w:rsidTr="009E624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0E04F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18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EF33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Nitric acid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A295C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硝酸</w:t>
            </w:r>
            <w:proofErr w:type="spellEnd"/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159E2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 common acid it is used to make fertilisers to help farmers grow food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1F411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它被用来制造肥料以帮助</w:t>
            </w:r>
            <w:r w:rsidRPr="009E624F">
              <w:rPr>
                <w:rFonts w:ascii="Microsoft JhengHei" w:eastAsia="Microsoft JhengHei" w:hAnsi="Microsoft JhengHei" w:cs="Microsoft JhengHei"/>
                <w:color w:val="000000"/>
                <w:sz w:val="20"/>
                <w:szCs w:val="22"/>
                <w:lang w:val="en-GB" w:eastAsia="en-GB"/>
              </w:rPr>
              <w:t>农民种植食</w:t>
            </w:r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物</w:t>
            </w:r>
            <w:proofErr w:type="spellEnd"/>
          </w:p>
        </w:tc>
      </w:tr>
      <w:tr w:rsidR="009E624F" w:rsidRPr="009E624F" w14:paraId="39B559B5" w14:textId="77777777" w:rsidTr="009E624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C4F66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EC0FD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Ph scale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E87F2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Ph</w:t>
            </w:r>
            <w:r w:rsidRPr="009E624F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量表</w:t>
            </w:r>
            <w:proofErr w:type="spellEnd"/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2272E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 numbered scale from 1–14 showing the strengths of acids and alkalis. Numbers below 7 are acids. Numbers above 7 are alkalis. pH 7 is neutral.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5E880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</w:pPr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从</w:t>
            </w:r>
            <w:r w:rsidRPr="009E624F"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  <w:t>1-14</w:t>
            </w:r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的</w:t>
            </w:r>
            <w:r w:rsidRPr="009E624F">
              <w:rPr>
                <w:rFonts w:ascii="Microsoft JhengHei" w:eastAsia="Microsoft JhengHei" w:hAnsi="Microsoft JhengHei" w:cs="Microsoft JhengHei"/>
                <w:color w:val="000000"/>
                <w:sz w:val="20"/>
                <w:szCs w:val="22"/>
                <w:lang w:val="en-GB" w:eastAsia="en-GB"/>
              </w:rPr>
              <w:t>编号标度显示酸和碱的强度。低于</w:t>
            </w:r>
            <w:r w:rsidRPr="009E624F"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  <w:t>7</w:t>
            </w:r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的数字是酸。</w:t>
            </w:r>
            <w:r w:rsidRPr="009E624F"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  <w:t xml:space="preserve"> 7</w:t>
            </w:r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以上的数字是碱。</w:t>
            </w:r>
            <w:r w:rsidRPr="009E624F"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  <w:t xml:space="preserve"> pH 7</w:t>
            </w:r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是中性的。</w:t>
            </w:r>
          </w:p>
        </w:tc>
      </w:tr>
      <w:tr w:rsidR="009E624F" w:rsidRPr="009E624F" w14:paraId="3F026E58" w14:textId="77777777" w:rsidTr="009E624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F3B1C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B9083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Risk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3EECD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风险</w:t>
            </w:r>
            <w:proofErr w:type="spellEnd"/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CCFAA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The chance of damage or injury from a hazard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79881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危</w:t>
            </w:r>
            <w:r w:rsidRPr="009E624F">
              <w:rPr>
                <w:rFonts w:ascii="Microsoft JhengHei" w:eastAsia="Microsoft JhengHei" w:hAnsi="Microsoft JhengHei" w:cs="Microsoft JhengHei"/>
                <w:color w:val="000000"/>
                <w:sz w:val="20"/>
                <w:szCs w:val="22"/>
                <w:lang w:val="en-GB" w:eastAsia="en-GB"/>
              </w:rPr>
              <w:t>险造成损坏或受伤的可能</w:t>
            </w:r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性</w:t>
            </w:r>
            <w:proofErr w:type="spellEnd"/>
          </w:p>
        </w:tc>
      </w:tr>
      <w:tr w:rsidR="009E624F" w:rsidRPr="009E624F" w14:paraId="1C49DF95" w14:textId="77777777" w:rsidTr="009E624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00BDF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4450D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Sulphuric acid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9D1CC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硫酸</w:t>
            </w:r>
            <w:proofErr w:type="spellEnd"/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2634A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 common acid. Used in car batteries.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7E21A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一种普通的酸。用于汽</w:t>
            </w:r>
            <w:r w:rsidRPr="009E624F">
              <w:rPr>
                <w:rFonts w:ascii="Microsoft JhengHei" w:eastAsia="Microsoft JhengHei" w:hAnsi="Microsoft JhengHei" w:cs="Microsoft JhengHei"/>
                <w:color w:val="000000"/>
                <w:sz w:val="20"/>
                <w:szCs w:val="22"/>
                <w:lang w:val="en-GB" w:eastAsia="en-GB"/>
              </w:rPr>
              <w:t>车电池</w:t>
            </w:r>
            <w:proofErr w:type="spellEnd"/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。</w:t>
            </w:r>
          </w:p>
        </w:tc>
      </w:tr>
      <w:tr w:rsidR="009E624F" w:rsidRPr="009E624F" w14:paraId="61509D59" w14:textId="77777777" w:rsidTr="009E624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30C54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CCB01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Universal indicator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4D30F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通用指</w:t>
            </w:r>
            <w:r w:rsidRPr="009E624F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标</w:t>
            </w:r>
            <w:proofErr w:type="spellEnd"/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1BD4B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A mixture </w:t>
            </w:r>
            <w:proofErr w:type="gramStart"/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of  chemicals</w:t>
            </w:r>
            <w:proofErr w:type="gramEnd"/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which change colour depending on how acidic or alkali a liquid is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7ADBA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化学物</w:t>
            </w:r>
            <w:r w:rsidRPr="009E624F">
              <w:rPr>
                <w:rFonts w:ascii="Microsoft JhengHei" w:eastAsia="Microsoft JhengHei" w:hAnsi="Microsoft JhengHei" w:cs="Microsoft JhengHei"/>
                <w:color w:val="000000"/>
                <w:sz w:val="20"/>
                <w:szCs w:val="22"/>
                <w:lang w:val="en-GB" w:eastAsia="en-GB"/>
              </w:rPr>
              <w:t>质的混合物，根据液体的酸性或碱性而变</w:t>
            </w:r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化</w:t>
            </w:r>
            <w:proofErr w:type="spellEnd"/>
          </w:p>
        </w:tc>
      </w:tr>
      <w:tr w:rsidR="009E624F" w:rsidRPr="009E624F" w14:paraId="15558B42" w14:textId="77777777" w:rsidTr="009E624F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144EF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E6A5A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Variable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2DD55" w14:textId="77777777" w:rsidR="009E624F" w:rsidRPr="009E624F" w:rsidRDefault="009E624F" w:rsidP="009E62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icrosoft JhengHei" w:eastAsia="Microsoft JhengHei" w:hAnsi="Microsoft JhengHei" w:cs="Microsoft JhengHei"/>
                <w:color w:val="000000"/>
                <w:sz w:val="22"/>
                <w:szCs w:val="22"/>
                <w:lang w:val="en-GB" w:eastAsia="en-GB"/>
              </w:rPr>
              <w:t>变</w:t>
            </w:r>
            <w:r w:rsidRPr="009E624F">
              <w:rPr>
                <w:rFonts w:ascii="MS Gothic" w:eastAsia="MS Gothic" w:hAnsi="MS Gothic" w:cs="MS Gothic"/>
                <w:color w:val="000000"/>
                <w:sz w:val="22"/>
                <w:szCs w:val="22"/>
                <w:lang w:val="en-GB" w:eastAsia="en-GB"/>
              </w:rPr>
              <w:t>量</w:t>
            </w:r>
            <w:proofErr w:type="spellEnd"/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1C92B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9E624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A factor in an experiment that can change.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F2E72" w14:textId="77777777" w:rsidR="009E624F" w:rsidRPr="009E624F" w:rsidRDefault="009E624F" w:rsidP="009E62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2"/>
                <w:lang w:val="en-GB" w:eastAsia="en-GB"/>
              </w:rPr>
            </w:pPr>
            <w:proofErr w:type="spellStart"/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可以改</w:t>
            </w:r>
            <w:r w:rsidRPr="009E624F">
              <w:rPr>
                <w:rFonts w:ascii="Microsoft JhengHei" w:eastAsia="Microsoft JhengHei" w:hAnsi="Microsoft JhengHei" w:cs="Microsoft JhengHei"/>
                <w:color w:val="000000"/>
                <w:sz w:val="20"/>
                <w:szCs w:val="22"/>
                <w:lang w:val="en-GB" w:eastAsia="en-GB"/>
              </w:rPr>
              <w:t>变的实验中的一个因素</w:t>
            </w:r>
            <w:proofErr w:type="spellEnd"/>
            <w:r w:rsidRPr="009E624F">
              <w:rPr>
                <w:rFonts w:ascii="MS Gothic" w:eastAsia="MS Gothic" w:hAnsi="MS Gothic" w:cs="MS Gothic"/>
                <w:color w:val="000000"/>
                <w:sz w:val="20"/>
                <w:szCs w:val="22"/>
                <w:lang w:val="en-GB" w:eastAsia="en-GB"/>
              </w:rPr>
              <w:t>。</w:t>
            </w:r>
          </w:p>
        </w:tc>
      </w:tr>
    </w:tbl>
    <w:p w14:paraId="06CA4DDF" w14:textId="77777777" w:rsidR="009E624F" w:rsidRDefault="009E624F" w:rsidP="00301366">
      <w:pPr>
        <w:spacing w:after="0" w:line="240" w:lineRule="auto"/>
      </w:pPr>
    </w:p>
    <w:p w14:paraId="3427E720" w14:textId="79DA799C" w:rsidR="009E624F" w:rsidRDefault="009E624F" w:rsidP="00301366">
      <w:pPr>
        <w:spacing w:after="0" w:line="240" w:lineRule="auto"/>
      </w:pPr>
    </w:p>
    <w:p w14:paraId="4D783E59" w14:textId="017B49F5" w:rsidR="009E624F" w:rsidRDefault="009E624F" w:rsidP="00301366">
      <w:pPr>
        <w:spacing w:after="0" w:line="240" w:lineRule="auto"/>
      </w:pPr>
    </w:p>
    <w:p w14:paraId="71D0F40C" w14:textId="5A3F34F7" w:rsidR="00414EDA" w:rsidRDefault="00414EDA" w:rsidP="00301366">
      <w:pPr>
        <w:spacing w:after="0" w:line="240" w:lineRule="auto"/>
      </w:pPr>
      <w:r>
        <w:rPr>
          <w:noProof/>
        </w:rPr>
        <w:drawing>
          <wp:inline distT="0" distB="0" distL="0" distR="0" wp14:anchorId="45DFDF04" wp14:editId="0B0DB4FD">
            <wp:extent cx="6285865" cy="602742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5865" cy="602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25A8" w14:textId="086D594C" w:rsidR="00414EDA" w:rsidRDefault="000615B7" w:rsidP="00301366">
      <w:pPr>
        <w:spacing w:after="0" w:line="240" w:lineRule="auto"/>
      </w:pPr>
      <w:r>
        <w:rPr>
          <w:noProof/>
        </w:rPr>
        <w:drawing>
          <wp:inline distT="0" distB="0" distL="0" distR="0" wp14:anchorId="51EA3CC3" wp14:editId="6692BA45">
            <wp:extent cx="6285230" cy="2686050"/>
            <wp:effectExtent l="0" t="0" r="1270" b="0"/>
            <wp:docPr id="4" name="Picture 4" descr="C:\Users\Smashing NEW\AppData\Roaming\M8 Software\Spartan_Data\Clip_Data\Clips\OL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shing NEW\AppData\Roaming\M8 Software\Spartan_Data\Clip_Data\Clips\OL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271"/>
                    <a:stretch/>
                  </pic:blipFill>
                  <pic:spPr bwMode="auto">
                    <a:xfrm>
                      <a:off x="0" y="0"/>
                      <a:ext cx="6285865" cy="26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776CC" w14:textId="16865507" w:rsidR="000615B7" w:rsidRDefault="000615B7" w:rsidP="0030136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3A78B46D" wp14:editId="23837362">
            <wp:extent cx="6147731" cy="5143500"/>
            <wp:effectExtent l="0" t="0" r="5715" b="0"/>
            <wp:docPr id="22" name="Picture 22" descr="C:\Users\Smashing NEW\AppData\Roaming\M8 Software\Spartan_Data\Clip_Data\Clips\OL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shing NEW\AppData\Roaming\M8 Software\Spartan_Data\Clip_Data\Clips\OL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66"/>
                    <a:stretch/>
                  </pic:blipFill>
                  <pic:spPr bwMode="auto">
                    <a:xfrm>
                      <a:off x="0" y="0"/>
                      <a:ext cx="6148231" cy="514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3726E" w14:textId="77777777" w:rsidR="009F1EE6" w:rsidRDefault="000615B7" w:rsidP="00301366">
      <w:pPr>
        <w:spacing w:after="0" w:line="240" w:lineRule="auto"/>
      </w:pPr>
      <w:r>
        <w:rPr>
          <w:noProof/>
        </w:rPr>
        <w:drawing>
          <wp:inline distT="0" distB="0" distL="0" distR="0" wp14:anchorId="290D4FCA" wp14:editId="729E9063">
            <wp:extent cx="6285230" cy="4495800"/>
            <wp:effectExtent l="0" t="0" r="1270" b="0"/>
            <wp:docPr id="6" name="Picture 6" descr="C:\Users\Smashing NEW\AppData\Roaming\M8 Software\Spartan_Data\Clip_Data\Clips\OL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ashing NEW\AppData\Roaming\M8 Software\Spartan_Data\Clip_Data\Clips\OL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9279"/>
                    <a:stretch/>
                  </pic:blipFill>
                  <pic:spPr bwMode="auto">
                    <a:xfrm>
                      <a:off x="0" y="0"/>
                      <a:ext cx="6285865" cy="449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2CC43" w14:textId="44D51C3F" w:rsidR="000615B7" w:rsidRDefault="009F1EE6" w:rsidP="0030136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3EA97C92" wp14:editId="426ED4CE">
            <wp:extent cx="6285865" cy="997585"/>
            <wp:effectExtent l="0" t="0" r="635" b="0"/>
            <wp:docPr id="23" name="Picture 23" descr="C:\Users\Smashing NEW\AppData\Roaming\M8 Software\Spartan_Data\Clip_Data\Clips\OL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ashing NEW\AppData\Roaming\M8 Software\Spartan_Data\Clip_Data\Clips\OL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89"/>
                    <a:stretch/>
                  </pic:blipFill>
                  <pic:spPr bwMode="auto">
                    <a:xfrm>
                      <a:off x="0" y="0"/>
                      <a:ext cx="628586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15B7" w:rsidRPr="000615B7">
        <w:t xml:space="preserve"> </w:t>
      </w:r>
    </w:p>
    <w:p w14:paraId="4066A716" w14:textId="6DD2F8E9" w:rsidR="000615B7" w:rsidRDefault="000615B7" w:rsidP="00301366">
      <w:pPr>
        <w:spacing w:after="0" w:line="240" w:lineRule="auto"/>
      </w:pPr>
      <w:r>
        <w:rPr>
          <w:noProof/>
        </w:rPr>
        <w:drawing>
          <wp:inline distT="0" distB="0" distL="0" distR="0" wp14:anchorId="019D464A" wp14:editId="6F6D55A5">
            <wp:extent cx="6285865" cy="7954839"/>
            <wp:effectExtent l="0" t="0" r="635" b="8255"/>
            <wp:docPr id="7" name="Picture 7" descr="C:\Users\Smashing NEW\AppData\Roaming\M8 Software\Spartan_Data\Clip_Data\Clips\OL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mashing NEW\AppData\Roaming\M8 Software\Spartan_Data\Clip_Data\Clips\OL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795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3E2ED" w14:textId="1A0DF8DC" w:rsidR="000615B7" w:rsidRDefault="000615B7" w:rsidP="0030136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7994F90" wp14:editId="1783101D">
            <wp:extent cx="6285865" cy="2499749"/>
            <wp:effectExtent l="0" t="0" r="635" b="0"/>
            <wp:docPr id="8" name="Picture 8" descr="C:\Users\Smashing NEW\AppData\Roaming\M8 Software\Spartan_Data\Clip_Data\Clips\OL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mashing NEW\AppData\Roaming\M8 Software\Spartan_Data\Clip_Data\Clips\OL9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249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0DEF9" w14:textId="7B8C482F" w:rsidR="000615B7" w:rsidRDefault="000615B7" w:rsidP="00301366">
      <w:pPr>
        <w:spacing w:after="0" w:line="240" w:lineRule="auto"/>
      </w:pPr>
      <w:r>
        <w:rPr>
          <w:noProof/>
        </w:rPr>
        <w:drawing>
          <wp:inline distT="0" distB="0" distL="0" distR="0" wp14:anchorId="0EC60F18" wp14:editId="299D3DFA">
            <wp:extent cx="6285230" cy="6381750"/>
            <wp:effectExtent l="0" t="0" r="1270" b="0"/>
            <wp:docPr id="9" name="Picture 9" descr="C:\Users\Smashing NEW\AppData\Roaming\M8 Software\Spartan_Data\Clip_Data\Clips\OL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mashing NEW\AppData\Roaming\M8 Software\Spartan_Data\Clip_Data\Clips\OL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8535"/>
                    <a:stretch/>
                  </pic:blipFill>
                  <pic:spPr bwMode="auto">
                    <a:xfrm>
                      <a:off x="0" y="0"/>
                      <a:ext cx="6285865" cy="6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A3021" w14:textId="71844EE7" w:rsidR="009F1EE6" w:rsidRDefault="009F1EE6" w:rsidP="0030136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7BD3E07C" wp14:editId="38D3E530">
            <wp:extent cx="6285865" cy="1357630"/>
            <wp:effectExtent l="0" t="0" r="635" b="0"/>
            <wp:docPr id="24" name="Picture 24" descr="C:\Users\Smashing NEW\AppData\Roaming\M8 Software\Spartan_Data\Clip_Data\Clips\OL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mashing NEW\AppData\Roaming\M8 Software\Spartan_Data\Clip_Data\Clips\OL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71"/>
                    <a:stretch/>
                  </pic:blipFill>
                  <pic:spPr bwMode="auto">
                    <a:xfrm>
                      <a:off x="0" y="0"/>
                      <a:ext cx="628586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604F0" w14:textId="5FD3AC77" w:rsidR="000615B7" w:rsidRDefault="000615B7" w:rsidP="00301366">
      <w:pPr>
        <w:spacing w:after="0" w:line="240" w:lineRule="auto"/>
      </w:pPr>
      <w:r>
        <w:rPr>
          <w:noProof/>
        </w:rPr>
        <w:drawing>
          <wp:inline distT="0" distB="0" distL="0" distR="0" wp14:anchorId="66420463" wp14:editId="1BF8E619">
            <wp:extent cx="6285633" cy="7620000"/>
            <wp:effectExtent l="0" t="0" r="1270" b="0"/>
            <wp:docPr id="10" name="Picture 10" descr="C:\Users\Smashing NEW\AppData\Roaming\M8 Software\Spartan_Data\Clip_Data\Clips\OL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mashing NEW\AppData\Roaming\M8 Software\Spartan_Data\Clip_Data\Clips\OL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63"/>
                    <a:stretch/>
                  </pic:blipFill>
                  <pic:spPr bwMode="auto">
                    <a:xfrm>
                      <a:off x="0" y="0"/>
                      <a:ext cx="6285865" cy="762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C37E2" w14:textId="214E9D8B" w:rsidR="009F1EE6" w:rsidRDefault="009F1EE6" w:rsidP="0030136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FFEA14E" wp14:editId="344AB3B9">
            <wp:extent cx="6285865" cy="1193165"/>
            <wp:effectExtent l="0" t="0" r="635" b="6985"/>
            <wp:docPr id="25" name="Picture 25" descr="C:\Users\Smashing NEW\AppData\Roaming\M8 Software\Spartan_Data\Clip_Data\Clips\OL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mashing NEW\AppData\Roaming\M8 Software\Spartan_Data\Clip_Data\Clips\OL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06"/>
                    <a:stretch/>
                  </pic:blipFill>
                  <pic:spPr bwMode="auto">
                    <a:xfrm>
                      <a:off x="0" y="0"/>
                      <a:ext cx="628586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1ACD2" w14:textId="7BA7546B" w:rsidR="000615B7" w:rsidRDefault="000615B7" w:rsidP="00301366">
      <w:pPr>
        <w:spacing w:after="0" w:line="240" w:lineRule="auto"/>
      </w:pPr>
      <w:r>
        <w:rPr>
          <w:noProof/>
        </w:rPr>
        <w:drawing>
          <wp:inline distT="0" distB="0" distL="0" distR="0" wp14:anchorId="0042B89E" wp14:editId="0BDCD36D">
            <wp:extent cx="6285574" cy="7924800"/>
            <wp:effectExtent l="0" t="0" r="1270" b="0"/>
            <wp:docPr id="11" name="Picture 11" descr="C:\Users\Smashing NEW\AppData\Roaming\M8 Software\Spartan_Data\Clip_Data\Clips\O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mashing NEW\AppData\Roaming\M8 Software\Spartan_Data\Clip_Data\Clips\OL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77"/>
                    <a:stretch/>
                  </pic:blipFill>
                  <pic:spPr bwMode="auto">
                    <a:xfrm>
                      <a:off x="0" y="0"/>
                      <a:ext cx="6285865" cy="792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E7F0F" w14:textId="10B5A418" w:rsidR="009F1EE6" w:rsidRDefault="009F1EE6" w:rsidP="0030136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2364E239" wp14:editId="0834A4ED">
            <wp:extent cx="6285865" cy="1158240"/>
            <wp:effectExtent l="0" t="0" r="635" b="3810"/>
            <wp:docPr id="26" name="Picture 26" descr="C:\Users\Smashing NEW\AppData\Roaming\M8 Software\Spartan_Data\Clip_Data\Clips\O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mashing NEW\AppData\Roaming\M8 Software\Spartan_Data\Clip_Data\Clips\OL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54"/>
                    <a:stretch/>
                  </pic:blipFill>
                  <pic:spPr bwMode="auto">
                    <a:xfrm>
                      <a:off x="0" y="0"/>
                      <a:ext cx="6285865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E2686" w14:textId="13AC034F" w:rsidR="000615B7" w:rsidRDefault="000615B7" w:rsidP="00301366">
      <w:pPr>
        <w:spacing w:after="0" w:line="240" w:lineRule="auto"/>
      </w:pPr>
      <w:r>
        <w:rPr>
          <w:noProof/>
        </w:rPr>
        <w:drawing>
          <wp:inline distT="0" distB="0" distL="0" distR="0" wp14:anchorId="38D117EB" wp14:editId="61DDC3C3">
            <wp:extent cx="6285865" cy="5220001"/>
            <wp:effectExtent l="0" t="0" r="635" b="0"/>
            <wp:docPr id="12" name="Picture 12" descr="C:\Users\Smashing NEW\AppData\Roaming\M8 Software\Spartan_Data\Clip_Data\Clips\O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mashing NEW\AppData\Roaming\M8 Software\Spartan_Data\Clip_Data\Clips\OL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522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79DA7" w14:textId="6BA59DBE" w:rsidR="000615B7" w:rsidRDefault="000615B7" w:rsidP="00301366">
      <w:pPr>
        <w:spacing w:after="0" w:line="240" w:lineRule="auto"/>
      </w:pPr>
      <w:r>
        <w:rPr>
          <w:noProof/>
        </w:rPr>
        <w:drawing>
          <wp:inline distT="0" distB="0" distL="0" distR="0" wp14:anchorId="7D24400A" wp14:editId="215CA970">
            <wp:extent cx="6285230" cy="3162300"/>
            <wp:effectExtent l="0" t="0" r="1270" b="0"/>
            <wp:docPr id="13" name="Picture 13" descr="C:\Users\Smashing NEW\AppData\Roaming\M8 Software\Spartan_Data\Clip_Data\Clips\O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mashing NEW\AppData\Roaming\M8 Software\Spartan_Data\Clip_Data\Clips\OL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345"/>
                    <a:stretch/>
                  </pic:blipFill>
                  <pic:spPr bwMode="auto">
                    <a:xfrm>
                      <a:off x="0" y="0"/>
                      <a:ext cx="6285865" cy="316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1721E" w14:textId="6D0DEBD0" w:rsidR="009F1EE6" w:rsidRDefault="009F1EE6" w:rsidP="0030136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A1C7EB3" wp14:editId="3C90FDAF">
            <wp:extent cx="6151880" cy="4781550"/>
            <wp:effectExtent l="0" t="0" r="1270" b="0"/>
            <wp:docPr id="27" name="Picture 27" descr="C:\Users\Smashing NEW\AppData\Roaming\M8 Software\Spartan_Data\Clip_Data\Clips\O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mashing NEW\AppData\Roaming\M8 Software\Spartan_Data\Clip_Data\Clips\OL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83"/>
                    <a:stretch/>
                  </pic:blipFill>
                  <pic:spPr bwMode="auto">
                    <a:xfrm>
                      <a:off x="0" y="0"/>
                      <a:ext cx="6152333" cy="478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8640A" w14:textId="6AADAE6A" w:rsidR="000615B7" w:rsidRDefault="000615B7" w:rsidP="00301366">
      <w:pPr>
        <w:spacing w:after="0" w:line="240" w:lineRule="auto"/>
      </w:pPr>
      <w:r>
        <w:rPr>
          <w:noProof/>
        </w:rPr>
        <w:drawing>
          <wp:inline distT="0" distB="0" distL="0" distR="0" wp14:anchorId="109F7B1E" wp14:editId="36181DAE">
            <wp:extent cx="6285230" cy="4819650"/>
            <wp:effectExtent l="0" t="0" r="1270" b="0"/>
            <wp:docPr id="14" name="Picture 14" descr="C:\Users\Smashing NEW\AppData\Roaming\M8 Software\Spartan_Data\Clip_Data\Clips\O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mashing NEW\AppData\Roaming\M8 Software\Spartan_Data\Clip_Data\Clips\OL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23"/>
                    <a:stretch/>
                  </pic:blipFill>
                  <pic:spPr bwMode="auto">
                    <a:xfrm>
                      <a:off x="0" y="0"/>
                      <a:ext cx="6285865" cy="482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90EE6" w14:textId="5D4D40C0" w:rsidR="009F1EE6" w:rsidRDefault="009F1EE6" w:rsidP="0030136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77B9FDC8" wp14:editId="20D45F47">
            <wp:extent cx="6285865" cy="4521200"/>
            <wp:effectExtent l="0" t="0" r="635" b="0"/>
            <wp:docPr id="28" name="Picture 28" descr="C:\Users\Smashing NEW\AppData\Roaming\M8 Software\Spartan_Data\Clip_Data\Clips\O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mashing NEW\AppData\Roaming\M8 Software\Spartan_Data\Clip_Data\Clips\OL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79"/>
                    <a:stretch/>
                  </pic:blipFill>
                  <pic:spPr bwMode="auto">
                    <a:xfrm>
                      <a:off x="0" y="0"/>
                      <a:ext cx="6285865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8ACAE" w14:textId="2494EE83" w:rsidR="000615B7" w:rsidRDefault="000615B7" w:rsidP="00301366">
      <w:pPr>
        <w:spacing w:after="0" w:line="240" w:lineRule="auto"/>
      </w:pPr>
      <w:r>
        <w:rPr>
          <w:noProof/>
        </w:rPr>
        <w:drawing>
          <wp:inline distT="0" distB="0" distL="0" distR="0" wp14:anchorId="585C266C" wp14:editId="38580A6E">
            <wp:extent cx="6285865" cy="2372025"/>
            <wp:effectExtent l="0" t="0" r="635" b="9525"/>
            <wp:docPr id="15" name="Picture 15" descr="C:\Users\Smashing NEW\AppData\Roaming\M8 Software\Spartan_Data\Clip_Data\Clips\O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mashing NEW\AppData\Roaming\M8 Software\Spartan_Data\Clip_Data\Clips\OL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23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ED52F" w14:textId="3045F3B4" w:rsidR="000615B7" w:rsidRDefault="000615B7" w:rsidP="0030136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69ACC5E" wp14:editId="4EBFD472">
            <wp:extent cx="6285865" cy="7660898"/>
            <wp:effectExtent l="0" t="0" r="635" b="0"/>
            <wp:docPr id="16" name="Picture 16" descr="C:\Users\Smashing NEW\AppData\Roaming\M8 Software\Spartan_Data\Clip_Data\Clips\O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mashing NEW\AppData\Roaming\M8 Software\Spartan_Data\Clip_Data\Clips\OL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766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31583" w14:textId="5D95627D" w:rsidR="000615B7" w:rsidRDefault="000615B7" w:rsidP="00301366">
      <w:pPr>
        <w:spacing w:after="0" w:line="240" w:lineRule="auto"/>
      </w:pPr>
      <w:r>
        <w:rPr>
          <w:noProof/>
        </w:rPr>
        <w:drawing>
          <wp:inline distT="0" distB="0" distL="0" distR="0" wp14:anchorId="0B41CECD" wp14:editId="33E69596">
            <wp:extent cx="3771900" cy="361950"/>
            <wp:effectExtent l="0" t="0" r="0" b="0"/>
            <wp:docPr id="17" name="Picture 17" descr="C:\Users\Smashing NEW\AppData\Roaming\M8 Software\Spartan_Data\Clip_Data\Clips\OL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mashing NEW\AppData\Roaming\M8 Software\Spartan_Data\Clip_Data\Clips\OL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03492" w14:textId="40639BDD" w:rsidR="000615B7" w:rsidRDefault="000615B7" w:rsidP="0030136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6608CBF0" wp14:editId="40ACCDE5">
            <wp:extent cx="6285865" cy="7765941"/>
            <wp:effectExtent l="0" t="0" r="635" b="6985"/>
            <wp:docPr id="18" name="Picture 18" descr="C:\Users\Smashing NEW\AppData\Roaming\M8 Software\Spartan_Data\Clip_Data\Clips\O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mashing NEW\AppData\Roaming\M8 Software\Spartan_Data\Clip_Data\Clips\OL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776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92B17" w14:textId="452786F1" w:rsidR="009F1EE6" w:rsidRDefault="009F1EE6">
      <w:bookmarkStart w:id="0" w:name="_GoBack"/>
      <w:bookmarkEnd w:id="0"/>
    </w:p>
    <w:sectPr w:rsidR="009F1EE6" w:rsidSect="00987748">
      <w:footerReference w:type="default" r:id="rId22"/>
      <w:headerReference w:type="first" r:id="rId23"/>
      <w:footerReference w:type="first" r:id="rId24"/>
      <w:pgSz w:w="11906" w:h="16838"/>
      <w:pgMar w:top="709" w:right="1440" w:bottom="567" w:left="567" w:header="284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0185EC" w14:textId="77777777" w:rsidR="004B1CFE" w:rsidRDefault="004B1CFE" w:rsidP="006B1F1E">
      <w:pPr>
        <w:spacing w:after="0" w:line="240" w:lineRule="auto"/>
      </w:pPr>
      <w:r>
        <w:separator/>
      </w:r>
    </w:p>
  </w:endnote>
  <w:endnote w:type="continuationSeparator" w:id="0">
    <w:p w14:paraId="3CFBCA0F" w14:textId="77777777" w:rsidR="004B1CFE" w:rsidRDefault="004B1CFE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84C5B" w14:textId="105DC316" w:rsidR="006B1F1E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51EC2A39" wp14:editId="6C1CA86B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022B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9F1EE6">
              <w:rPr>
                <w:b/>
                <w:bCs/>
                <w:sz w:val="24"/>
                <w:szCs w:val="24"/>
              </w:rPr>
              <w:t>12</w:t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72DB2" w14:textId="24BB4AE5" w:rsidR="00E1431A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2275F74D" wp14:editId="229D0424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9F1EE6">
              <w:rPr>
                <w:b/>
                <w:bCs/>
                <w:sz w:val="24"/>
                <w:szCs w:val="24"/>
              </w:rPr>
              <w:t>12</w:t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8184A4" w14:textId="77777777" w:rsidR="004B1CFE" w:rsidRDefault="004B1CFE" w:rsidP="006B1F1E">
      <w:pPr>
        <w:spacing w:after="0" w:line="240" w:lineRule="auto"/>
      </w:pPr>
      <w:r>
        <w:separator/>
      </w:r>
    </w:p>
  </w:footnote>
  <w:footnote w:type="continuationSeparator" w:id="0">
    <w:p w14:paraId="4700D403" w14:textId="77777777" w:rsidR="004B1CFE" w:rsidRDefault="004B1CFE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5A2679" w14:textId="77777777" w:rsidR="00E1431A" w:rsidRDefault="00E1431A" w:rsidP="00CD5E48">
    <w:pPr>
      <w:pStyle w:val="Header"/>
      <w:spacing w:after="0" w:line="240" w:lineRule="auto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24F"/>
    <w:rsid w:val="00045B2C"/>
    <w:rsid w:val="000615B7"/>
    <w:rsid w:val="00062595"/>
    <w:rsid w:val="000773E1"/>
    <w:rsid w:val="000970E2"/>
    <w:rsid w:val="000975D3"/>
    <w:rsid w:val="000A02CB"/>
    <w:rsid w:val="000B02DC"/>
    <w:rsid w:val="001337EC"/>
    <w:rsid w:val="00133AA5"/>
    <w:rsid w:val="00164385"/>
    <w:rsid w:val="0017630A"/>
    <w:rsid w:val="00196317"/>
    <w:rsid w:val="001A1BB2"/>
    <w:rsid w:val="001C75B8"/>
    <w:rsid w:val="001F1086"/>
    <w:rsid w:val="001F1A3C"/>
    <w:rsid w:val="00225E31"/>
    <w:rsid w:val="002316CD"/>
    <w:rsid w:val="002667F5"/>
    <w:rsid w:val="00295AB3"/>
    <w:rsid w:val="002B4B1C"/>
    <w:rsid w:val="002C6F96"/>
    <w:rsid w:val="002E0856"/>
    <w:rsid w:val="002E0F1D"/>
    <w:rsid w:val="002F0DEF"/>
    <w:rsid w:val="00301366"/>
    <w:rsid w:val="00305BA5"/>
    <w:rsid w:val="00326876"/>
    <w:rsid w:val="003316D5"/>
    <w:rsid w:val="003808D0"/>
    <w:rsid w:val="00386FF6"/>
    <w:rsid w:val="004022B7"/>
    <w:rsid w:val="00403C24"/>
    <w:rsid w:val="00414EDA"/>
    <w:rsid w:val="00447C0A"/>
    <w:rsid w:val="00456D8F"/>
    <w:rsid w:val="004B0EDB"/>
    <w:rsid w:val="004B1CFE"/>
    <w:rsid w:val="004B2561"/>
    <w:rsid w:val="004B484B"/>
    <w:rsid w:val="004C300F"/>
    <w:rsid w:val="005157AB"/>
    <w:rsid w:val="00524AA3"/>
    <w:rsid w:val="00532AF3"/>
    <w:rsid w:val="005527CB"/>
    <w:rsid w:val="00562653"/>
    <w:rsid w:val="00584653"/>
    <w:rsid w:val="005A0E77"/>
    <w:rsid w:val="005E3012"/>
    <w:rsid w:val="005E34C1"/>
    <w:rsid w:val="005E5816"/>
    <w:rsid w:val="005F592F"/>
    <w:rsid w:val="00607C55"/>
    <w:rsid w:val="00610D27"/>
    <w:rsid w:val="00613EF8"/>
    <w:rsid w:val="00635BEE"/>
    <w:rsid w:val="00691729"/>
    <w:rsid w:val="006A73EB"/>
    <w:rsid w:val="006B1F1E"/>
    <w:rsid w:val="006C1F1F"/>
    <w:rsid w:val="006E11A9"/>
    <w:rsid w:val="00735E1D"/>
    <w:rsid w:val="00737EFF"/>
    <w:rsid w:val="00755B75"/>
    <w:rsid w:val="00755BA3"/>
    <w:rsid w:val="007635AF"/>
    <w:rsid w:val="00767B61"/>
    <w:rsid w:val="00793507"/>
    <w:rsid w:val="007B757A"/>
    <w:rsid w:val="007D4BC0"/>
    <w:rsid w:val="007F1A72"/>
    <w:rsid w:val="00820A96"/>
    <w:rsid w:val="00846530"/>
    <w:rsid w:val="008765DD"/>
    <w:rsid w:val="008832CE"/>
    <w:rsid w:val="00885058"/>
    <w:rsid w:val="008856F6"/>
    <w:rsid w:val="00891325"/>
    <w:rsid w:val="008919A0"/>
    <w:rsid w:val="008C408B"/>
    <w:rsid w:val="008C6E4B"/>
    <w:rsid w:val="008D30BA"/>
    <w:rsid w:val="008D572B"/>
    <w:rsid w:val="00906E8A"/>
    <w:rsid w:val="00917207"/>
    <w:rsid w:val="009305AF"/>
    <w:rsid w:val="00936A85"/>
    <w:rsid w:val="00937C0F"/>
    <w:rsid w:val="00953DF5"/>
    <w:rsid w:val="00987748"/>
    <w:rsid w:val="009A1433"/>
    <w:rsid w:val="009B6E6B"/>
    <w:rsid w:val="009B724C"/>
    <w:rsid w:val="009E624F"/>
    <w:rsid w:val="009F1EE6"/>
    <w:rsid w:val="00A4520F"/>
    <w:rsid w:val="00A70A79"/>
    <w:rsid w:val="00A81054"/>
    <w:rsid w:val="00A90A9C"/>
    <w:rsid w:val="00A94A7B"/>
    <w:rsid w:val="00AE3BA5"/>
    <w:rsid w:val="00AE542B"/>
    <w:rsid w:val="00AF6759"/>
    <w:rsid w:val="00B053C1"/>
    <w:rsid w:val="00B57075"/>
    <w:rsid w:val="00B60E6F"/>
    <w:rsid w:val="00B7079D"/>
    <w:rsid w:val="00B9601C"/>
    <w:rsid w:val="00BD7195"/>
    <w:rsid w:val="00BE352D"/>
    <w:rsid w:val="00C150C6"/>
    <w:rsid w:val="00C341BF"/>
    <w:rsid w:val="00C6218F"/>
    <w:rsid w:val="00C65275"/>
    <w:rsid w:val="00CA2AF2"/>
    <w:rsid w:val="00CA5C14"/>
    <w:rsid w:val="00CB5175"/>
    <w:rsid w:val="00CB595D"/>
    <w:rsid w:val="00CD5E48"/>
    <w:rsid w:val="00D0732B"/>
    <w:rsid w:val="00D31E5B"/>
    <w:rsid w:val="00D83D39"/>
    <w:rsid w:val="00DB103B"/>
    <w:rsid w:val="00DB7BA5"/>
    <w:rsid w:val="00E1431A"/>
    <w:rsid w:val="00E463D3"/>
    <w:rsid w:val="00E546E9"/>
    <w:rsid w:val="00E85437"/>
    <w:rsid w:val="00E87F0C"/>
    <w:rsid w:val="00EA77C5"/>
    <w:rsid w:val="00ED640C"/>
    <w:rsid w:val="00EE7EA5"/>
    <w:rsid w:val="00EF6C09"/>
    <w:rsid w:val="00F03B76"/>
    <w:rsid w:val="00F20713"/>
    <w:rsid w:val="00F4683F"/>
    <w:rsid w:val="00F56A07"/>
    <w:rsid w:val="00F60F98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360D1C"/>
  <w15:chartTrackingRefBased/>
  <w15:docId w15:val="{C135A3A0-5010-4D4A-BCAD-58D9641B8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63D3"/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Smashing%20worksheet%20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D8B1C9-ACF9-4A80-8787-E905A873B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Smashing worksheet v2.dotx</Template>
  <TotalTime>0</TotalTime>
  <Pages>12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2</cp:revision>
  <dcterms:created xsi:type="dcterms:W3CDTF">2018-06-05T00:43:00Z</dcterms:created>
  <dcterms:modified xsi:type="dcterms:W3CDTF">2018-06-05T00:43:00Z</dcterms:modified>
</cp:coreProperties>
</file>