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29DE8" w14:textId="6D838B8F" w:rsidR="00122E59" w:rsidRDefault="00122E59" w:rsidP="00122E59">
      <w:pPr>
        <w:pStyle w:val="Heading1"/>
        <w:rPr>
          <w:lang w:val="en-GB"/>
        </w:rPr>
      </w:pPr>
      <w:r>
        <w:rPr>
          <w:lang w:val="en-GB"/>
        </w:rPr>
        <w:t xml:space="preserve">Sec1 Sci C8p WL 1st 24 Elements </w:t>
      </w:r>
      <w:proofErr w:type="spellStart"/>
      <w:r>
        <w:rPr>
          <w:lang w:val="en-GB"/>
        </w:rPr>
        <w:t>Quizzlet</w:t>
      </w:r>
      <w:proofErr w:type="spellEnd"/>
      <w:r>
        <w:rPr>
          <w:lang w:val="en-GB"/>
        </w:rPr>
        <w:t xml:space="preserve"> Extravaganza! </w:t>
      </w:r>
    </w:p>
    <w:p w14:paraId="6A8DD7A5" w14:textId="54B85B14" w:rsidR="000B0EF1" w:rsidRPr="000B0EF1" w:rsidRDefault="000B0EF1" w:rsidP="000B0EF1">
      <w:pPr>
        <w:pStyle w:val="Heading2"/>
        <w:rPr>
          <w:lang w:val="en-GB"/>
        </w:rPr>
      </w:pPr>
      <w:r w:rsidRPr="000B0EF1">
        <w:rPr>
          <w:lang w:val="en-GB"/>
        </w:rPr>
        <w:t xml:space="preserve">Throughout this exercise circle any of the questions or words you </w:t>
      </w:r>
      <w:proofErr w:type="gramStart"/>
      <w:r w:rsidRPr="000B0EF1">
        <w:rPr>
          <w:lang w:val="en-GB"/>
        </w:rPr>
        <w:t>are able to</w:t>
      </w:r>
      <w:proofErr w:type="gramEnd"/>
      <w:r w:rsidRPr="000B0EF1">
        <w:rPr>
          <w:lang w:val="en-GB"/>
        </w:rPr>
        <w:t xml:space="preserve"> answer without looking at this sheet.</w:t>
      </w:r>
    </w:p>
    <w:p w14:paraId="59A1A6D1" w14:textId="5593FFE2" w:rsidR="0040115E" w:rsidRDefault="00122E59" w:rsidP="00122E59">
      <w:pPr>
        <w:rPr>
          <w:lang w:val="en-GB"/>
        </w:rPr>
      </w:pPr>
      <w:r w:rsidRPr="00122E59">
        <w:rPr>
          <w:noProof/>
          <w:lang w:val="en-GB"/>
        </w:rPr>
        <w:drawing>
          <wp:inline distT="0" distB="0" distL="0" distR="0" wp14:anchorId="44755BB5" wp14:editId="7F22A509">
            <wp:extent cx="6924215" cy="81422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45" cy="81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61FC" w14:textId="77777777" w:rsidR="0040115E" w:rsidRDefault="0040115E">
      <w:pPr>
        <w:rPr>
          <w:lang w:val="en-GB"/>
        </w:rPr>
      </w:pPr>
      <w:r>
        <w:rPr>
          <w:lang w:val="en-GB"/>
        </w:rPr>
        <w:br w:type="page"/>
      </w:r>
    </w:p>
    <w:p w14:paraId="030AB5B6" w14:textId="65F4E381" w:rsidR="00A01E95" w:rsidRDefault="00A01E95" w:rsidP="00122E59">
      <w:pPr>
        <w:rPr>
          <w:lang w:val="en-GB"/>
        </w:rPr>
      </w:pPr>
      <w:r>
        <w:rPr>
          <w:lang w:val="en-GB"/>
        </w:rPr>
        <w:lastRenderedPageBreak/>
        <w:t xml:space="preserve">The words in this booklet will be tested at the end of the </w:t>
      </w:r>
      <w:proofErr w:type="gramStart"/>
      <w:r>
        <w:rPr>
          <w:lang w:val="en-GB"/>
        </w:rPr>
        <w:t>lesson, but</w:t>
      </w:r>
      <w:proofErr w:type="gramEnd"/>
      <w:r>
        <w:rPr>
          <w:lang w:val="en-GB"/>
        </w:rPr>
        <w:t xml:space="preserve"> will not be </w:t>
      </w:r>
      <w:r w:rsidR="00803DEB">
        <w:rPr>
          <w:lang w:val="en-GB"/>
        </w:rPr>
        <w:t xml:space="preserve">needed for any other test afterwards. Today we are simply going to look at how well you </w:t>
      </w:r>
      <w:proofErr w:type="gramStart"/>
      <w:r w:rsidR="00803DEB">
        <w:rPr>
          <w:lang w:val="en-GB"/>
        </w:rPr>
        <w:t>are able to</w:t>
      </w:r>
      <w:proofErr w:type="gramEnd"/>
      <w:r w:rsidR="00803DEB">
        <w:rPr>
          <w:lang w:val="en-GB"/>
        </w:rPr>
        <w:t xml:space="preserve"> learn in a classroom environment. </w:t>
      </w:r>
    </w:p>
    <w:p w14:paraId="121BF508" w14:textId="6212B731" w:rsidR="00122E59" w:rsidRPr="00122E59" w:rsidRDefault="0040115E" w:rsidP="00122E59">
      <w:pPr>
        <w:rPr>
          <w:lang w:val="en-GB"/>
        </w:rPr>
      </w:pPr>
      <w:r>
        <w:rPr>
          <w:noProof/>
        </w:rPr>
        <w:drawing>
          <wp:inline distT="0" distB="0" distL="0" distR="0" wp14:anchorId="52EB8F56" wp14:editId="7B48199D">
            <wp:extent cx="6905002" cy="8888466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2754" cy="88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26" w14:textId="57066DE5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4F7589C2" wp14:editId="613F78B9">
            <wp:extent cx="6204786" cy="743622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88" cy="74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1913" w14:textId="6031975F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00861629" wp14:editId="044DC595">
            <wp:extent cx="6024282" cy="148206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06"/>
                    <a:stretch/>
                  </pic:blipFill>
                  <pic:spPr bwMode="auto">
                    <a:xfrm>
                      <a:off x="0" y="0"/>
                      <a:ext cx="6056431" cy="14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8F22C" w14:textId="7365D03B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23F25D4C" wp14:editId="090187D1">
            <wp:extent cx="6285865" cy="6346601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6"/>
                    <a:stretch/>
                  </pic:blipFill>
                  <pic:spPr bwMode="auto">
                    <a:xfrm>
                      <a:off x="0" y="0"/>
                      <a:ext cx="6285865" cy="634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D3662" w14:textId="7BBB20D0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20280741" wp14:editId="454706E7">
            <wp:extent cx="6285059" cy="3254188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68"/>
                    <a:stretch/>
                  </pic:blipFill>
                  <pic:spPr bwMode="auto">
                    <a:xfrm>
                      <a:off x="0" y="0"/>
                      <a:ext cx="6285865" cy="32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C339" w14:textId="16E8EDDB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00F9957F" wp14:editId="6910252E">
            <wp:extent cx="6285865" cy="1512682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6"/>
                    <a:stretch/>
                  </pic:blipFill>
                  <pic:spPr bwMode="auto">
                    <a:xfrm>
                      <a:off x="0" y="0"/>
                      <a:ext cx="6285865" cy="15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09629" w14:textId="2F78C57C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0AB43256" wp14:editId="662834A7">
            <wp:extent cx="6285865" cy="6490586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4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EAAE" w14:textId="26CE062C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57140ECA" wp14:editId="352D9F04">
            <wp:extent cx="6285376" cy="112955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81"/>
                    <a:stretch/>
                  </pic:blipFill>
                  <pic:spPr bwMode="auto">
                    <a:xfrm>
                      <a:off x="0" y="0"/>
                      <a:ext cx="6285865" cy="11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F8560" w14:textId="233AB5B5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1E599D60" wp14:editId="1171B586">
            <wp:extent cx="6285865" cy="6243469"/>
            <wp:effectExtent l="0" t="0" r="63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5"/>
                    <a:stretch/>
                  </pic:blipFill>
                  <pic:spPr bwMode="auto">
                    <a:xfrm>
                      <a:off x="0" y="0"/>
                      <a:ext cx="6285865" cy="62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2B386" w14:textId="0FF544AE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34CB2837" wp14:editId="10BFC45B">
            <wp:extent cx="6285795" cy="246081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25"/>
                    <a:stretch/>
                  </pic:blipFill>
                  <pic:spPr bwMode="auto">
                    <a:xfrm>
                      <a:off x="0" y="0"/>
                      <a:ext cx="6285865" cy="24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888C6" w14:textId="0D0B71C3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0B17EC5B" wp14:editId="1C854A00">
            <wp:extent cx="6285865" cy="4966746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9"/>
                    <a:stretch/>
                  </pic:blipFill>
                  <pic:spPr bwMode="auto">
                    <a:xfrm>
                      <a:off x="0" y="0"/>
                      <a:ext cx="6285865" cy="49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1CFAA" w14:textId="7BA65D57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2F275A45" wp14:editId="67B3885A">
            <wp:extent cx="6284483" cy="372483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01"/>
                    <a:stretch/>
                  </pic:blipFill>
                  <pic:spPr bwMode="auto">
                    <a:xfrm>
                      <a:off x="0" y="0"/>
                      <a:ext cx="6285865" cy="37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CBD7" w14:textId="3D6315C9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1D478315" wp14:editId="5C1BB302">
            <wp:extent cx="6285865" cy="3994598"/>
            <wp:effectExtent l="0" t="0" r="63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4"/>
                    <a:stretch/>
                  </pic:blipFill>
                  <pic:spPr bwMode="auto">
                    <a:xfrm>
                      <a:off x="0" y="0"/>
                      <a:ext cx="6285865" cy="39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2D9E5" w14:textId="37EC1D63" w:rsidR="00122E59" w:rsidRDefault="00122E59" w:rsidP="00122E59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3C47136E" wp14:editId="49408872">
            <wp:extent cx="6285865" cy="2535428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5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E8FF" w14:textId="2D9E84F8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38171557" wp14:editId="2937893E">
            <wp:extent cx="6284961" cy="2716305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0"/>
                    <a:stretch/>
                  </pic:blipFill>
                  <pic:spPr bwMode="auto">
                    <a:xfrm>
                      <a:off x="0" y="0"/>
                      <a:ext cx="6285865" cy="27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FC94" w14:textId="48C30AD9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7D83F534" wp14:editId="707BB19B">
            <wp:extent cx="5688105" cy="3688414"/>
            <wp:effectExtent l="0" t="0" r="825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6"/>
                    <a:stretch/>
                  </pic:blipFill>
                  <pic:spPr bwMode="auto">
                    <a:xfrm>
                      <a:off x="0" y="0"/>
                      <a:ext cx="5698293" cy="36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71560" w14:textId="2BB9224E" w:rsidR="00122E5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044B5F08" wp14:editId="4FFE0CAA">
            <wp:extent cx="5997388" cy="5901349"/>
            <wp:effectExtent l="0" t="0" r="381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29" cy="59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C228" w14:textId="603B5CA6" w:rsidR="00122E59" w:rsidRDefault="00122E59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600CD43F" wp14:editId="7F4A4B65">
            <wp:extent cx="6285865" cy="7195141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71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3487" w14:textId="0205BECC" w:rsidR="005C0E99" w:rsidRDefault="00122E59" w:rsidP="00301366">
      <w:pPr>
        <w:spacing w:after="0" w:line="240" w:lineRule="auto"/>
      </w:pPr>
      <w:r w:rsidRPr="00122E59">
        <w:rPr>
          <w:noProof/>
        </w:rPr>
        <w:drawing>
          <wp:inline distT="0" distB="0" distL="0" distR="0" wp14:anchorId="08F9B471" wp14:editId="6BD16886">
            <wp:extent cx="6285119" cy="1845892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49"/>
                    <a:stretch/>
                  </pic:blipFill>
                  <pic:spPr bwMode="auto">
                    <a:xfrm>
                      <a:off x="0" y="0"/>
                      <a:ext cx="6285865" cy="18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55ADF" w14:textId="3B8F0EDE" w:rsidR="000B0EF1" w:rsidRPr="000B0EF1" w:rsidRDefault="000B0EF1" w:rsidP="00301366">
      <w:pPr>
        <w:spacing w:after="0" w:line="240" w:lineRule="auto"/>
        <w:rPr>
          <w:i/>
        </w:rPr>
      </w:pPr>
      <w:r w:rsidRPr="000B0EF1">
        <w:rPr>
          <w:i/>
        </w:rPr>
        <w:t>…</w:t>
      </w:r>
      <w:proofErr w:type="gramStart"/>
      <w:r w:rsidRPr="000B0EF1">
        <w:rPr>
          <w:i/>
        </w:rPr>
        <w:t>continued on</w:t>
      </w:r>
      <w:proofErr w:type="gramEnd"/>
      <w:r w:rsidRPr="000B0EF1">
        <w:rPr>
          <w:i/>
        </w:rPr>
        <w:t xml:space="preserve"> the next page</w:t>
      </w:r>
    </w:p>
    <w:p w14:paraId="3350FF2B" w14:textId="3C898E48" w:rsidR="000B0EF1" w:rsidRDefault="000B0EF1" w:rsidP="00301366">
      <w:pPr>
        <w:spacing w:after="0" w:line="240" w:lineRule="auto"/>
      </w:pPr>
      <w:r w:rsidRPr="00122E59">
        <w:rPr>
          <w:noProof/>
        </w:rPr>
        <w:lastRenderedPageBreak/>
        <w:drawing>
          <wp:inline distT="0" distB="0" distL="0" distR="0" wp14:anchorId="222A2410" wp14:editId="3E9555B4">
            <wp:extent cx="6285865" cy="3301157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0"/>
                    <a:stretch/>
                  </pic:blipFill>
                  <pic:spPr bwMode="auto">
                    <a:xfrm>
                      <a:off x="0" y="0"/>
                      <a:ext cx="6285865" cy="33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37C0" w14:textId="1E7444E3" w:rsidR="000B0EF1" w:rsidRDefault="000B0EF1" w:rsidP="00301366">
      <w:pPr>
        <w:spacing w:after="0" w:line="240" w:lineRule="auto"/>
      </w:pPr>
      <w:r>
        <w:t>Unscramble these words</w:t>
      </w:r>
    </w:p>
    <w:p w14:paraId="1278717F" w14:textId="3F53ACFD" w:rsidR="005C0E99" w:rsidRDefault="000B0EF1">
      <w:r w:rsidRPr="000B0EF1">
        <w:rPr>
          <w:noProof/>
        </w:rPr>
        <w:drawing>
          <wp:inline distT="0" distB="0" distL="0" distR="0" wp14:anchorId="459C3B88" wp14:editId="486096E4">
            <wp:extent cx="6896456" cy="5599156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80" cy="56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99">
        <w:br w:type="page"/>
      </w:r>
      <w:r w:rsidRPr="000B0EF1">
        <w:rPr>
          <w:noProof/>
        </w:rPr>
        <w:lastRenderedPageBreak/>
        <w:drawing>
          <wp:inline distT="0" distB="0" distL="0" distR="0" wp14:anchorId="27611D1C" wp14:editId="07C67A75">
            <wp:extent cx="7010203" cy="8460337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52" cy="84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CD7D" w14:textId="26208DF8" w:rsidR="00CB1FC6" w:rsidRPr="008D30BA" w:rsidRDefault="00CB1FC6" w:rsidP="005C0E99">
      <w:pPr>
        <w:spacing w:after="0" w:line="240" w:lineRule="auto"/>
      </w:pPr>
      <w:bookmarkStart w:id="0" w:name="_GoBack"/>
      <w:bookmarkEnd w:id="0"/>
    </w:p>
    <w:sectPr w:rsidR="00CB1FC6" w:rsidRPr="008D30BA" w:rsidSect="0098774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3658E" w14:textId="77777777" w:rsidR="000E2965" w:rsidRDefault="000E2965" w:rsidP="006B1F1E">
      <w:pPr>
        <w:spacing w:after="0" w:line="240" w:lineRule="auto"/>
      </w:pPr>
      <w:r>
        <w:separator/>
      </w:r>
    </w:p>
  </w:endnote>
  <w:endnote w:type="continuationSeparator" w:id="0">
    <w:p w14:paraId="77EBCD67" w14:textId="77777777" w:rsidR="000E2965" w:rsidRDefault="000E2965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03421" w14:textId="77777777" w:rsidR="00803DEB" w:rsidRDefault="00803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2515D" w14:textId="26E3C0DB" w:rsidR="006B1F1E" w:rsidRPr="007635AF" w:rsidRDefault="00803DEB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15B9963C" wp14:editId="4CC71BBD">
          <wp:simplePos x="0" y="0"/>
          <wp:positionH relativeFrom="column">
            <wp:posOffset>5965825</wp:posOffset>
          </wp:positionH>
          <wp:positionV relativeFrom="paragraph">
            <wp:posOffset>-521929</wp:posOffset>
          </wp:positionV>
          <wp:extent cx="939165" cy="93281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5AF">
      <w:t>Patrick Brannac</w:t>
    </w:r>
    <w:r w:rsidR="007635AF">
      <w:tab/>
    </w:r>
    <w:hyperlink r:id="rId2" w:history="1">
      <w:r w:rsidR="007635AF" w:rsidRPr="00126B84">
        <w:rPr>
          <w:rStyle w:val="Hyperlink"/>
        </w:rPr>
        <w:t>www.</w:t>
      </w:r>
      <w:r w:rsidR="007635AF" w:rsidRPr="00DC25A7">
        <w:rPr>
          <w:rStyle w:val="Hyperlink"/>
          <w:b/>
        </w:rPr>
        <w:t>Smashing</w:t>
      </w:r>
      <w:r w:rsidR="007635AF" w:rsidRPr="00126B84">
        <w:rPr>
          <w:rStyle w:val="Hyperlink"/>
        </w:rPr>
        <w:t>Science.org</w:t>
      </w:r>
    </w:hyperlink>
    <w:r w:rsidR="007635AF">
      <w:t xml:space="preserve"> </w:t>
    </w:r>
    <w:r w:rsidR="007635AF"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 w:rsidR="007635AF">
              <w:t xml:space="preserve">Page </w:t>
            </w:r>
            <w:r w:rsidR="007635AF">
              <w:rPr>
                <w:b/>
                <w:bCs/>
                <w:sz w:val="24"/>
                <w:szCs w:val="24"/>
              </w:rPr>
              <w:fldChar w:fldCharType="begin"/>
            </w:r>
            <w:r w:rsidR="007635AF">
              <w:rPr>
                <w:b/>
                <w:bCs/>
              </w:rPr>
              <w:instrText xml:space="preserve"> PAGE </w:instrText>
            </w:r>
            <w:r w:rsidR="007635AF"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 w:rsidR="007635AF">
              <w:rPr>
                <w:b/>
                <w:bCs/>
                <w:sz w:val="24"/>
                <w:szCs w:val="24"/>
              </w:rPr>
              <w:fldChar w:fldCharType="end"/>
            </w:r>
            <w:r w:rsidR="007635AF">
              <w:t xml:space="preserve"> of </w:t>
            </w:r>
            <w:r w:rsidR="000B0EF1">
              <w:rPr>
                <w:b/>
                <w:bCs/>
                <w:sz w:val="24"/>
                <w:szCs w:val="24"/>
              </w:rPr>
              <w:t>12</w:t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E3AEB" w14:textId="622DF9E7" w:rsidR="00E1431A" w:rsidRPr="007635AF" w:rsidRDefault="00803DEB" w:rsidP="00803DEB">
    <w:pPr>
      <w:pStyle w:val="Footer"/>
      <w:tabs>
        <w:tab w:val="clear" w:pos="4513"/>
        <w:tab w:val="clear" w:pos="9026"/>
        <w:tab w:val="center" w:pos="4962"/>
        <w:tab w:val="right" w:pos="8789"/>
        <w:tab w:val="left" w:pos="9111"/>
        <w:tab w:val="right" w:pos="989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15063A6" wp14:editId="3BBD0F7F">
          <wp:simplePos x="0" y="0"/>
          <wp:positionH relativeFrom="column">
            <wp:posOffset>5887720</wp:posOffset>
          </wp:positionH>
          <wp:positionV relativeFrom="paragraph">
            <wp:posOffset>-496149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5AF">
      <w:t>Patrick Brannac</w:t>
    </w:r>
    <w:r w:rsidR="007635AF">
      <w:tab/>
    </w:r>
    <w:hyperlink r:id="rId2" w:history="1">
      <w:r w:rsidR="007635AF" w:rsidRPr="00126B84">
        <w:rPr>
          <w:rStyle w:val="Hyperlink"/>
        </w:rPr>
        <w:t>www.</w:t>
      </w:r>
      <w:r w:rsidR="007635AF" w:rsidRPr="00DC25A7">
        <w:rPr>
          <w:rStyle w:val="Hyperlink"/>
          <w:b/>
        </w:rPr>
        <w:t>Smashing</w:t>
      </w:r>
      <w:r w:rsidR="007635AF" w:rsidRPr="00126B84">
        <w:rPr>
          <w:rStyle w:val="Hyperlink"/>
        </w:rPr>
        <w:t>Science.org</w:t>
      </w:r>
    </w:hyperlink>
    <w:r w:rsidR="007635AF">
      <w:t xml:space="preserve"> </w:t>
    </w:r>
    <w:r w:rsidR="007635AF"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 w:rsidR="007635AF">
              <w:t xml:space="preserve">Page </w:t>
            </w:r>
            <w:r w:rsidR="007635AF">
              <w:rPr>
                <w:b/>
                <w:bCs/>
                <w:sz w:val="24"/>
                <w:szCs w:val="24"/>
              </w:rPr>
              <w:fldChar w:fldCharType="begin"/>
            </w:r>
            <w:r w:rsidR="007635AF">
              <w:rPr>
                <w:b/>
                <w:bCs/>
              </w:rPr>
              <w:instrText xml:space="preserve"> PAGE </w:instrText>
            </w:r>
            <w:r w:rsidR="007635AF"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 w:rsidR="007635AF">
              <w:rPr>
                <w:b/>
                <w:bCs/>
                <w:sz w:val="24"/>
                <w:szCs w:val="24"/>
              </w:rPr>
              <w:fldChar w:fldCharType="end"/>
            </w:r>
            <w:r w:rsidR="007635AF">
              <w:t xml:space="preserve"> of </w:t>
            </w:r>
            <w:r w:rsidR="000B0EF1">
              <w:rPr>
                <w:b/>
                <w:bCs/>
                <w:sz w:val="24"/>
                <w:szCs w:val="24"/>
              </w:rPr>
              <w:t>12</w:t>
            </w:r>
          </w:sdtContent>
        </w:sdt>
      </w:sdtContent>
    </w:sdt>
    <w:r w:rsidR="000B0EF1"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DA84" w14:textId="77777777" w:rsidR="000E2965" w:rsidRDefault="000E2965" w:rsidP="006B1F1E">
      <w:pPr>
        <w:spacing w:after="0" w:line="240" w:lineRule="auto"/>
      </w:pPr>
      <w:r>
        <w:separator/>
      </w:r>
    </w:p>
  </w:footnote>
  <w:footnote w:type="continuationSeparator" w:id="0">
    <w:p w14:paraId="29838511" w14:textId="77777777" w:rsidR="000E2965" w:rsidRDefault="000E2965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84E9E" w14:textId="77777777" w:rsidR="00803DEB" w:rsidRDefault="00803D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3144D" w14:textId="77777777" w:rsidR="00803DEB" w:rsidRDefault="00803D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1499C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E59"/>
    <w:rsid w:val="00045B2C"/>
    <w:rsid w:val="00062595"/>
    <w:rsid w:val="000773E1"/>
    <w:rsid w:val="000970E2"/>
    <w:rsid w:val="000975D3"/>
    <w:rsid w:val="000A02CB"/>
    <w:rsid w:val="000B02DC"/>
    <w:rsid w:val="000B0EF1"/>
    <w:rsid w:val="000E2965"/>
    <w:rsid w:val="00122E59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115E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C0E99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C32FE"/>
    <w:rsid w:val="007D4BC0"/>
    <w:rsid w:val="007F1A72"/>
    <w:rsid w:val="00803DEB"/>
    <w:rsid w:val="00820A96"/>
    <w:rsid w:val="00846530"/>
    <w:rsid w:val="008765DD"/>
    <w:rsid w:val="008832CE"/>
    <w:rsid w:val="00885058"/>
    <w:rsid w:val="00891325"/>
    <w:rsid w:val="008919A0"/>
    <w:rsid w:val="008C408B"/>
    <w:rsid w:val="008C4300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01E95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630BE"/>
    <w:rsid w:val="00B7079D"/>
    <w:rsid w:val="00B9601C"/>
    <w:rsid w:val="00BD7195"/>
    <w:rsid w:val="00BE352D"/>
    <w:rsid w:val="00C150C6"/>
    <w:rsid w:val="00C341BF"/>
    <w:rsid w:val="00C6218F"/>
    <w:rsid w:val="00C65275"/>
    <w:rsid w:val="00C678CC"/>
    <w:rsid w:val="00CA2AF2"/>
    <w:rsid w:val="00CA5C14"/>
    <w:rsid w:val="00CB1FC6"/>
    <w:rsid w:val="00CB5175"/>
    <w:rsid w:val="00CB595D"/>
    <w:rsid w:val="00CD5E48"/>
    <w:rsid w:val="00D31E5B"/>
    <w:rsid w:val="00D83D39"/>
    <w:rsid w:val="00DB103B"/>
    <w:rsid w:val="00DB5A08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4BA19"/>
  <w15:chartTrackingRefBased/>
  <w15:docId w15:val="{9EE4B0DC-F642-4E63-914A-A22B1A42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F4897-8C8F-452F-8E16-CD531F65F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cp:lastPrinted>2018-05-03T00:20:00Z</cp:lastPrinted>
  <dcterms:created xsi:type="dcterms:W3CDTF">2018-05-03T02:30:00Z</dcterms:created>
  <dcterms:modified xsi:type="dcterms:W3CDTF">2018-05-03T02:30:00Z</dcterms:modified>
</cp:coreProperties>
</file>