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F1B3D3" w14:textId="77777777" w:rsidR="00DB7BA5" w:rsidRDefault="00A700E2" w:rsidP="00A700E2">
      <w:pPr>
        <w:pStyle w:val="Heading1"/>
      </w:pPr>
      <w:r>
        <w:t xml:space="preserve">Sec1 Sci P7b WL The Earth </w:t>
      </w:r>
      <w:r w:rsidR="00F60437">
        <w:t xml:space="preserve">&amp; </w:t>
      </w:r>
      <w:r>
        <w:t>beyond 28word Core Extravaganza!!!</w:t>
      </w:r>
    </w:p>
    <w:p w14:paraId="6E8C8482" w14:textId="77777777" w:rsidR="00A700E2" w:rsidRDefault="00A700E2" w:rsidP="00A700E2">
      <w:pPr>
        <w:spacing w:after="0" w:line="240" w:lineRule="auto"/>
      </w:pPr>
    </w:p>
    <w:tbl>
      <w:tblPr>
        <w:tblW w:w="10773" w:type="dxa"/>
        <w:tblInd w:w="-5" w:type="dxa"/>
        <w:tblLook w:val="04A0" w:firstRow="1" w:lastRow="0" w:firstColumn="1" w:lastColumn="0" w:noHBand="0" w:noVBand="1"/>
      </w:tblPr>
      <w:tblGrid>
        <w:gridCol w:w="520"/>
        <w:gridCol w:w="1322"/>
        <w:gridCol w:w="1021"/>
        <w:gridCol w:w="3941"/>
        <w:gridCol w:w="3969"/>
      </w:tblGrid>
      <w:tr w:rsidR="00A700E2" w:rsidRPr="00A700E2" w14:paraId="00A6FD46" w14:textId="77777777" w:rsidTr="00567729">
        <w:trPr>
          <w:trHeight w:val="300"/>
          <w:tblHeader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1FC46DC8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700E2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  <w:lang w:val="en-GB" w:eastAsia="en-GB"/>
              </w:rPr>
              <w:t>#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4DB4638D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700E2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  <w:lang w:val="en-GB" w:eastAsia="en-GB"/>
              </w:rPr>
              <w:t>English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1C5C0685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700E2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  <w:lang w:val="en-GB" w:eastAsia="en-GB"/>
              </w:rPr>
              <w:t>Chinese</w:t>
            </w:r>
          </w:p>
        </w:tc>
        <w:tc>
          <w:tcPr>
            <w:tcW w:w="3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  <w:hideMark/>
          </w:tcPr>
          <w:p w14:paraId="1172DE2E" w14:textId="77777777" w:rsidR="00A700E2" w:rsidRPr="00A700E2" w:rsidRDefault="00A700E2" w:rsidP="00A700E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700E2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  <w:lang w:val="en-GB" w:eastAsia="en-GB"/>
              </w:rPr>
              <w:t>Meaning in English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  <w:hideMark/>
          </w:tcPr>
          <w:p w14:paraId="7EC25795" w14:textId="77777777" w:rsidR="00A700E2" w:rsidRPr="00A700E2" w:rsidRDefault="00A700E2" w:rsidP="00A700E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700E2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  <w:lang w:val="en-GB" w:eastAsia="en-GB"/>
              </w:rPr>
              <w:t>Meaning in Chinese</w:t>
            </w:r>
          </w:p>
        </w:tc>
      </w:tr>
      <w:tr w:rsidR="00A700E2" w:rsidRPr="00A700E2" w14:paraId="06E40D25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F0993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F0725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Atmosphere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20B5E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大气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层</w:t>
            </w:r>
            <w:proofErr w:type="spellEnd"/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AED31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The layer of air above Earth's surface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A34B0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地球表面以上的空气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层</w:t>
            </w:r>
            <w:proofErr w:type="spellEnd"/>
          </w:p>
        </w:tc>
      </w:tr>
      <w:tr w:rsidR="00A700E2" w:rsidRPr="00A700E2" w14:paraId="03FC4E99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909AC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50565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Big bang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CBB8C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大爆炸</w:t>
            </w:r>
            <w:proofErr w:type="spellEnd"/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3CB1F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The expansion of space which we believe started the Universe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40EE6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我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们相信宇宙开始扩张的空间</w:t>
            </w:r>
            <w:proofErr w:type="spellEnd"/>
          </w:p>
        </w:tc>
      </w:tr>
      <w:tr w:rsidR="00A700E2" w:rsidRPr="00A700E2" w14:paraId="1B350742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FEA2D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7625D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Billions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57575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数十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亿</w:t>
            </w:r>
            <w:proofErr w:type="spellEnd"/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7EF7A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thousand million (1 000 000 000)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B23B1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十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亿（</w:t>
            </w: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1 000 000 000</w:t>
            </w:r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）</w:t>
            </w:r>
          </w:p>
        </w:tc>
      </w:tr>
      <w:tr w:rsidR="00A700E2" w:rsidRPr="00A700E2" w14:paraId="3F546A04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42D2A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59B53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Day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46451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天</w:t>
            </w:r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954DD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24 hours, the time it takes the Earth to spin once on its axis.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9692A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24</w:t>
            </w:r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小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时，地球旋转一圈的时间</w:t>
            </w:r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。</w:t>
            </w:r>
          </w:p>
        </w:tc>
      </w:tr>
      <w:tr w:rsidR="00A700E2" w:rsidRPr="00A700E2" w14:paraId="5B2D9977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3FBBD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D44CD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Earth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5165C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地球</w:t>
            </w:r>
            <w:proofErr w:type="spellEnd"/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78F80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The planet we live on.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917AA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我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们居住的星球</w:t>
            </w:r>
            <w:proofErr w:type="spellEnd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。</w:t>
            </w:r>
          </w:p>
        </w:tc>
      </w:tr>
      <w:tr w:rsidR="00A700E2" w:rsidRPr="00A700E2" w14:paraId="2F5973BA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559B8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FF2D5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Eclipse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3D37C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蚀</w:t>
            </w:r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50A80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The Sun or Moon is blocked from view on Earth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08ACC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太阳或月球从地球上看不到</w:t>
            </w:r>
            <w:proofErr w:type="spellEnd"/>
          </w:p>
        </w:tc>
      </w:tr>
      <w:tr w:rsidR="00A700E2" w:rsidRPr="00A700E2" w14:paraId="2BC79EEB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96237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9A1F0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Equator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63261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赤道</w:t>
            </w:r>
            <w:proofErr w:type="spellEnd"/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783F0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An imaginary line around the middle of the Earth.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D59B8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围绕地球中部的一条想象线</w:t>
            </w:r>
            <w:proofErr w:type="spellEnd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。</w:t>
            </w:r>
          </w:p>
        </w:tc>
      </w:tr>
      <w:tr w:rsidR="00A700E2" w:rsidRPr="00A700E2" w14:paraId="3E01DAAB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86441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AE502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Galaxy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05DF0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星系</w:t>
            </w:r>
            <w:proofErr w:type="spellEnd"/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07C5B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Billions of stars grouped together.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F836D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数十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亿颗恒星组合在一起</w:t>
            </w:r>
            <w:proofErr w:type="spellEnd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。</w:t>
            </w:r>
          </w:p>
        </w:tc>
      </w:tr>
      <w:tr w:rsidR="00A700E2" w:rsidRPr="00A700E2" w14:paraId="1BB355DF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EA584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09929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Jupiter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09C6D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木星</w:t>
            </w:r>
            <w:proofErr w:type="spellEnd"/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DD5F7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The largest outer planet made of gas, fifth from the Sun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652CD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最大的外星球是由太阳制成的第五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颗行</w:t>
            </w:r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星</w:t>
            </w:r>
            <w:proofErr w:type="spellEnd"/>
          </w:p>
        </w:tc>
      </w:tr>
      <w:tr w:rsidR="00A700E2" w:rsidRPr="00A700E2" w14:paraId="77EF7EC6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05DB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78516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Light sources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997BA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光源</w:t>
            </w:r>
            <w:proofErr w:type="spellEnd"/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E8246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Objects that emit visible light, also called luminous objects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8B11C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发射可见光的物体，也称为发光物</w:t>
            </w:r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体</w:t>
            </w:r>
            <w:proofErr w:type="spellEnd"/>
          </w:p>
        </w:tc>
      </w:tr>
      <w:tr w:rsidR="00A700E2" w:rsidRPr="00A700E2" w14:paraId="1CF591AA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F58A8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90012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Milky way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4809E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银</w:t>
            </w:r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河</w:t>
            </w:r>
            <w:proofErr w:type="spellEnd"/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6EB37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The galaxy that our Solar System is in.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A7134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我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们的太阳系所在的星系</w:t>
            </w:r>
            <w:proofErr w:type="spellEnd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。</w:t>
            </w:r>
          </w:p>
        </w:tc>
      </w:tr>
      <w:tr w:rsidR="00A700E2" w:rsidRPr="00A700E2" w14:paraId="75FCFF98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1DBF6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029FF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Million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7F19F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百万</w:t>
            </w:r>
            <w:proofErr w:type="spellEnd"/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D119D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A thousand </w:t>
            </w:r>
            <w:proofErr w:type="spellStart"/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thousand</w:t>
            </w:r>
            <w:proofErr w:type="spellEnd"/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(1 000 000)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99E5D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一千一百（</w:t>
            </w: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1 000 000</w:t>
            </w:r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）</w:t>
            </w:r>
          </w:p>
        </w:tc>
      </w:tr>
      <w:tr w:rsidR="00A700E2" w:rsidRPr="00A700E2" w14:paraId="7E0D432D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51B3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8EDA8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Moon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2379F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月亮</w:t>
            </w:r>
            <w:proofErr w:type="spellEnd"/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CB6AF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moon is a large lump of rock orbiting around a planet. The Moon is the moon that orbits the Earth.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95561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月亮是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围绕着一颗行星环绕的大块岩石。月亮是绕地球运行的月球</w:t>
            </w:r>
            <w:proofErr w:type="spellEnd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。</w:t>
            </w:r>
          </w:p>
        </w:tc>
      </w:tr>
      <w:tr w:rsidR="00A700E2" w:rsidRPr="00A700E2" w14:paraId="591B9B15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7067D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0CE0B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Orbit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D2D4D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轨</w:t>
            </w:r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道</w:t>
            </w:r>
            <w:proofErr w:type="spellEnd"/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FAA61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The path that a planet takes around the Sun, or the path that a moon or satellite   takes around a planet.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8290C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行星在太阳附近的路径，或月球或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卫星在行星周围的路径</w:t>
            </w:r>
            <w:proofErr w:type="spellEnd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。</w:t>
            </w:r>
          </w:p>
        </w:tc>
      </w:tr>
      <w:tr w:rsidR="00A700E2" w:rsidRPr="00A700E2" w14:paraId="234E10D8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959C9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62FBD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Planet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23694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行星</w:t>
            </w:r>
            <w:proofErr w:type="spellEnd"/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D290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Any very large body that orbits a star in a solar system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EAF76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任何在太阳系中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绕着恒星运行的非常大的物</w:t>
            </w:r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体</w:t>
            </w:r>
            <w:proofErr w:type="spellEnd"/>
          </w:p>
        </w:tc>
      </w:tr>
      <w:tr w:rsidR="00A700E2" w:rsidRPr="00A700E2" w14:paraId="6D856ECD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8F32F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5F4D6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Pluto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EC0BD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冥王星</w:t>
            </w:r>
            <w:proofErr w:type="spellEnd"/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4C409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Used to be regarded as the ninth and last planet from the Sun; now called a dwarf planet together with others of the same size that are beyond its orbit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18203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proofErr w:type="gram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曾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经被视为来自太阳的第九颗也是最后一颗行星</w:t>
            </w: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;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现在被称为一颗矮行星</w:t>
            </w:r>
            <w:proofErr w:type="gramEnd"/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，以及超出其轨道的其他同样大小的行</w:t>
            </w:r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星</w:t>
            </w:r>
            <w:proofErr w:type="spellEnd"/>
          </w:p>
        </w:tc>
      </w:tr>
      <w:tr w:rsidR="00A700E2" w:rsidRPr="00A700E2" w14:paraId="4D0AE3C1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893C7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A02F4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Poles, of earth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FECF6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波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兰人，地</w:t>
            </w:r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球</w:t>
            </w:r>
            <w:proofErr w:type="spellEnd"/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25430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The north and south points of the Earth connected by its axis of tilt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47F77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地球的南北两点通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过其倾斜轴相连</w:t>
            </w:r>
            <w:proofErr w:type="spellEnd"/>
          </w:p>
        </w:tc>
      </w:tr>
      <w:tr w:rsidR="00A700E2" w:rsidRPr="00A700E2" w14:paraId="6F0B509A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02FB1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26535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Saturn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155CE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土星</w:t>
            </w:r>
            <w:proofErr w:type="spellEnd"/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59879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large outer planet made of gas, sixth from the Sun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75597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一个大的外星球，由太阳第六个气体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组</w:t>
            </w:r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成</w:t>
            </w:r>
            <w:proofErr w:type="spellEnd"/>
          </w:p>
        </w:tc>
      </w:tr>
      <w:tr w:rsidR="00A700E2" w:rsidRPr="00A700E2" w14:paraId="1F2C3482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0207A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ABDF8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Seasons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677CF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四季</w:t>
            </w:r>
            <w:proofErr w:type="spellEnd"/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F1A30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Changes in the climate during the year as the Earth moves around its orbit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C830C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随着地球在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轨道上移动，一年中气候的变</w:t>
            </w:r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化</w:t>
            </w:r>
            <w:proofErr w:type="spellEnd"/>
          </w:p>
        </w:tc>
      </w:tr>
      <w:tr w:rsidR="00A700E2" w:rsidRPr="00A700E2" w14:paraId="5642B083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72E33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4459A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Solar system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EEE26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太阳系</w:t>
            </w:r>
            <w:proofErr w:type="spellEnd"/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31366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star with planets and other objects orbiting it.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C29F6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星球上有行星和其他物体的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轨道</w:t>
            </w:r>
            <w:proofErr w:type="spellEnd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。</w:t>
            </w:r>
          </w:p>
        </w:tc>
      </w:tr>
      <w:tr w:rsidR="00A700E2" w:rsidRPr="00A700E2" w14:paraId="65BFC35A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A6BE1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96BDC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Star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B9796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星</w:t>
            </w:r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325F6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huge ball of gas that gives out heat and light energy.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451B7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一个巨大的气球，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发出热量和光能</w:t>
            </w:r>
            <w:proofErr w:type="spellEnd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。</w:t>
            </w:r>
          </w:p>
        </w:tc>
      </w:tr>
      <w:tr w:rsidR="00A700E2" w:rsidRPr="00A700E2" w14:paraId="4233AC2E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46CA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666DC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Sun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4D797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太阳</w:t>
            </w:r>
            <w:proofErr w:type="spellEnd"/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FBB9C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The star that the Earth orbits around.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D1DFA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地球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绕行的恒星</w:t>
            </w:r>
            <w:proofErr w:type="spellEnd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。</w:t>
            </w:r>
          </w:p>
        </w:tc>
      </w:tr>
      <w:tr w:rsidR="00A700E2" w:rsidRPr="00A700E2" w14:paraId="2E55FBFF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12891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E23EF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Telescope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558D3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望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远镜</w:t>
            </w:r>
            <w:proofErr w:type="spellEnd"/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D57B1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device made with lenses that allows distant objects to be seen clearly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9EE40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用透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镜制成的装置，可以清楚地看到远处的物</w:t>
            </w:r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体</w:t>
            </w:r>
            <w:proofErr w:type="spellEnd"/>
          </w:p>
        </w:tc>
      </w:tr>
      <w:tr w:rsidR="00A700E2" w:rsidRPr="00A700E2" w14:paraId="048F7455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12AF2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lastRenderedPageBreak/>
              <w:t>24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9606E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Thousand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51F9E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千</w:t>
            </w:r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AF16D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CB459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1 000</w:t>
            </w:r>
          </w:p>
        </w:tc>
      </w:tr>
      <w:tr w:rsidR="00A700E2" w:rsidRPr="00A700E2" w14:paraId="7BA53EE5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E84A0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293E4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Universe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05A48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宇宙</w:t>
            </w:r>
            <w:proofErr w:type="spellEnd"/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46ECC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All the galaxies and the space between them make up the Universe.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B5E81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所有的星系和它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们之间的空间构成了宇宙</w:t>
            </w:r>
            <w:proofErr w:type="spellEnd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。</w:t>
            </w:r>
          </w:p>
        </w:tc>
      </w:tr>
      <w:tr w:rsidR="00A700E2" w:rsidRPr="00A700E2" w14:paraId="235BD81E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AD4B3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9418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Uranus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437FB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天王星</w:t>
            </w:r>
            <w:proofErr w:type="spellEnd"/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47B2A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large outer planet made of gas, seventh from the Sun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5D226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一个巨大的外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层行星，由太阳第七</w:t>
            </w:r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个</w:t>
            </w:r>
            <w:proofErr w:type="spellEnd"/>
          </w:p>
        </w:tc>
      </w:tr>
      <w:tr w:rsidR="00A700E2" w:rsidRPr="00A700E2" w14:paraId="15C6BA75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EC859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C2D1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Venus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6A685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金星</w:t>
            </w:r>
            <w:proofErr w:type="spellEnd"/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EE095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rocky inner planet, second from the Sun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A8AAB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一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颗岩石般的内在行星，距太阳第</w:t>
            </w:r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二</w:t>
            </w:r>
            <w:proofErr w:type="spellEnd"/>
          </w:p>
        </w:tc>
      </w:tr>
      <w:tr w:rsidR="00A700E2" w:rsidRPr="00A700E2" w14:paraId="788827F1" w14:textId="77777777" w:rsidTr="0056772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BE98F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BB844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Year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8CDB7" w14:textId="77777777" w:rsidR="00A700E2" w:rsidRPr="00A700E2" w:rsidRDefault="00A700E2" w:rsidP="00A70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年</w:t>
            </w:r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8A41E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The length of time it takes a planet to go around the Sun. One year on Earth is 365.25 days.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D0D67" w14:textId="77777777" w:rsidR="00A700E2" w:rsidRPr="00A700E2" w:rsidRDefault="00A700E2" w:rsidP="00A70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行星</w:t>
            </w:r>
            <w:r w:rsidRPr="00A700E2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绕太阳行走的时间长度。地球上的一年</w:t>
            </w: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365.25</w:t>
            </w:r>
            <w:r w:rsidRPr="00A700E2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天。</w:t>
            </w:r>
          </w:p>
        </w:tc>
      </w:tr>
    </w:tbl>
    <w:p w14:paraId="1A714EC0" w14:textId="77777777" w:rsidR="00A700E2" w:rsidRDefault="00A700E2" w:rsidP="00301366">
      <w:pPr>
        <w:spacing w:after="0" w:line="240" w:lineRule="auto"/>
      </w:pPr>
    </w:p>
    <w:p w14:paraId="07E6DB85" w14:textId="77777777" w:rsidR="00F60437" w:rsidRDefault="00F60437" w:rsidP="009625E8">
      <w:pPr>
        <w:spacing w:after="0" w:line="240" w:lineRule="auto"/>
      </w:pPr>
      <w:r>
        <w:t>Sec1 Sci P7b WL The Earth and beyond 28word Core Word Search.pdf - Adobe Acrobat Pro</w:t>
      </w:r>
    </w:p>
    <w:p w14:paraId="3E802088" w14:textId="77777777" w:rsidR="00F60437" w:rsidRDefault="00F60437" w:rsidP="009625E8">
      <w:r>
        <w:rPr>
          <w:noProof/>
        </w:rPr>
        <w:drawing>
          <wp:inline distT="0" distB="0" distL="0" distR="0" wp14:anchorId="49F6D9F2" wp14:editId="1E13F261">
            <wp:extent cx="6659880" cy="5977050"/>
            <wp:effectExtent l="0" t="0" r="7620" b="5080"/>
            <wp:docPr id="4" name="Picture 4" descr="C:\Users\Smashing NEW\AppData\Roaming\M8 Software\Spartan_Data\Clip_Data\Clips\OL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C:\Users\Smashing NEW\AppData\Roaming\M8 Software\Spartan_Data\Clip_Data\Clips\OL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358" cy="598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CE97B" w14:textId="77777777" w:rsidR="00F60437" w:rsidRDefault="00F60437" w:rsidP="00F60437">
      <w:r>
        <w:br w:type="page"/>
      </w:r>
    </w:p>
    <w:p w14:paraId="7145F8FC" w14:textId="77777777" w:rsidR="00F60437" w:rsidRDefault="00F60437" w:rsidP="00F60437">
      <w:pPr>
        <w:pStyle w:val="Heading1"/>
      </w:pPr>
      <w:r>
        <w:lastRenderedPageBreak/>
        <w:t>Fill in the missing words for each of these definitions</w:t>
      </w:r>
    </w:p>
    <w:p w14:paraId="246DCB91" w14:textId="77777777" w:rsidR="00F60437" w:rsidRDefault="00F60437" w:rsidP="00F60437">
      <w:r>
        <w:t>Circle the words you already knew and did not need to check on the front page</w:t>
      </w:r>
    </w:p>
    <w:tbl>
      <w:tblPr>
        <w:tblW w:w="10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745"/>
        <w:gridCol w:w="8247"/>
      </w:tblGrid>
      <w:tr w:rsidR="00F60437" w:rsidRPr="00A700E2" w14:paraId="25234472" w14:textId="77777777" w:rsidTr="009625E8">
        <w:trPr>
          <w:trHeight w:val="472"/>
        </w:trPr>
        <w:tc>
          <w:tcPr>
            <w:tcW w:w="2745" w:type="dxa"/>
            <w:shd w:val="clear" w:color="auto" w:fill="000000" w:themeFill="text1"/>
            <w:noWrap/>
            <w:vAlign w:val="center"/>
            <w:hideMark/>
          </w:tcPr>
          <w:p w14:paraId="2327426F" w14:textId="77777777" w:rsidR="00F60437" w:rsidRPr="00567729" w:rsidRDefault="00F60437" w:rsidP="009625E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  <w:lang w:val="en-GB" w:eastAsia="en-GB"/>
              </w:rPr>
            </w:pPr>
            <w:r w:rsidRPr="00567729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  <w:lang w:val="en-GB" w:eastAsia="en-GB"/>
              </w:rPr>
              <w:t>English</w:t>
            </w:r>
          </w:p>
        </w:tc>
        <w:tc>
          <w:tcPr>
            <w:tcW w:w="8247" w:type="dxa"/>
            <w:shd w:val="clear" w:color="auto" w:fill="000000" w:themeFill="text1"/>
            <w:noWrap/>
            <w:vAlign w:val="bottom"/>
            <w:hideMark/>
          </w:tcPr>
          <w:p w14:paraId="342C5E1D" w14:textId="77777777" w:rsidR="00F60437" w:rsidRPr="00A700E2" w:rsidRDefault="00F60437" w:rsidP="009625E8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700E2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  <w:lang w:val="en-GB" w:eastAsia="en-GB"/>
              </w:rPr>
              <w:t>Meaning in English</w:t>
            </w:r>
          </w:p>
        </w:tc>
      </w:tr>
      <w:tr w:rsidR="00F60437" w:rsidRPr="00A700E2" w14:paraId="16BD9F8B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55058EF2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Equator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5149C955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An imaginary line around the middle of the Earth.</w:t>
            </w:r>
          </w:p>
        </w:tc>
      </w:tr>
      <w:tr w:rsidR="00F60437" w:rsidRPr="00A700E2" w14:paraId="0A65008A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039E4CED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Sun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6AF9C0C4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The star that the Earth orbits around.</w:t>
            </w:r>
          </w:p>
        </w:tc>
      </w:tr>
      <w:tr w:rsidR="00F60437" w:rsidRPr="00A700E2" w14:paraId="6CDD6EFB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5FD25FCF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Star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24B27273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huge ball of gas that gives out heat and light energy.</w:t>
            </w:r>
          </w:p>
        </w:tc>
      </w:tr>
      <w:tr w:rsidR="00F60437" w:rsidRPr="00A700E2" w14:paraId="3D409CAC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05F77EC9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Jupiter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02C79235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The largest outer planet made of gas, fifth from the Sun</w:t>
            </w:r>
          </w:p>
        </w:tc>
      </w:tr>
      <w:tr w:rsidR="00F60437" w:rsidRPr="00A700E2" w14:paraId="41AEB4C2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72C74CC6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Day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62D9340D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24 hours, the time it takes the Earth to spin once on its axis.</w:t>
            </w:r>
          </w:p>
        </w:tc>
      </w:tr>
      <w:tr w:rsidR="00F60437" w:rsidRPr="00A700E2" w14:paraId="17E8B9C5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66594EBD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Telescope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0B2EA7D1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device made with lenses that allows distant objects to be seen clearly</w:t>
            </w:r>
          </w:p>
        </w:tc>
      </w:tr>
      <w:tr w:rsidR="00F60437" w:rsidRPr="00A700E2" w14:paraId="6CB14EF5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562B80EC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Big bang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5DFDCD14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The expansion of space which we believe started the Universe</w:t>
            </w:r>
          </w:p>
        </w:tc>
      </w:tr>
      <w:tr w:rsidR="00F60437" w:rsidRPr="00A700E2" w14:paraId="6384C59C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692EECE9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Milky way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484393AA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The galaxy that our Solar System is in.</w:t>
            </w:r>
          </w:p>
        </w:tc>
      </w:tr>
      <w:tr w:rsidR="00F60437" w:rsidRPr="00A700E2" w14:paraId="56797665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779DDE3D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Atmosphere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7E63D1ED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The layer of air above Earth's surface</w:t>
            </w:r>
          </w:p>
        </w:tc>
      </w:tr>
      <w:tr w:rsidR="00F60437" w:rsidRPr="00A700E2" w14:paraId="341351C9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0CBFDFEE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Saturn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37FE5BC4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large outer planet made of gas, sixth from the Sun</w:t>
            </w:r>
          </w:p>
        </w:tc>
      </w:tr>
      <w:tr w:rsidR="00F60437" w:rsidRPr="00A700E2" w14:paraId="7CA7F62C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64354EDB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Billions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6C1F024B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thousand million (1 000 000 000)</w:t>
            </w:r>
          </w:p>
        </w:tc>
      </w:tr>
      <w:tr w:rsidR="00F60437" w:rsidRPr="00A700E2" w14:paraId="7B0E490C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529BEACC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Thousand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428B74D8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1 000</w:t>
            </w:r>
          </w:p>
        </w:tc>
      </w:tr>
      <w:tr w:rsidR="00F60437" w:rsidRPr="00A700E2" w14:paraId="6F161CFA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6E15559B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Venus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43820C13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rocky inner planet, second from the Sun</w:t>
            </w:r>
          </w:p>
        </w:tc>
      </w:tr>
      <w:tr w:rsidR="00F60437" w:rsidRPr="00A700E2" w14:paraId="3E5D7BD6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3E628820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Million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650CFD47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A thousand </w:t>
            </w:r>
            <w:proofErr w:type="spellStart"/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thousand</w:t>
            </w:r>
            <w:proofErr w:type="spellEnd"/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(1 000 000)</w:t>
            </w:r>
          </w:p>
        </w:tc>
      </w:tr>
      <w:tr w:rsidR="00F60437" w:rsidRPr="00A700E2" w14:paraId="5B117625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2364A1ED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Poles, of earth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66A4CB20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The north and south points of the Earth connected by its axis of tilt</w:t>
            </w:r>
          </w:p>
        </w:tc>
      </w:tr>
      <w:tr w:rsidR="00F60437" w:rsidRPr="00A700E2" w14:paraId="207019C8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47EE5C62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Galaxy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1E5AE782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Billions of stars grouped together.</w:t>
            </w:r>
          </w:p>
        </w:tc>
      </w:tr>
      <w:tr w:rsidR="00F60437" w:rsidRPr="00A700E2" w14:paraId="2F1AAC52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0799BFF0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Eclipse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30650918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The Sun or Moon is blocked from view on Earth</w:t>
            </w:r>
          </w:p>
        </w:tc>
      </w:tr>
      <w:tr w:rsidR="00F60437" w:rsidRPr="00A700E2" w14:paraId="31408AFB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2D518E05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Light sources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2CC2338E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Objects that emit visible light, also called luminous objects</w:t>
            </w:r>
          </w:p>
        </w:tc>
      </w:tr>
      <w:tr w:rsidR="00F60437" w:rsidRPr="00A700E2" w14:paraId="2DB58E0B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14208219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Uranus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3E2BB46D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large outer planet made of gas, seventh from the Sun</w:t>
            </w:r>
          </w:p>
        </w:tc>
      </w:tr>
      <w:tr w:rsidR="00F60437" w:rsidRPr="00A700E2" w14:paraId="6DC20E30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29170AAC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Earth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740137AE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The planet we live on.</w:t>
            </w:r>
          </w:p>
        </w:tc>
      </w:tr>
      <w:tr w:rsidR="00F60437" w:rsidRPr="00A700E2" w14:paraId="65B642EE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48A72A91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Moon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5018E281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moon is a large lump of rock orbiting around a planet. The Moon is the moon that orbits the Earth.</w:t>
            </w:r>
          </w:p>
        </w:tc>
      </w:tr>
      <w:tr w:rsidR="00F60437" w:rsidRPr="00A700E2" w14:paraId="19F12781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1C329D06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Year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5CBEAC9F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The length of time it takes a planet to go around the Sun. One year on Earth is 365.25 days.</w:t>
            </w:r>
          </w:p>
        </w:tc>
      </w:tr>
      <w:tr w:rsidR="00F60437" w:rsidRPr="00A700E2" w14:paraId="65F895EE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53854E3D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Planet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3C1753DA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Any very large body that orbits a star in a solar system</w:t>
            </w:r>
          </w:p>
        </w:tc>
      </w:tr>
      <w:tr w:rsidR="00F60437" w:rsidRPr="00A700E2" w14:paraId="04EA33F7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0C9CAD19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Seasons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71A93F31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Changes in the climate during the year as the Earth moves around its orbit</w:t>
            </w:r>
          </w:p>
        </w:tc>
      </w:tr>
      <w:tr w:rsidR="00F60437" w:rsidRPr="00A700E2" w14:paraId="52ED2173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27D83345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Universe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2C339BCF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All the galaxies and the space between them make up the Universe.</w:t>
            </w:r>
          </w:p>
        </w:tc>
      </w:tr>
      <w:tr w:rsidR="00F60437" w:rsidRPr="00A700E2" w14:paraId="00F04FCF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6E291D07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Pluto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3A4B9718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Used to be regarded as the ninth and last planet from the Sun; now called a dwarf planet together with others of the same size that are beyond its orbit</w:t>
            </w:r>
          </w:p>
        </w:tc>
      </w:tr>
      <w:tr w:rsidR="00F60437" w:rsidRPr="00A700E2" w14:paraId="1B44E8FB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1E3274BE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Orbit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10B56DE0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The path that a planet takes around the Sun, or the path that a moon or satellite   takes around a planet.</w:t>
            </w:r>
          </w:p>
        </w:tc>
      </w:tr>
      <w:tr w:rsidR="00F60437" w:rsidRPr="00A700E2" w14:paraId="684A66EE" w14:textId="77777777" w:rsidTr="009625E8">
        <w:trPr>
          <w:trHeight w:val="472"/>
        </w:trPr>
        <w:tc>
          <w:tcPr>
            <w:tcW w:w="2745" w:type="dxa"/>
            <w:shd w:val="clear" w:color="auto" w:fill="FFFFFF" w:themeFill="background1"/>
            <w:noWrap/>
            <w:vAlign w:val="center"/>
            <w:hideMark/>
          </w:tcPr>
          <w:p w14:paraId="3DAAA2AA" w14:textId="77777777" w:rsidR="00F60437" w:rsidRPr="00A700E2" w:rsidRDefault="00F60437" w:rsidP="0096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Solar system</w:t>
            </w:r>
          </w:p>
        </w:tc>
        <w:tc>
          <w:tcPr>
            <w:tcW w:w="8247" w:type="dxa"/>
            <w:shd w:val="clear" w:color="auto" w:fill="FFFFFF" w:themeFill="background1"/>
            <w:noWrap/>
            <w:vAlign w:val="center"/>
            <w:hideMark/>
          </w:tcPr>
          <w:p w14:paraId="562F1BCD" w14:textId="77777777" w:rsidR="00F60437" w:rsidRPr="00A700E2" w:rsidRDefault="00F60437" w:rsidP="0096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00E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star with planets and other objects orbiting it.</w:t>
            </w:r>
          </w:p>
        </w:tc>
      </w:tr>
    </w:tbl>
    <w:p w14:paraId="095BA20A" w14:textId="77777777" w:rsidR="00F60437" w:rsidRDefault="00F60437" w:rsidP="009625E8">
      <w:pPr>
        <w:spacing w:after="0" w:line="240" w:lineRule="auto"/>
      </w:pPr>
      <w:r>
        <w:lastRenderedPageBreak/>
        <w:t>Sec1 Sci P7b WL The Earth and beyond 28word Core Matching Quizlet.pdf - Adobe Acrobat Pro</w:t>
      </w:r>
    </w:p>
    <w:p w14:paraId="1B640A7D" w14:textId="77777777" w:rsidR="00F60437" w:rsidRDefault="00F60437" w:rsidP="009625E8">
      <w:pPr>
        <w:spacing w:after="0" w:line="240" w:lineRule="auto"/>
      </w:pPr>
    </w:p>
    <w:p w14:paraId="67F3215E" w14:textId="77777777" w:rsidR="00F60437" w:rsidRDefault="00F60437" w:rsidP="009625E8">
      <w:r>
        <w:rPr>
          <w:noProof/>
        </w:rPr>
        <w:drawing>
          <wp:inline distT="0" distB="0" distL="0" distR="0" wp14:anchorId="7E46486E" wp14:editId="695591F4">
            <wp:extent cx="6673850" cy="8550275"/>
            <wp:effectExtent l="0" t="0" r="0" b="3175"/>
            <wp:docPr id="18" name="Picture 18" descr="C:\Users\Smashing NEW\AppData\Roaming\M8 Software\Spartan_Data\Clip_Data\Clips\OL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:\Users\Smashing NEW\AppData\Roaming\M8 Software\Spartan_Data\Clip_Data\Clips\OL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85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409AF" w14:textId="77777777" w:rsidR="00F60437" w:rsidRDefault="00F60437" w:rsidP="009625E8">
      <w:r>
        <w:rPr>
          <w:noProof/>
        </w:rPr>
        <w:lastRenderedPageBreak/>
        <w:drawing>
          <wp:inline distT="0" distB="0" distL="0" distR="0" wp14:anchorId="12CD305C" wp14:editId="64C4F06B">
            <wp:extent cx="6614795" cy="4298950"/>
            <wp:effectExtent l="0" t="0" r="0" b="6350"/>
            <wp:docPr id="24" name="Picture 24" descr="C:\Users\Smashing NEW\AppData\Roaming\M8 Software\Spartan_Data\Clip_Data\Clips\OL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C:\Users\Smashing NEW\AppData\Roaming\M8 Software\Spartan_Data\Clip_Data\Clips\OL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4660D" w14:textId="77777777" w:rsidR="00F60437" w:rsidRDefault="00F60437" w:rsidP="009625E8">
      <w:pPr>
        <w:spacing w:after="0" w:line="240" w:lineRule="auto"/>
      </w:pPr>
      <w:r>
        <w:t>Sec1 Sci P7b WL The Earth and beyond 28word Core MCQ Quizlet.pdf - Adobe Acrobat Pro</w:t>
      </w:r>
    </w:p>
    <w:p w14:paraId="27CBD4B8" w14:textId="77777777" w:rsidR="00F60437" w:rsidRDefault="00F60437" w:rsidP="009625E8">
      <w:r>
        <w:rPr>
          <w:noProof/>
        </w:rPr>
        <w:drawing>
          <wp:inline distT="0" distB="0" distL="0" distR="0" wp14:anchorId="72481F25" wp14:editId="53DFCC52">
            <wp:extent cx="6614301" cy="3928056"/>
            <wp:effectExtent l="0" t="0" r="0" b="0"/>
            <wp:docPr id="13" name="Picture 13" descr="C:\Users\Smashing NEW\AppData\Roaming\M8 Software\Spartan_Data\Clip_Data\Clips\OL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C:\Users\Smashing NEW\AppData\Roaming\M8 Software\Spartan_Data\Clip_Data\Clips\OL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50"/>
                    <a:stretch/>
                  </pic:blipFill>
                  <pic:spPr bwMode="auto">
                    <a:xfrm>
                      <a:off x="0" y="0"/>
                      <a:ext cx="6614795" cy="392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C6212" w14:textId="77777777" w:rsidR="00F60437" w:rsidRDefault="00F60437" w:rsidP="009625E8">
      <w:r>
        <w:rPr>
          <w:noProof/>
        </w:rPr>
        <w:lastRenderedPageBreak/>
        <w:drawing>
          <wp:inline distT="0" distB="0" distL="0" distR="0" wp14:anchorId="4BAE459F" wp14:editId="77B1CAD0">
            <wp:extent cx="6285806" cy="3901932"/>
            <wp:effectExtent l="0" t="0" r="1270" b="3810"/>
            <wp:docPr id="6" name="Picture 6" descr="C:\Users\Smashing NEW\AppData\Roaming\M8 Software\Spartan_Data\Clip_Data\Clips\OL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C:\Users\Smashing NEW\AppData\Roaming\M8 Software\Spartan_Data\Clip_Data\Clips\OL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70"/>
                    <a:stretch/>
                  </pic:blipFill>
                  <pic:spPr bwMode="auto">
                    <a:xfrm>
                      <a:off x="0" y="0"/>
                      <a:ext cx="6285865" cy="390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B3477" w14:textId="77777777" w:rsidR="00F60437" w:rsidRDefault="00F60437" w:rsidP="009625E8">
      <w:r>
        <w:rPr>
          <w:noProof/>
        </w:rPr>
        <w:drawing>
          <wp:inline distT="0" distB="0" distL="0" distR="0" wp14:anchorId="7ABE7689" wp14:editId="77D6520A">
            <wp:extent cx="6673215" cy="5306096"/>
            <wp:effectExtent l="0" t="0" r="0" b="8890"/>
            <wp:docPr id="14" name="Picture 14" descr="C:\Users\Smashing NEW\AppData\Roaming\M8 Software\Spartan_Data\Clip_Data\Clips\OL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C:\Users\Smashing NEW\AppData\Roaming\M8 Software\Spartan_Data\Clip_Data\Clips\OL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21"/>
                    <a:stretch/>
                  </pic:blipFill>
                  <pic:spPr bwMode="auto">
                    <a:xfrm>
                      <a:off x="0" y="0"/>
                      <a:ext cx="6673850" cy="530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89099" w14:textId="77777777" w:rsidR="00F60437" w:rsidRDefault="00F60437" w:rsidP="009625E8">
      <w:r>
        <w:rPr>
          <w:noProof/>
        </w:rPr>
        <w:lastRenderedPageBreak/>
        <w:drawing>
          <wp:inline distT="0" distB="0" distL="0" distR="0" wp14:anchorId="7416359A" wp14:editId="13134B69">
            <wp:extent cx="6285527" cy="3741805"/>
            <wp:effectExtent l="0" t="0" r="1270" b="0"/>
            <wp:docPr id="9" name="Picture 9" descr="C:\Users\Smashing NEW\AppData\Roaming\M8 Software\Spartan_Data\Clip_Data\Clips\OL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C:\Users\Smashing NEW\AppData\Roaming\M8 Software\Spartan_Data\Clip_Data\Clips\OL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65"/>
                    <a:stretch/>
                  </pic:blipFill>
                  <pic:spPr bwMode="auto">
                    <a:xfrm>
                      <a:off x="0" y="0"/>
                      <a:ext cx="6285865" cy="374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00F7B" w14:textId="77777777" w:rsidR="00F60437" w:rsidRDefault="00F60437" w:rsidP="009625E8">
      <w:r>
        <w:rPr>
          <w:noProof/>
        </w:rPr>
        <w:drawing>
          <wp:inline distT="0" distB="0" distL="0" distR="0" wp14:anchorId="6640B55D" wp14:editId="5B7A8FCB">
            <wp:extent cx="6685957" cy="5280338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3885"/>
                    <a:stretch/>
                  </pic:blipFill>
                  <pic:spPr bwMode="auto">
                    <a:xfrm>
                      <a:off x="0" y="0"/>
                      <a:ext cx="6686550" cy="5280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EA99D" w14:textId="77777777" w:rsidR="00F60437" w:rsidRDefault="00F60437" w:rsidP="009625E8">
      <w:r>
        <w:rPr>
          <w:noProof/>
        </w:rPr>
        <w:lastRenderedPageBreak/>
        <w:drawing>
          <wp:inline distT="0" distB="0" distL="0" distR="0" wp14:anchorId="07EB44E1" wp14:editId="67BE0EF4">
            <wp:extent cx="6285447" cy="3746152"/>
            <wp:effectExtent l="0" t="0" r="127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7652"/>
                    <a:stretch/>
                  </pic:blipFill>
                  <pic:spPr bwMode="auto">
                    <a:xfrm>
                      <a:off x="0" y="0"/>
                      <a:ext cx="6285865" cy="374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DD442" w14:textId="77777777" w:rsidR="00F60437" w:rsidRDefault="00F60437" w:rsidP="009625E8">
      <w:r>
        <w:rPr>
          <w:noProof/>
        </w:rPr>
        <w:drawing>
          <wp:inline distT="0" distB="0" distL="0" distR="0" wp14:anchorId="01508EB8" wp14:editId="0A7FE7CA">
            <wp:extent cx="6625848" cy="5460642"/>
            <wp:effectExtent l="0" t="0" r="3810" b="6985"/>
            <wp:docPr id="23" name="Picture 23" descr="C:\Users\Smashing NEW\AppData\Roaming\M8 Software\Spartan_Data\Clip_Data\Clips\OL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C:\Users\Smashing NEW\AppData\Roaming\M8 Software\Spartan_Data\Clip_Data\Clips\OL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77"/>
                    <a:stretch/>
                  </pic:blipFill>
                  <pic:spPr bwMode="auto">
                    <a:xfrm>
                      <a:off x="0" y="0"/>
                      <a:ext cx="6626225" cy="546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4DB4A" w14:textId="77777777" w:rsidR="00F60437" w:rsidRDefault="00F60437" w:rsidP="009625E8">
      <w:r>
        <w:rPr>
          <w:noProof/>
        </w:rPr>
        <w:lastRenderedPageBreak/>
        <w:drawing>
          <wp:inline distT="0" distB="0" distL="0" distR="0" wp14:anchorId="67EBD3AC" wp14:editId="5D246807">
            <wp:extent cx="6285561" cy="3736582"/>
            <wp:effectExtent l="0" t="0" r="1270" b="0"/>
            <wp:docPr id="16" name="Picture 16" descr="C:\Users\Smashing NEW\AppData\Roaming\M8 Software\Spartan_Data\Clip_Data\Clips\OL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C:\Users\Smashing NEW\AppData\Roaming\M8 Software\Spartan_Data\Clip_Data\Clips\OL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96"/>
                    <a:stretch/>
                  </pic:blipFill>
                  <pic:spPr bwMode="auto">
                    <a:xfrm>
                      <a:off x="0" y="0"/>
                      <a:ext cx="6285865" cy="373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D94B3" w14:textId="77777777" w:rsidR="00F60437" w:rsidRDefault="00F60437" w:rsidP="009625E8">
      <w:r>
        <w:rPr>
          <w:noProof/>
        </w:rPr>
        <w:drawing>
          <wp:inline distT="0" distB="0" distL="0" distR="0" wp14:anchorId="58B7C456" wp14:editId="1CF3F162">
            <wp:extent cx="6590665" cy="2553335"/>
            <wp:effectExtent l="0" t="0" r="635" b="0"/>
            <wp:docPr id="22" name="Picture 22" descr="C:\Users\Smashing NEW\AppData\Roaming\M8 Software\Spartan_Data\Clip_Data\Clips\OL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C:\Users\Smashing NEW\AppData\Roaming\M8 Software\Spartan_Data\Clip_Data\Clips\OL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E89BF" w14:textId="77777777" w:rsidR="00F60437" w:rsidRDefault="00F60437" w:rsidP="009625E8">
      <w:pPr>
        <w:spacing w:after="0" w:line="240" w:lineRule="auto"/>
      </w:pPr>
      <w:r>
        <w:t>Sec1 Sci P7b WL The Earth and beyond 28word Core True False Quizlet.pdf - Adobe Acrobat Pro</w:t>
      </w:r>
    </w:p>
    <w:p w14:paraId="65271B75" w14:textId="77777777" w:rsidR="00F60437" w:rsidRDefault="00F60437" w:rsidP="009625E8">
      <w:r>
        <w:rPr>
          <w:noProof/>
        </w:rPr>
        <w:drawing>
          <wp:inline distT="0" distB="0" distL="0" distR="0" wp14:anchorId="558003C8" wp14:editId="2B1DFEED">
            <wp:extent cx="6625070" cy="2459865"/>
            <wp:effectExtent l="0" t="0" r="4445" b="0"/>
            <wp:docPr id="7" name="Picture 7" descr="C:\Users\Smashing NEW\AppData\Roaming\M8 Software\Spartan_Data\Clip_Data\Clips\OL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Smashing NEW\AppData\Roaming\M8 Software\Spartan_Data\Clip_Data\Clips\OL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267"/>
                    <a:stretch/>
                  </pic:blipFill>
                  <pic:spPr bwMode="auto">
                    <a:xfrm>
                      <a:off x="0" y="0"/>
                      <a:ext cx="6626225" cy="246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544C0" w14:textId="77777777" w:rsidR="00F60437" w:rsidRDefault="00F60437" w:rsidP="009625E8">
      <w:r>
        <w:rPr>
          <w:noProof/>
        </w:rPr>
        <w:lastRenderedPageBreak/>
        <w:drawing>
          <wp:inline distT="0" distB="0" distL="0" distR="0" wp14:anchorId="38C999D2" wp14:editId="291EF152">
            <wp:extent cx="6285212" cy="5610395"/>
            <wp:effectExtent l="0" t="0" r="1905" b="0"/>
            <wp:docPr id="17" name="Picture 17" descr="C:\Users\Smashing NEW\AppData\Roaming\M8 Software\Spartan_Data\Clip_Data\Clips\OL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Smashing NEW\AppData\Roaming\M8 Software\Spartan_Data\Clip_Data\Clips\OL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20"/>
                    <a:stretch/>
                  </pic:blipFill>
                  <pic:spPr bwMode="auto">
                    <a:xfrm>
                      <a:off x="0" y="0"/>
                      <a:ext cx="6285865" cy="561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B4D25" w14:textId="77777777" w:rsidR="00F60437" w:rsidRDefault="00F60437" w:rsidP="009625E8">
      <w:r>
        <w:rPr>
          <w:noProof/>
        </w:rPr>
        <w:drawing>
          <wp:inline distT="0" distB="0" distL="0" distR="0" wp14:anchorId="231C9D13" wp14:editId="1BC2A3EB">
            <wp:extent cx="6614245" cy="3503054"/>
            <wp:effectExtent l="0" t="0" r="0" b="2540"/>
            <wp:docPr id="8" name="Picture 8" descr="C:\Users\Smashing NEW\AppData\Roaming\M8 Software\Spartan_Data\Clip_Data\Clips\OL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C:\Users\Smashing NEW\AppData\Roaming\M8 Software\Spartan_Data\Clip_Data\Clips\OL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33"/>
                    <a:stretch/>
                  </pic:blipFill>
                  <pic:spPr bwMode="auto">
                    <a:xfrm>
                      <a:off x="0" y="0"/>
                      <a:ext cx="6614795" cy="35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B64A7" w14:textId="77777777" w:rsidR="00F60437" w:rsidRDefault="00F60437" w:rsidP="009625E8">
      <w:r>
        <w:rPr>
          <w:noProof/>
        </w:rPr>
        <w:lastRenderedPageBreak/>
        <w:drawing>
          <wp:inline distT="0" distB="0" distL="0" distR="0" wp14:anchorId="151722D3" wp14:editId="339FB1D3">
            <wp:extent cx="6285563" cy="5690101"/>
            <wp:effectExtent l="0" t="0" r="1270" b="6350"/>
            <wp:docPr id="19" name="Picture 19" descr="C:\Users\Smashing NEW\AppData\Roaming\M8 Software\Spartan_Data\Clip_Data\Clips\OL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C:\Users\Smashing NEW\AppData\Roaming\M8 Software\Spartan_Data\Clip_Data\Clips\OL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68"/>
                    <a:stretch/>
                  </pic:blipFill>
                  <pic:spPr bwMode="auto">
                    <a:xfrm>
                      <a:off x="0" y="0"/>
                      <a:ext cx="6285865" cy="569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116D6" w14:textId="77777777" w:rsidR="00F60437" w:rsidRDefault="00F60437" w:rsidP="009625E8">
      <w:r>
        <w:rPr>
          <w:noProof/>
        </w:rPr>
        <w:drawing>
          <wp:inline distT="0" distB="0" distL="0" distR="0" wp14:anchorId="1075B5D6" wp14:editId="0ECD7F7A">
            <wp:extent cx="6626193" cy="3335628"/>
            <wp:effectExtent l="0" t="0" r="3810" b="0"/>
            <wp:docPr id="20" name="Picture 20" descr="C:\Users\Smashing NEW\AppData\Roaming\M8 Software\Spartan_Data\Clip_Data\Clips\OL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C:\Users\Smashing NEW\AppData\Roaming\M8 Software\Spartan_Data\Clip_Data\Clips\OL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50"/>
                    <a:stretch/>
                  </pic:blipFill>
                  <pic:spPr bwMode="auto">
                    <a:xfrm>
                      <a:off x="0" y="0"/>
                      <a:ext cx="6626225" cy="333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5E41D" w14:textId="77777777" w:rsidR="00F60437" w:rsidRDefault="00F60437" w:rsidP="009625E8">
      <w:r>
        <w:rPr>
          <w:noProof/>
        </w:rPr>
        <w:lastRenderedPageBreak/>
        <w:drawing>
          <wp:inline distT="0" distB="0" distL="0" distR="0" wp14:anchorId="7CA02FA7" wp14:editId="28510CAF">
            <wp:extent cx="6285799" cy="3315899"/>
            <wp:effectExtent l="0" t="0" r="1270" b="0"/>
            <wp:docPr id="25" name="Picture 25" descr="C:\Users\Smashing NEW\AppData\Roaming\M8 Software\Spartan_Data\Clip_Data\Clips\OL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C:\Users\Smashing NEW\AppData\Roaming\M8 Software\Spartan_Data\Clip_Data\Clips\OL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57"/>
                    <a:stretch/>
                  </pic:blipFill>
                  <pic:spPr bwMode="auto">
                    <a:xfrm>
                      <a:off x="0" y="0"/>
                      <a:ext cx="6285865" cy="331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D01E0" w14:textId="77777777" w:rsidR="00F60437" w:rsidRDefault="00F60437" w:rsidP="009625E8">
      <w:pPr>
        <w:spacing w:after="0" w:line="240" w:lineRule="auto"/>
      </w:pPr>
      <w:r>
        <w:t xml:space="preserve">Sec1 Sci P7b WL The Earth and beyond 28word Core </w:t>
      </w:r>
      <w:proofErr w:type="spellStart"/>
      <w:r>
        <w:t>Wirtten</w:t>
      </w:r>
      <w:proofErr w:type="spellEnd"/>
      <w:r>
        <w:t xml:space="preserve"> Quizlet.pdf - Adobe Acrobat Pro</w:t>
      </w:r>
    </w:p>
    <w:p w14:paraId="1EFDEA4F" w14:textId="77777777" w:rsidR="00F60437" w:rsidRDefault="00F60437" w:rsidP="009625E8">
      <w:r>
        <w:rPr>
          <w:noProof/>
        </w:rPr>
        <w:drawing>
          <wp:inline distT="0" distB="0" distL="0" distR="0" wp14:anchorId="48606885" wp14:editId="35969314">
            <wp:extent cx="6672764" cy="5885646"/>
            <wp:effectExtent l="0" t="0" r="0" b="1270"/>
            <wp:docPr id="5" name="Picture 5" descr="C:\Users\Smashing NEW\AppData\Roaming\M8 Software\Spartan_Data\Clip_Data\Clips\OL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C:\Users\Smashing NEW\AppData\Roaming\M8 Software\Spartan_Data\Clip_Data\Clips\OL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67"/>
                    <a:stretch/>
                  </pic:blipFill>
                  <pic:spPr bwMode="auto">
                    <a:xfrm>
                      <a:off x="0" y="0"/>
                      <a:ext cx="6673850" cy="588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29CD0" w14:textId="77777777" w:rsidR="00F60437" w:rsidRDefault="00F60437" w:rsidP="009625E8">
      <w:r>
        <w:rPr>
          <w:noProof/>
        </w:rPr>
        <w:lastRenderedPageBreak/>
        <w:drawing>
          <wp:inline distT="0" distB="0" distL="0" distR="0" wp14:anchorId="6C953B28" wp14:editId="340B6604">
            <wp:extent cx="6285865" cy="8209902"/>
            <wp:effectExtent l="0" t="0" r="635" b="1270"/>
            <wp:docPr id="26" name="Picture 26" descr="C:\Users\Smashing NEW\AppData\Roaming\M8 Software\Spartan_Data\Clip_Data\Clips\OL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C:\Users\Smashing NEW\AppData\Roaming\M8 Software\Spartan_Data\Clip_Data\Clips\OL7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820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68F4E" w14:textId="77777777" w:rsidR="00F60437" w:rsidRDefault="00F60437" w:rsidP="009625E8">
      <w:r>
        <w:rPr>
          <w:noProof/>
        </w:rPr>
        <w:lastRenderedPageBreak/>
        <w:drawing>
          <wp:inline distT="0" distB="0" distL="0" distR="0" wp14:anchorId="3455844A" wp14:editId="4FC0E6BF">
            <wp:extent cx="6685915" cy="8158480"/>
            <wp:effectExtent l="0" t="0" r="635" b="0"/>
            <wp:docPr id="81" name="Picture 81" descr="C:\Users\Smashing NEW\AppData\Roaming\M8 Software\Spartan_Data\Clip_Data\Clips\OL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C:\Users\Smashing NEW\AppData\Roaming\M8 Software\Spartan_Data\Clip_Data\Clips\OL7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4A8EF" w14:textId="77777777" w:rsidR="00F60437" w:rsidRDefault="00F60437">
      <w:r>
        <w:br w:type="page"/>
      </w:r>
    </w:p>
    <w:p w14:paraId="1B51AD92" w14:textId="77777777" w:rsidR="00F60437" w:rsidRDefault="00F60437" w:rsidP="009625E8">
      <w:pPr>
        <w:spacing w:after="0" w:line="240" w:lineRule="auto"/>
      </w:pPr>
      <w:r>
        <w:lastRenderedPageBreak/>
        <w:t>Sec1 Sci P7b WL The Earth and beyond 28word Core WrdCrmbl.pdf - Adobe Acrobat Pro</w:t>
      </w:r>
    </w:p>
    <w:p w14:paraId="277C7E3A" w14:textId="77777777" w:rsidR="00F60437" w:rsidRDefault="00F60437" w:rsidP="009625E8">
      <w:r>
        <w:rPr>
          <w:noProof/>
        </w:rPr>
        <w:drawing>
          <wp:inline distT="0" distB="0" distL="0" distR="0" wp14:anchorId="3660FB63" wp14:editId="4198E22D">
            <wp:extent cx="6210935" cy="7719060"/>
            <wp:effectExtent l="0" t="0" r="0" b="0"/>
            <wp:docPr id="2" name="Picture 2" descr="C:\Users\Smashing NEW\AppData\Roaming\M8 Software\Spartan_Data\Clip_Data\Clips\OL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C:\Users\Smashing NEW\AppData\Roaming\M8 Software\Spartan_Data\Clip_Data\Clips\OL8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335C8" w14:textId="77777777" w:rsidR="00F60437" w:rsidRDefault="00F60437" w:rsidP="009625E8">
      <w:r>
        <w:rPr>
          <w:noProof/>
        </w:rPr>
        <w:drawing>
          <wp:inline distT="0" distB="0" distL="0" distR="0" wp14:anchorId="2129B0B1" wp14:editId="576C2FB2">
            <wp:extent cx="4037330" cy="1330325"/>
            <wp:effectExtent l="0" t="0" r="1270" b="3175"/>
            <wp:docPr id="82" name="Picture 82" descr="C:\Users\Smashing NEW\AppData\Roaming\M8 Software\Spartan_Data\Clip_Data\Clips\OL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C:\Users\Smashing NEW\AppData\Roaming\M8 Software\Spartan_Data\Clip_Data\Clips\OL8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33B23" w14:textId="77777777" w:rsidR="00F60437" w:rsidRDefault="00F60437">
      <w:r>
        <w:br w:type="page"/>
      </w:r>
    </w:p>
    <w:p w14:paraId="24705C66" w14:textId="77777777" w:rsidR="00F60437" w:rsidRDefault="00F60437" w:rsidP="009625E8">
      <w:pPr>
        <w:spacing w:after="0" w:line="240" w:lineRule="auto"/>
      </w:pPr>
      <w:r>
        <w:lastRenderedPageBreak/>
        <w:t>Sec1 Sci P7b WL The Earth and beyond 28word Core Xword.pdf - Adobe Acrobat Pro</w:t>
      </w:r>
    </w:p>
    <w:p w14:paraId="05956EC1" w14:textId="77777777" w:rsidR="00A700E2" w:rsidRDefault="00F60437" w:rsidP="00F60437">
      <w:r>
        <w:rPr>
          <w:noProof/>
        </w:rPr>
        <w:drawing>
          <wp:inline distT="0" distB="0" distL="0" distR="0" wp14:anchorId="6C6E9EBF" wp14:editId="6ACCF27B">
            <wp:extent cx="6757035" cy="8977630"/>
            <wp:effectExtent l="0" t="0" r="5715" b="0"/>
            <wp:docPr id="80" name="Picture 80" descr="C:\Users\Smashing NEW\AppData\Roaming\M8 Software\Spartan_Data\Clip_Data\Clips\OL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C:\Users\Smashing NEW\AppData\Roaming\M8 Software\Spartan_Data\Clip_Data\Clips\OL8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89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69058" w14:textId="77777777" w:rsidR="00A700E2" w:rsidRDefault="00A700E2" w:rsidP="00A700E2"/>
    <w:p w14:paraId="6C9C5C94" w14:textId="77777777" w:rsidR="00567729" w:rsidRDefault="00567729" w:rsidP="00567729">
      <w:pPr>
        <w:pStyle w:val="Heading1"/>
      </w:pPr>
      <w:r>
        <w:lastRenderedPageBreak/>
        <w:t>Fill in the missing definition for each of these keywords</w:t>
      </w:r>
    </w:p>
    <w:p w14:paraId="45988716" w14:textId="77777777" w:rsidR="00567729" w:rsidRPr="00567729" w:rsidRDefault="00567729" w:rsidP="00567729">
      <w:r>
        <w:t>Circle the definitions you were able to write without checking the word list on the front page</w:t>
      </w:r>
    </w:p>
    <w:tbl>
      <w:tblPr>
        <w:tblW w:w="10875" w:type="dxa"/>
        <w:tblInd w:w="-5" w:type="dxa"/>
        <w:tblLook w:val="04A0" w:firstRow="1" w:lastRow="0" w:firstColumn="1" w:lastColumn="0" w:noHBand="0" w:noVBand="1"/>
      </w:tblPr>
      <w:tblGrid>
        <w:gridCol w:w="576"/>
        <w:gridCol w:w="1911"/>
        <w:gridCol w:w="8388"/>
      </w:tblGrid>
      <w:tr w:rsidR="00567729" w:rsidRPr="00567729" w14:paraId="4FD51962" w14:textId="77777777" w:rsidTr="00F60437">
        <w:trPr>
          <w:trHeight w:val="20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783316F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  <w:lang w:val="en-GB" w:eastAsia="en-GB"/>
              </w:rPr>
            </w:pPr>
            <w:r w:rsidRPr="00567729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  <w:lang w:val="en-GB" w:eastAsia="en-GB"/>
              </w:rPr>
              <w:t>#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F0C2C04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567729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  <w:lang w:val="en-GB" w:eastAsia="en-GB"/>
              </w:rPr>
              <w:t>English</w:t>
            </w:r>
          </w:p>
        </w:tc>
        <w:tc>
          <w:tcPr>
            <w:tcW w:w="8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101743D" w14:textId="77777777" w:rsidR="00567729" w:rsidRPr="00567729" w:rsidRDefault="00567729" w:rsidP="00567729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  <w:lang w:val="en-GB" w:eastAsia="en-GB"/>
              </w:rPr>
            </w:pPr>
            <w:r w:rsidRPr="00567729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sz w:val="20"/>
                <w:szCs w:val="20"/>
                <w:lang w:val="en-GB" w:eastAsia="en-GB"/>
              </w:rPr>
              <w:t>Meaning in English</w:t>
            </w:r>
          </w:p>
        </w:tc>
      </w:tr>
      <w:tr w:rsidR="00567729" w:rsidRPr="00567729" w14:paraId="53C25143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B9A8B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25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4AD73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Universe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EDE47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All the galaxies and the space between them make up the Universe.</w:t>
            </w:r>
          </w:p>
        </w:tc>
      </w:tr>
      <w:tr w:rsidR="00567729" w:rsidRPr="00567729" w14:paraId="5809EBAD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460C3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4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1087D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Day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F493F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24 hours, the time it takes the Earth to spin once on its axis.</w:t>
            </w:r>
          </w:p>
        </w:tc>
      </w:tr>
      <w:tr w:rsidR="00567729" w:rsidRPr="00567729" w14:paraId="575506A3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32B16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18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994D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Saturn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DDC31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A large outer planet made of gas, sixth from the Sun</w:t>
            </w:r>
          </w:p>
        </w:tc>
      </w:tr>
      <w:tr w:rsidR="00567729" w:rsidRPr="00567729" w14:paraId="13E3456E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C8CF4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26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86280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Uranus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7BE0F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A large outer planet made of gas, seventh from the Sun</w:t>
            </w:r>
          </w:p>
        </w:tc>
      </w:tr>
      <w:tr w:rsidR="00567729" w:rsidRPr="00567729" w14:paraId="6A63D6EE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B49BB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19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84A53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Seasons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81F40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Changes in the climate during the year as the Earth moves around its orbit</w:t>
            </w:r>
          </w:p>
        </w:tc>
      </w:tr>
      <w:tr w:rsidR="00567729" w:rsidRPr="00567729" w14:paraId="59B6C90F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94BE5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27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4518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Venus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46656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A rocky inner planet, second from the Sun</w:t>
            </w:r>
          </w:p>
        </w:tc>
      </w:tr>
      <w:tr w:rsidR="00567729" w:rsidRPr="00567729" w14:paraId="1C6ED6E2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C19CB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24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65651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Thousand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A2589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1 000</w:t>
            </w:r>
          </w:p>
        </w:tc>
      </w:tr>
      <w:tr w:rsidR="00567729" w:rsidRPr="00567729" w14:paraId="28DAF817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654F8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6A920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Earth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31435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The planet we live on.</w:t>
            </w:r>
          </w:p>
        </w:tc>
      </w:tr>
      <w:tr w:rsidR="00567729" w:rsidRPr="00567729" w14:paraId="5A61C2C0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C6517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6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F2249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Eclipse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318F8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The Sun or Moon is blocked from view on Earth</w:t>
            </w:r>
          </w:p>
        </w:tc>
      </w:tr>
      <w:tr w:rsidR="00567729" w:rsidRPr="00567729" w14:paraId="75487465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25B9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2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93295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Big bang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621B8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The expansion of space which we believe started the Universe</w:t>
            </w:r>
          </w:p>
        </w:tc>
      </w:tr>
      <w:tr w:rsidR="00567729" w:rsidRPr="00567729" w14:paraId="1A799719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63DC0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11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BE0B7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Milky way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8B0F5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The galaxy that our Solar System is in.</w:t>
            </w:r>
          </w:p>
        </w:tc>
      </w:tr>
      <w:tr w:rsidR="00567729" w:rsidRPr="00567729" w14:paraId="17F743A3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669BB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15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307FF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Planet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68C0A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Any very large body that orbits a star in a solar system</w:t>
            </w:r>
          </w:p>
        </w:tc>
      </w:tr>
      <w:tr w:rsidR="00567729" w:rsidRPr="00567729" w14:paraId="5009A639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A7C31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21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B0B36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Star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A054A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A huge ball of gas that gives out heat and light energy.</w:t>
            </w:r>
          </w:p>
        </w:tc>
      </w:tr>
      <w:tr w:rsidR="00567729" w:rsidRPr="00567729" w14:paraId="50482563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AB758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8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86E40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Galaxy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A91CD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Billions of stars grouped together.</w:t>
            </w:r>
          </w:p>
        </w:tc>
      </w:tr>
      <w:tr w:rsidR="00567729" w:rsidRPr="00567729" w14:paraId="5968F948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F1E7A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14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13484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Orbit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89214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The path that a planet takes around the Sun, or the path that a moon or satellite   takes around a planet.</w:t>
            </w:r>
          </w:p>
        </w:tc>
      </w:tr>
      <w:tr w:rsidR="00567729" w:rsidRPr="00567729" w14:paraId="752E99F6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02E34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13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93BB5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Moon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47F25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A moon is a large lump of rock orbiting around a planet. The Moon is the moon that orbits the Earth.</w:t>
            </w:r>
          </w:p>
        </w:tc>
      </w:tr>
      <w:tr w:rsidR="00567729" w:rsidRPr="00567729" w14:paraId="69F9E87E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5654F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9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53C0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Jupiter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5D49A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The largest outer planet made of gas, fifth from the Sun</w:t>
            </w:r>
          </w:p>
        </w:tc>
      </w:tr>
      <w:tr w:rsidR="00567729" w:rsidRPr="00567729" w14:paraId="75624109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90DBB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28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07E3F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Year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82362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The length of time it takes a planet to go around the Sun. One year on Earth is 365.25 days.</w:t>
            </w:r>
          </w:p>
        </w:tc>
      </w:tr>
      <w:tr w:rsidR="00567729" w:rsidRPr="00567729" w14:paraId="6DABF0AF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5FFB0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12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EE1DF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Million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C072B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 xml:space="preserve">A thousand </w:t>
            </w:r>
            <w:proofErr w:type="spellStart"/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thousand</w:t>
            </w:r>
            <w:proofErr w:type="spellEnd"/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 xml:space="preserve"> (1 000 000)</w:t>
            </w:r>
          </w:p>
        </w:tc>
      </w:tr>
      <w:tr w:rsidR="00567729" w:rsidRPr="00567729" w14:paraId="7691320D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D5146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3D341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Atmosphere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C42F4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The layer of air above Earth's surface</w:t>
            </w:r>
          </w:p>
        </w:tc>
      </w:tr>
      <w:tr w:rsidR="00567729" w:rsidRPr="00567729" w14:paraId="42C50EAC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A0B64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17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3E01B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Poles, of earth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9516A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The north and south points of the Earth connected by its axis of tilt</w:t>
            </w:r>
          </w:p>
        </w:tc>
      </w:tr>
      <w:tr w:rsidR="00567729" w:rsidRPr="00567729" w14:paraId="6EE25FFE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0BB0C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20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477AE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Solar system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00A27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A star with planets and other objects orbiting it.</w:t>
            </w:r>
          </w:p>
        </w:tc>
      </w:tr>
      <w:tr w:rsidR="00567729" w:rsidRPr="00567729" w14:paraId="693E0105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98DB4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16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E2B1A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Pluto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84FE6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Used to be regarded as the ninth and last planet from the Sun; now called a dwarf planet together with others of the same size that are beyond its orbit</w:t>
            </w:r>
          </w:p>
        </w:tc>
      </w:tr>
      <w:tr w:rsidR="00567729" w:rsidRPr="00567729" w14:paraId="0C94AC8E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A0E30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23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EF419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Telescope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72073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A device made with lenses that allows distant objects to be seen clearly</w:t>
            </w:r>
          </w:p>
        </w:tc>
      </w:tr>
      <w:tr w:rsidR="00567729" w:rsidRPr="00567729" w14:paraId="6B895B1D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C6FB8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10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6BF28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Light sources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04F27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Objects that emit visible light, also called luminous objects</w:t>
            </w:r>
          </w:p>
        </w:tc>
      </w:tr>
      <w:tr w:rsidR="00567729" w:rsidRPr="00567729" w14:paraId="76015A67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96079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6BC07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Billions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8299D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A thousand million (1 000 000 000)</w:t>
            </w:r>
          </w:p>
        </w:tc>
      </w:tr>
      <w:tr w:rsidR="00567729" w:rsidRPr="00567729" w14:paraId="3034B7C6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610B0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7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AFFBC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Equator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1BA4C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An imaginary line around the middle of the Earth.</w:t>
            </w:r>
          </w:p>
        </w:tc>
      </w:tr>
      <w:tr w:rsidR="00567729" w:rsidRPr="00567729" w14:paraId="7C41F7D9" w14:textId="77777777" w:rsidTr="00F60437">
        <w:trPr>
          <w:trHeight w:val="4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AE950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22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59FB8" w14:textId="77777777" w:rsidR="00567729" w:rsidRPr="00567729" w:rsidRDefault="00567729" w:rsidP="005677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Sun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D20D9" w14:textId="77777777" w:rsidR="00567729" w:rsidRPr="00567729" w:rsidRDefault="00567729" w:rsidP="0056772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</w:pPr>
            <w:r w:rsidRPr="00567729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lang w:val="en-GB" w:eastAsia="en-GB"/>
              </w:rPr>
              <w:t>The star that the Earth orbits around.</w:t>
            </w:r>
          </w:p>
        </w:tc>
      </w:tr>
    </w:tbl>
    <w:p w14:paraId="6B5AA5BC" w14:textId="77777777" w:rsidR="00B14E84" w:rsidRPr="00A61DEF" w:rsidRDefault="00B14E84" w:rsidP="00B14E84">
      <w:pPr>
        <w:rPr>
          <w:sz w:val="9"/>
        </w:rPr>
      </w:pPr>
      <w:bookmarkStart w:id="0" w:name="_GoBack"/>
      <w:bookmarkEnd w:id="0"/>
    </w:p>
    <w:sectPr w:rsidR="00B14E84" w:rsidRPr="00A61DEF" w:rsidSect="00987748">
      <w:footerReference w:type="default" r:id="rId23"/>
      <w:headerReference w:type="first" r:id="rId24"/>
      <w:footerReference w:type="first" r:id="rId25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322177" w14:textId="77777777" w:rsidR="003A5242" w:rsidRDefault="003A5242" w:rsidP="006B1F1E">
      <w:pPr>
        <w:spacing w:after="0" w:line="240" w:lineRule="auto"/>
      </w:pPr>
      <w:r>
        <w:separator/>
      </w:r>
    </w:p>
  </w:endnote>
  <w:endnote w:type="continuationSeparator" w:id="0">
    <w:p w14:paraId="1EA45F66" w14:textId="77777777" w:rsidR="003A5242" w:rsidRDefault="003A5242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6AD1C" w14:textId="77777777" w:rsidR="00A700E2" w:rsidRPr="007635AF" w:rsidRDefault="00A700E2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53BF43F6" wp14:editId="6B9F2475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F60437">
              <w:rPr>
                <w:b/>
                <w:bCs/>
                <w:sz w:val="24"/>
                <w:szCs w:val="24"/>
              </w:rPr>
              <w:t>17</w:t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76E99" w14:textId="77777777" w:rsidR="00A700E2" w:rsidRPr="007635AF" w:rsidRDefault="00A700E2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53469284" wp14:editId="556FAF17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F60437">
              <w:rPr>
                <w:b/>
                <w:bCs/>
                <w:sz w:val="24"/>
                <w:szCs w:val="24"/>
              </w:rPr>
              <w:t>17</w:t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7D8636" w14:textId="77777777" w:rsidR="003A5242" w:rsidRDefault="003A5242" w:rsidP="006B1F1E">
      <w:pPr>
        <w:spacing w:after="0" w:line="240" w:lineRule="auto"/>
      </w:pPr>
      <w:r>
        <w:separator/>
      </w:r>
    </w:p>
  </w:footnote>
  <w:footnote w:type="continuationSeparator" w:id="0">
    <w:p w14:paraId="75E4F2B3" w14:textId="77777777" w:rsidR="003A5242" w:rsidRDefault="003A5242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AC78E" w14:textId="77777777" w:rsidR="00A700E2" w:rsidRDefault="00A700E2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0E2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630A"/>
    <w:rsid w:val="00196317"/>
    <w:rsid w:val="001A1BB2"/>
    <w:rsid w:val="001C75B8"/>
    <w:rsid w:val="001F1086"/>
    <w:rsid w:val="001F1A3C"/>
    <w:rsid w:val="00225E31"/>
    <w:rsid w:val="002316CD"/>
    <w:rsid w:val="002667F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3A5242"/>
    <w:rsid w:val="004022B7"/>
    <w:rsid w:val="00447C0A"/>
    <w:rsid w:val="00456D8F"/>
    <w:rsid w:val="004B0EDB"/>
    <w:rsid w:val="004B2561"/>
    <w:rsid w:val="004B484B"/>
    <w:rsid w:val="004C300F"/>
    <w:rsid w:val="005157AB"/>
    <w:rsid w:val="00524AA3"/>
    <w:rsid w:val="00532AF3"/>
    <w:rsid w:val="005527CB"/>
    <w:rsid w:val="00562653"/>
    <w:rsid w:val="00567729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53DF5"/>
    <w:rsid w:val="00987748"/>
    <w:rsid w:val="009A1433"/>
    <w:rsid w:val="009B6E6B"/>
    <w:rsid w:val="009B724C"/>
    <w:rsid w:val="00A4520F"/>
    <w:rsid w:val="00A61DEF"/>
    <w:rsid w:val="00A700E2"/>
    <w:rsid w:val="00A70A79"/>
    <w:rsid w:val="00A90A9C"/>
    <w:rsid w:val="00A94A7B"/>
    <w:rsid w:val="00AE542B"/>
    <w:rsid w:val="00AF6759"/>
    <w:rsid w:val="00B053C1"/>
    <w:rsid w:val="00B14E84"/>
    <w:rsid w:val="00B57075"/>
    <w:rsid w:val="00B60E6F"/>
    <w:rsid w:val="00B7079D"/>
    <w:rsid w:val="00B9601C"/>
    <w:rsid w:val="00BD7195"/>
    <w:rsid w:val="00BE352D"/>
    <w:rsid w:val="00C150C6"/>
    <w:rsid w:val="00C341BF"/>
    <w:rsid w:val="00C3551A"/>
    <w:rsid w:val="00C6218F"/>
    <w:rsid w:val="00C65275"/>
    <w:rsid w:val="00CA2AF2"/>
    <w:rsid w:val="00CA5C14"/>
    <w:rsid w:val="00CB5175"/>
    <w:rsid w:val="00CB595D"/>
    <w:rsid w:val="00CD5E48"/>
    <w:rsid w:val="00D31E5B"/>
    <w:rsid w:val="00D83D39"/>
    <w:rsid w:val="00DB103B"/>
    <w:rsid w:val="00DB7BA5"/>
    <w:rsid w:val="00E1431A"/>
    <w:rsid w:val="00E463D3"/>
    <w:rsid w:val="00E546E9"/>
    <w:rsid w:val="00E85437"/>
    <w:rsid w:val="00E87F0C"/>
    <w:rsid w:val="00EA77C5"/>
    <w:rsid w:val="00ED1309"/>
    <w:rsid w:val="00ED640C"/>
    <w:rsid w:val="00EE7EA5"/>
    <w:rsid w:val="00EF6C09"/>
    <w:rsid w:val="00F03B76"/>
    <w:rsid w:val="00F20713"/>
    <w:rsid w:val="00F4683F"/>
    <w:rsid w:val="00F56A07"/>
    <w:rsid w:val="00F60437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E68172"/>
  <w15:chartTrackingRefBased/>
  <w15:docId w15:val="{1760C8A3-9EF1-4E0C-A819-4B642DA45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7729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  <w:style w:type="table" w:styleId="TableGrid">
    <w:name w:val="Table Grid"/>
    <w:basedOn w:val="TableNormal"/>
    <w:uiPriority w:val="59"/>
    <w:rsid w:val="00F604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BD8E3-6C3B-44C2-80C6-EB5406F45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17</Pages>
  <Words>1128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3</cp:revision>
  <dcterms:created xsi:type="dcterms:W3CDTF">2018-06-05T03:12:00Z</dcterms:created>
  <dcterms:modified xsi:type="dcterms:W3CDTF">2018-06-05T03:13:00Z</dcterms:modified>
</cp:coreProperties>
</file>